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131F2D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15.01.2025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131F2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8</w:t>
            </w:r>
          </w:p>
        </w:tc>
      </w:tr>
    </w:tbl>
    <w:p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p w:rsidR="001B2B2E" w:rsidRPr="002B21BA" w:rsidRDefault="001B2B2E" w:rsidP="001B2B2E">
      <w:pPr>
        <w:pStyle w:val="ConsPlusTitle"/>
        <w:widowControl/>
        <w:ind w:right="-16" w:firstLine="709"/>
        <w:jc w:val="center"/>
        <w:rPr>
          <w:sz w:val="28"/>
          <w:szCs w:val="28"/>
        </w:rPr>
      </w:pPr>
      <w:r w:rsidRPr="002B21BA">
        <w:rPr>
          <w:sz w:val="28"/>
          <w:szCs w:val="28"/>
        </w:rPr>
        <w:t xml:space="preserve">О закреплении территорий за муниципальными образовательными </w:t>
      </w:r>
      <w:r>
        <w:rPr>
          <w:sz w:val="28"/>
          <w:szCs w:val="28"/>
        </w:rPr>
        <w:t>организациями</w:t>
      </w:r>
      <w:r w:rsidRPr="002B21BA">
        <w:rPr>
          <w:sz w:val="28"/>
          <w:szCs w:val="28"/>
        </w:rPr>
        <w:t xml:space="preserve"> муниципального образования Богородицкий район</w:t>
      </w:r>
      <w:r>
        <w:rPr>
          <w:sz w:val="28"/>
          <w:szCs w:val="28"/>
        </w:rPr>
        <w:t xml:space="preserve"> в 2025 году</w:t>
      </w:r>
    </w:p>
    <w:p w:rsidR="001B2B2E" w:rsidRPr="002B21BA" w:rsidRDefault="001B2B2E" w:rsidP="001B2B2E">
      <w:pPr>
        <w:pStyle w:val="ConsPlusTitle"/>
        <w:widowControl/>
        <w:ind w:right="-17" w:firstLine="709"/>
        <w:jc w:val="center"/>
        <w:rPr>
          <w:rFonts w:ascii="Arial" w:hAnsi="Arial" w:cs="Arial"/>
          <w:sz w:val="28"/>
          <w:szCs w:val="28"/>
        </w:rPr>
      </w:pPr>
    </w:p>
    <w:p w:rsidR="001B2B2E" w:rsidRDefault="001B2B2E" w:rsidP="001B2B2E">
      <w:pPr>
        <w:jc w:val="both"/>
        <w:rPr>
          <w:rFonts w:ascii="Arial" w:hAnsi="Arial" w:cs="Arial"/>
          <w:b/>
          <w:color w:val="FF0000"/>
          <w:sz w:val="32"/>
          <w:szCs w:val="32"/>
        </w:rPr>
      </w:pPr>
    </w:p>
    <w:p w:rsidR="001B2B2E" w:rsidRPr="00FC6AA5" w:rsidRDefault="001B2B2E" w:rsidP="001B2B2E">
      <w:pPr>
        <w:jc w:val="both"/>
        <w:rPr>
          <w:rFonts w:ascii="Arial" w:hAnsi="Arial" w:cs="Arial"/>
          <w:b/>
          <w:color w:val="FF0000"/>
          <w:sz w:val="32"/>
          <w:szCs w:val="32"/>
        </w:rPr>
      </w:pPr>
    </w:p>
    <w:p w:rsidR="001B2B2E" w:rsidRPr="001B2B2E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 w:rsidRPr="00193231">
        <w:rPr>
          <w:sz w:val="28"/>
          <w:szCs w:val="28"/>
        </w:rPr>
        <w:t xml:space="preserve">В соответствии </w:t>
      </w:r>
      <w:r w:rsidRPr="00D27E2D">
        <w:rPr>
          <w:sz w:val="28"/>
          <w:szCs w:val="28"/>
        </w:rPr>
        <w:t>с Федеральным законом от 06.10.2003 № 131-ФЗ «Об общих принципах организации местного самоуправления в Российской Федерации», с частью 3 статьи 67 Федерального закона от 29.12.2012 № 273-ФЗ «Об образовании в Российской Федерации»</w:t>
      </w:r>
      <w:r w:rsidRPr="00193231">
        <w:rPr>
          <w:sz w:val="28"/>
          <w:szCs w:val="28"/>
        </w:rPr>
        <w:t xml:space="preserve">, приказом </w:t>
      </w:r>
      <w:r>
        <w:rPr>
          <w:sz w:val="28"/>
          <w:szCs w:val="28"/>
        </w:rPr>
        <w:t>Министерства</w:t>
      </w:r>
      <w:r w:rsidRPr="00193231">
        <w:rPr>
          <w:sz w:val="28"/>
          <w:szCs w:val="28"/>
        </w:rPr>
        <w:t xml:space="preserve"> </w:t>
      </w:r>
      <w:r>
        <w:rPr>
          <w:sz w:val="28"/>
          <w:szCs w:val="28"/>
        </w:rPr>
        <w:t>просвещения РФ</w:t>
      </w:r>
      <w:r w:rsidRPr="00193231">
        <w:rPr>
          <w:sz w:val="28"/>
          <w:szCs w:val="28"/>
        </w:rPr>
        <w:t xml:space="preserve"> от </w:t>
      </w:r>
      <w:r>
        <w:rPr>
          <w:sz w:val="28"/>
          <w:szCs w:val="28"/>
        </w:rPr>
        <w:t>31</w:t>
      </w:r>
      <w:r w:rsidRPr="00193231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193231">
        <w:rPr>
          <w:sz w:val="28"/>
          <w:szCs w:val="28"/>
        </w:rPr>
        <w:t>.20</w:t>
      </w:r>
      <w:r>
        <w:rPr>
          <w:sz w:val="28"/>
          <w:szCs w:val="28"/>
        </w:rPr>
        <w:t>20 №</w:t>
      </w:r>
      <w:r w:rsidRPr="00193231">
        <w:rPr>
          <w:sz w:val="28"/>
          <w:szCs w:val="28"/>
        </w:rPr>
        <w:t xml:space="preserve"> </w:t>
      </w:r>
      <w:r>
        <w:rPr>
          <w:sz w:val="28"/>
          <w:szCs w:val="28"/>
        </w:rPr>
        <w:t>373 «</w:t>
      </w:r>
      <w:r w:rsidRPr="00193231">
        <w:rPr>
          <w:sz w:val="28"/>
          <w:szCs w:val="28"/>
        </w:rPr>
        <w:t>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</w:t>
      </w:r>
      <w:r>
        <w:rPr>
          <w:sz w:val="28"/>
          <w:szCs w:val="28"/>
        </w:rPr>
        <w:t>»</w:t>
      </w:r>
      <w:r w:rsidRPr="00193231">
        <w:rPr>
          <w:sz w:val="28"/>
          <w:szCs w:val="28"/>
        </w:rPr>
        <w:t xml:space="preserve">, </w:t>
      </w:r>
      <w:r w:rsidRPr="00255D98">
        <w:rPr>
          <w:sz w:val="28"/>
          <w:szCs w:val="28"/>
        </w:rPr>
        <w:t xml:space="preserve">приказом </w:t>
      </w:r>
      <w:r>
        <w:rPr>
          <w:sz w:val="28"/>
          <w:szCs w:val="28"/>
        </w:rPr>
        <w:t>Министерства просвещения РФ</w:t>
      </w:r>
      <w:r w:rsidRPr="00255D98">
        <w:rPr>
          <w:sz w:val="28"/>
          <w:szCs w:val="28"/>
        </w:rPr>
        <w:t xml:space="preserve"> от </w:t>
      </w:r>
      <w:r>
        <w:rPr>
          <w:sz w:val="28"/>
          <w:szCs w:val="28"/>
        </w:rPr>
        <w:t>0</w:t>
      </w:r>
      <w:r w:rsidRPr="00255D98">
        <w:rPr>
          <w:sz w:val="28"/>
          <w:szCs w:val="28"/>
        </w:rPr>
        <w:t>2.</w:t>
      </w:r>
      <w:r>
        <w:rPr>
          <w:sz w:val="28"/>
          <w:szCs w:val="28"/>
        </w:rPr>
        <w:t>20</w:t>
      </w:r>
      <w:r w:rsidRPr="00255D98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255D98">
        <w:rPr>
          <w:sz w:val="28"/>
          <w:szCs w:val="28"/>
        </w:rPr>
        <w:t xml:space="preserve"> № </w:t>
      </w:r>
      <w:r>
        <w:rPr>
          <w:sz w:val="28"/>
          <w:szCs w:val="28"/>
        </w:rPr>
        <w:t>458</w:t>
      </w:r>
      <w:r w:rsidRPr="00255D98">
        <w:rPr>
          <w:sz w:val="28"/>
          <w:szCs w:val="28"/>
        </w:rPr>
        <w:t xml:space="preserve"> «Об утверждении Порядка приема на обучение по образовательным программам начального общего, основного общего и среднего общего образования»</w:t>
      </w:r>
      <w:r>
        <w:rPr>
          <w:sz w:val="28"/>
          <w:szCs w:val="28"/>
        </w:rPr>
        <w:t xml:space="preserve">, </w:t>
      </w:r>
      <w:r w:rsidRPr="00193231">
        <w:rPr>
          <w:sz w:val="28"/>
          <w:szCs w:val="28"/>
        </w:rPr>
        <w:t>на основании Устава муниципального образования Богородицкий район администрация муниципального образования Богородицкий район ПОСТАНОВЛЯЕТ:</w:t>
      </w:r>
      <w:r w:rsidRPr="001B2B2E">
        <w:rPr>
          <w:sz w:val="28"/>
          <w:szCs w:val="28"/>
        </w:rPr>
        <w:t xml:space="preserve"> </w:t>
      </w:r>
    </w:p>
    <w:p w:rsidR="001B2B2E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 Закрепить территории за</w:t>
      </w:r>
      <w:r w:rsidRPr="00E10726">
        <w:rPr>
          <w:sz w:val="28"/>
          <w:szCs w:val="28"/>
        </w:rPr>
        <w:t xml:space="preserve">  муниципальными  образовательными </w:t>
      </w:r>
      <w:r>
        <w:rPr>
          <w:sz w:val="28"/>
          <w:szCs w:val="28"/>
        </w:rPr>
        <w:t>организациями</w:t>
      </w:r>
      <w:r w:rsidRPr="00E10726">
        <w:rPr>
          <w:sz w:val="28"/>
          <w:szCs w:val="28"/>
        </w:rPr>
        <w:t xml:space="preserve"> муниципального образования Богородицкий район, реализующими основную образовательную программу дошкольного образования</w:t>
      </w:r>
      <w:r>
        <w:rPr>
          <w:sz w:val="28"/>
          <w:szCs w:val="28"/>
        </w:rPr>
        <w:t xml:space="preserve"> в 2025 году (Приложение 1).</w:t>
      </w:r>
    </w:p>
    <w:p w:rsidR="001B2B2E" w:rsidRDefault="001B2B2E" w:rsidP="001B2B2E"/>
    <w:p w:rsidR="001B2B2E" w:rsidRPr="001B2B2E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2. Закрепить территории за</w:t>
      </w:r>
      <w:r w:rsidRPr="00E10726">
        <w:rPr>
          <w:sz w:val="28"/>
          <w:szCs w:val="28"/>
        </w:rPr>
        <w:t xml:space="preserve">  муниципальными  </w:t>
      </w:r>
      <w:r>
        <w:rPr>
          <w:sz w:val="28"/>
          <w:szCs w:val="28"/>
        </w:rPr>
        <w:t>общеобразовательными организациями</w:t>
      </w:r>
      <w:r w:rsidRPr="00E10726">
        <w:rPr>
          <w:sz w:val="28"/>
          <w:szCs w:val="28"/>
        </w:rPr>
        <w:t xml:space="preserve"> муниципального образования Богородицкий район</w:t>
      </w:r>
      <w:r>
        <w:rPr>
          <w:sz w:val="28"/>
          <w:szCs w:val="28"/>
        </w:rPr>
        <w:t xml:space="preserve"> в 2025 году (Приложение 2).</w:t>
      </w:r>
    </w:p>
    <w:p w:rsidR="001B2B2E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3. Закрепить территории за муниципальными организациями дополнительного образования муниципального образования Богородицкий район в 2025 году (Приложение 3).</w:t>
      </w:r>
    </w:p>
    <w:p w:rsidR="001B2B2E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4. Признать утратившими силу </w:t>
      </w:r>
      <w:r w:rsidRPr="00E10726">
        <w:rPr>
          <w:sz w:val="28"/>
          <w:szCs w:val="28"/>
        </w:rPr>
        <w:t xml:space="preserve">постановление администрации муниципального образования Богородицкий район от </w:t>
      </w:r>
      <w:r>
        <w:rPr>
          <w:sz w:val="28"/>
          <w:szCs w:val="28"/>
        </w:rPr>
        <w:t>30</w:t>
      </w:r>
      <w:r w:rsidRPr="00E10726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E10726">
        <w:rPr>
          <w:sz w:val="28"/>
          <w:szCs w:val="28"/>
        </w:rPr>
        <w:t xml:space="preserve"> 20</w:t>
      </w:r>
      <w:r>
        <w:rPr>
          <w:sz w:val="28"/>
          <w:szCs w:val="28"/>
        </w:rPr>
        <w:t>24</w:t>
      </w:r>
      <w:r w:rsidRPr="00E10726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51</w:t>
      </w:r>
      <w:r w:rsidRPr="00E10726">
        <w:rPr>
          <w:sz w:val="28"/>
          <w:szCs w:val="28"/>
        </w:rPr>
        <w:t xml:space="preserve"> «О закреплении территорий за муниципальными образовательными </w:t>
      </w:r>
      <w:r>
        <w:rPr>
          <w:sz w:val="28"/>
          <w:szCs w:val="28"/>
        </w:rPr>
        <w:t>организациями</w:t>
      </w:r>
      <w:r w:rsidRPr="00E10726">
        <w:rPr>
          <w:sz w:val="28"/>
          <w:szCs w:val="28"/>
        </w:rPr>
        <w:t xml:space="preserve"> муниципального образования Богородицкий район</w:t>
      </w:r>
      <w:r>
        <w:rPr>
          <w:sz w:val="28"/>
          <w:szCs w:val="28"/>
        </w:rPr>
        <w:t xml:space="preserve"> в 2024 году</w:t>
      </w:r>
      <w:r w:rsidRPr="00E10726">
        <w:rPr>
          <w:sz w:val="28"/>
          <w:szCs w:val="28"/>
        </w:rPr>
        <w:t>»</w:t>
      </w:r>
      <w:r>
        <w:rPr>
          <w:sz w:val="28"/>
          <w:szCs w:val="28"/>
        </w:rPr>
        <w:t xml:space="preserve">; </w:t>
      </w:r>
    </w:p>
    <w:p w:rsidR="001B2B2E" w:rsidRPr="00E10726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bookmarkStart w:id="0" w:name="sub_6"/>
      <w:r>
        <w:rPr>
          <w:sz w:val="28"/>
          <w:szCs w:val="28"/>
        </w:rPr>
        <w:t>5</w:t>
      </w:r>
      <w:r w:rsidRPr="00E1072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10726">
        <w:rPr>
          <w:sz w:val="28"/>
          <w:szCs w:val="28"/>
        </w:rPr>
        <w:t>Отделу  делопроизводства и контроля администрации муниципального образования Богородицкий район  обнародовать постановление.</w:t>
      </w:r>
    </w:p>
    <w:p w:rsidR="001B2B2E" w:rsidRPr="00E10726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6</w:t>
      </w:r>
      <w:r w:rsidRPr="00E1072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10726">
        <w:rPr>
          <w:sz w:val="28"/>
          <w:szCs w:val="28"/>
        </w:rPr>
        <w:t>Отделу по работе с населением и связям с муниципальными образованиями администрации муниципального образования Богородицкий район  опубликовать информационное сообщение об обнародовании настоящего постановления в газете «Богородицкие вести».</w:t>
      </w:r>
    </w:p>
    <w:p w:rsidR="001B2B2E" w:rsidRPr="00E10726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7</w:t>
      </w:r>
      <w:r w:rsidRPr="00E1072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10726">
        <w:rPr>
          <w:sz w:val="28"/>
          <w:szCs w:val="28"/>
        </w:rPr>
        <w:t>Сектору информационного обеспечения администрации муниципального образования Богородицкий район разместить  постановление на официальном сайте  администрации муниципального образования Богородицкий район в сети Интернет.</w:t>
      </w:r>
    </w:p>
    <w:p w:rsidR="001B2B2E" w:rsidRPr="00E10726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8</w:t>
      </w:r>
      <w:r w:rsidRPr="00E1072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10726">
        <w:rPr>
          <w:sz w:val="28"/>
          <w:szCs w:val="28"/>
        </w:rPr>
        <w:t>Контроль за исполнением настоящего постановления возложить на заместителя главы администрации муниципального образования Богородицкий район Романова И.И.</w:t>
      </w:r>
      <w:bookmarkEnd w:id="0"/>
    </w:p>
    <w:p w:rsidR="001B2B2E" w:rsidRPr="00E10726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9</w:t>
      </w:r>
      <w:r w:rsidRPr="00E1072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10726">
        <w:rPr>
          <w:sz w:val="28"/>
          <w:szCs w:val="28"/>
        </w:rPr>
        <w:t>Постановление вступает в силу со дня обнародования.</w:t>
      </w:r>
    </w:p>
    <w:p w:rsidR="001B2B2E" w:rsidRDefault="001B2B2E" w:rsidP="001B2B2E">
      <w:pPr>
        <w:pStyle w:val="2"/>
        <w:shd w:val="clear" w:color="auto" w:fill="FFFFFF"/>
        <w:spacing w:after="255" w:line="300" w:lineRule="atLeast"/>
        <w:ind w:firstLine="708"/>
        <w:contextualSpacing/>
        <w:jc w:val="both"/>
        <w:rPr>
          <w:b/>
          <w:sz w:val="28"/>
          <w:szCs w:val="28"/>
        </w:rPr>
      </w:pPr>
    </w:p>
    <w:p w:rsidR="001B2B2E" w:rsidRPr="001B2B2E" w:rsidRDefault="001B2B2E" w:rsidP="001B2B2E"/>
    <w:p w:rsidR="001C32A8" w:rsidRDefault="001C32A8">
      <w:pPr>
        <w:rPr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4"/>
        <w:gridCol w:w="2391"/>
        <w:gridCol w:w="2889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A16C1" w:rsidRPr="000D05A0" w:rsidRDefault="000D05A0" w:rsidP="00F96022">
            <w:pPr>
              <w:pStyle w:val="afa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 w:rsidR="00A9089D">
              <w:rPr>
                <w:rFonts w:ascii="PT Astra Serif" w:hAnsi="PT Astra Serif"/>
                <w:b/>
                <w:sz w:val="28"/>
                <w:szCs w:val="28"/>
              </w:rPr>
              <w:t>Богородицкий</w:t>
            </w:r>
            <w:r w:rsidR="008A457D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A9089D" w:rsidP="008A457D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В.В. Игонин</w:t>
            </w:r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p w:rsidR="001B2B2E" w:rsidRPr="00467D5D" w:rsidRDefault="001B2B2E" w:rsidP="001B2B2E">
      <w:pPr>
        <w:jc w:val="right"/>
      </w:pPr>
      <w:r w:rsidRPr="00467D5D">
        <w:lastRenderedPageBreak/>
        <w:t>Приложение</w:t>
      </w:r>
      <w:r>
        <w:t xml:space="preserve"> 1</w:t>
      </w:r>
    </w:p>
    <w:p w:rsidR="001B2B2E" w:rsidRPr="00467D5D" w:rsidRDefault="001B2B2E" w:rsidP="001B2B2E">
      <w:pPr>
        <w:jc w:val="right"/>
      </w:pPr>
      <w:r w:rsidRPr="00467D5D">
        <w:t xml:space="preserve">к постановлению администрации </w:t>
      </w:r>
      <w:r w:rsidRPr="00467D5D">
        <w:br/>
        <w:t>муниципального образования</w:t>
      </w:r>
    </w:p>
    <w:p w:rsidR="001B2B2E" w:rsidRPr="00467D5D" w:rsidRDefault="001B2B2E" w:rsidP="001B2B2E">
      <w:pPr>
        <w:jc w:val="right"/>
      </w:pPr>
      <w:r w:rsidRPr="00467D5D">
        <w:t xml:space="preserve"> Богородицкий  район </w:t>
      </w:r>
    </w:p>
    <w:p w:rsidR="001B2B2E" w:rsidRPr="00F24371" w:rsidRDefault="001B2B2E" w:rsidP="001B2B2E">
      <w:pPr>
        <w:jc w:val="right"/>
      </w:pPr>
      <w:r w:rsidRPr="00467D5D">
        <w:t xml:space="preserve">                                                                                                    от </w:t>
      </w:r>
      <w:r w:rsidR="00131F2D">
        <w:t>15.01.2025</w:t>
      </w:r>
      <w:r w:rsidRPr="00F24371">
        <w:t xml:space="preserve"> №</w:t>
      </w:r>
      <w:r w:rsidR="00131F2D">
        <w:t xml:space="preserve"> 8</w:t>
      </w:r>
    </w:p>
    <w:p w:rsidR="001B2B2E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1B2B2E" w:rsidRPr="00A6779B" w:rsidRDefault="001B2B2E" w:rsidP="001B2B2E">
      <w:pPr>
        <w:rPr>
          <w:rFonts w:ascii="Arial" w:hAnsi="Arial" w:cs="Arial"/>
        </w:rPr>
      </w:pPr>
    </w:p>
    <w:p w:rsidR="001B2B2E" w:rsidRDefault="001B2B2E" w:rsidP="001B2B2E">
      <w:pPr>
        <w:jc w:val="right"/>
        <w:rPr>
          <w:sz w:val="28"/>
          <w:szCs w:val="28"/>
        </w:rPr>
      </w:pPr>
    </w:p>
    <w:p w:rsidR="001B2B2E" w:rsidRPr="00EC4F03" w:rsidRDefault="001B2B2E" w:rsidP="001B2B2E">
      <w:pPr>
        <w:widowControl w:val="0"/>
        <w:ind w:firstLine="709"/>
        <w:jc w:val="center"/>
        <w:rPr>
          <w:b/>
          <w:sz w:val="28"/>
          <w:szCs w:val="28"/>
        </w:rPr>
      </w:pPr>
      <w:r w:rsidRPr="00EC4F03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>ерритории</w:t>
      </w:r>
      <w:r w:rsidRPr="00EC4F03">
        <w:rPr>
          <w:b/>
          <w:sz w:val="28"/>
          <w:szCs w:val="28"/>
        </w:rPr>
        <w:t xml:space="preserve">, </w:t>
      </w:r>
    </w:p>
    <w:p w:rsidR="001B2B2E" w:rsidRPr="00EC4F03" w:rsidRDefault="001B2B2E" w:rsidP="001B2B2E">
      <w:pPr>
        <w:widowControl w:val="0"/>
        <w:ind w:firstLine="709"/>
        <w:jc w:val="center"/>
        <w:rPr>
          <w:b/>
          <w:sz w:val="28"/>
          <w:szCs w:val="28"/>
        </w:rPr>
      </w:pPr>
      <w:r w:rsidRPr="00EC4F03">
        <w:rPr>
          <w:b/>
          <w:sz w:val="28"/>
          <w:szCs w:val="28"/>
        </w:rPr>
        <w:t xml:space="preserve">закреплённые за  муниципальными  образовательными </w:t>
      </w:r>
      <w:r>
        <w:rPr>
          <w:b/>
          <w:sz w:val="28"/>
          <w:szCs w:val="28"/>
        </w:rPr>
        <w:t>организациями</w:t>
      </w:r>
      <w:r w:rsidRPr="00EC4F03">
        <w:rPr>
          <w:b/>
          <w:sz w:val="28"/>
          <w:szCs w:val="28"/>
        </w:rPr>
        <w:t xml:space="preserve"> муниципального образования Богородицкий район</w:t>
      </w:r>
      <w:r>
        <w:rPr>
          <w:b/>
          <w:sz w:val="28"/>
          <w:szCs w:val="28"/>
        </w:rPr>
        <w:t>, реализующими основную образовательную программу дошкольного образования в 2025 году</w:t>
      </w:r>
    </w:p>
    <w:p w:rsidR="001B2B2E" w:rsidRPr="00A6779B" w:rsidRDefault="001B2B2E" w:rsidP="001B2B2E">
      <w:pPr>
        <w:widowControl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tbl>
      <w:tblPr>
        <w:tblW w:w="9526" w:type="dxa"/>
        <w:tblLayout w:type="fixed"/>
        <w:tblLook w:val="00A0" w:firstRow="1" w:lastRow="0" w:firstColumn="1" w:lastColumn="0" w:noHBand="0" w:noVBand="0"/>
      </w:tblPr>
      <w:tblGrid>
        <w:gridCol w:w="782"/>
        <w:gridCol w:w="2546"/>
        <w:gridCol w:w="6198"/>
      </w:tblGrid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№ п/п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Наименование  МОУ, адрес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Территориальный участок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1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3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301832, Тульская обл.,  г. Богородицк, ул. Макаренко, д. 4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>
              <w:t>г.Богородицк:</w:t>
            </w:r>
          </w:p>
          <w:p w:rsidR="001B2B2E" w:rsidRDefault="001B2B2E" w:rsidP="000F60EA">
            <w:r>
              <w:t>ул.</w:t>
            </w:r>
            <w:r w:rsidRPr="00467D5D">
              <w:t xml:space="preserve"> Коммунаров д. 1-61, </w:t>
            </w:r>
          </w:p>
          <w:p w:rsidR="001B2B2E" w:rsidRPr="00467D5D" w:rsidRDefault="001B2B2E" w:rsidP="000F60EA">
            <w:r>
              <w:t xml:space="preserve">ул. </w:t>
            </w:r>
            <w:r w:rsidRPr="00467D5D">
              <w:t>Вязовская д. 1-</w:t>
            </w:r>
            <w:r>
              <w:t>7</w:t>
            </w:r>
            <w:r w:rsidRPr="00467D5D">
              <w:t>5,</w:t>
            </w:r>
          </w:p>
          <w:p w:rsidR="001B2B2E" w:rsidRDefault="001B2B2E" w:rsidP="000F60EA">
            <w:r>
              <w:t xml:space="preserve">ул. </w:t>
            </w:r>
            <w:r w:rsidRPr="00467D5D">
              <w:t>Макаренко д. 1-2</w:t>
            </w:r>
            <w:r>
              <w:t>3</w:t>
            </w:r>
            <w:r w:rsidRPr="00467D5D">
              <w:t xml:space="preserve">, </w:t>
            </w:r>
          </w:p>
          <w:p w:rsidR="001B2B2E" w:rsidRPr="00467D5D" w:rsidRDefault="001B2B2E" w:rsidP="000F60EA">
            <w:r>
              <w:t>ул. 10 Армии д. 1-44,</w:t>
            </w:r>
          </w:p>
          <w:p w:rsidR="001B2B2E" w:rsidRDefault="001B2B2E" w:rsidP="000F60EA">
            <w:r>
              <w:t xml:space="preserve">ул. </w:t>
            </w:r>
            <w:r w:rsidRPr="00467D5D">
              <w:t xml:space="preserve">Пушкинская д. 1-10, </w:t>
            </w:r>
          </w:p>
          <w:p w:rsidR="001B2B2E" w:rsidRDefault="001B2B2E" w:rsidP="000F60EA">
            <w:r>
              <w:t xml:space="preserve">ул. </w:t>
            </w:r>
            <w:r w:rsidRPr="00467D5D">
              <w:t>Спортивная д. 1а, 2, 2а, 2б, 2в, 2г, 2д, 2е, 2ж, 3, За, 5, 5а, 7, 7а, 9, 9а, 10, 10а, 11, 11а, 13, 13а, 15, 15а, 17, 17а,</w:t>
            </w:r>
          </w:p>
          <w:p w:rsidR="001B2B2E" w:rsidRDefault="001B2B2E" w:rsidP="000F60EA">
            <w:r w:rsidRPr="00467D5D">
              <w:t>19, 19а,</w:t>
            </w:r>
            <w:r>
              <w:t>20,20а,</w:t>
            </w:r>
            <w:r w:rsidRPr="00467D5D">
              <w:t xml:space="preserve"> 21, 21а, </w:t>
            </w:r>
            <w:r>
              <w:t>22,22а,</w:t>
            </w:r>
            <w:r w:rsidRPr="00467D5D">
              <w:t>23, 23а, 25, 25а,</w:t>
            </w:r>
            <w:r>
              <w:t xml:space="preserve"> </w:t>
            </w:r>
            <w:r w:rsidRPr="00467D5D">
              <w:t>4,6,8,10,</w:t>
            </w:r>
            <w:r>
              <w:t xml:space="preserve"> </w:t>
            </w:r>
            <w:r w:rsidRPr="00467D5D">
              <w:t>12,14,16,18,20,22, 24,26,</w:t>
            </w:r>
            <w:r>
              <w:t>27,</w:t>
            </w:r>
            <w:r w:rsidRPr="00467D5D">
              <w:t>28,</w:t>
            </w:r>
            <w:r>
              <w:t>29,</w:t>
            </w:r>
            <w:r w:rsidRPr="00467D5D">
              <w:t>30,</w:t>
            </w:r>
            <w:r>
              <w:t>31,</w:t>
            </w:r>
            <w:r w:rsidRPr="00467D5D">
              <w:t>32, 34, 36,38,40, 42,44,46,48,50,52,54,56,58,60,62,64,66,68</w:t>
            </w:r>
            <w:r>
              <w:t>-74</w:t>
            </w:r>
            <w:r w:rsidRPr="00467D5D">
              <w:t xml:space="preserve">, </w:t>
            </w:r>
          </w:p>
          <w:p w:rsidR="001B2B2E" w:rsidRDefault="001B2B2E" w:rsidP="000F60EA">
            <w:r>
              <w:t>переулок Спортивный д. 1-21,</w:t>
            </w:r>
          </w:p>
          <w:p w:rsidR="001B2B2E" w:rsidRDefault="001B2B2E" w:rsidP="000F60EA">
            <w:r>
              <w:t xml:space="preserve">ул. </w:t>
            </w:r>
            <w:r w:rsidRPr="00467D5D">
              <w:t xml:space="preserve">Юности д. </w:t>
            </w:r>
            <w:r>
              <w:t>1-49,</w:t>
            </w:r>
            <w:r w:rsidRPr="00467D5D">
              <w:t xml:space="preserve"> </w:t>
            </w:r>
          </w:p>
          <w:p w:rsidR="001B2B2E" w:rsidRDefault="001B2B2E" w:rsidP="000F60EA">
            <w:r>
              <w:t xml:space="preserve">ул. </w:t>
            </w:r>
            <w:r w:rsidRPr="00467D5D">
              <w:t>Южная</w:t>
            </w:r>
            <w:r>
              <w:t xml:space="preserve"> д. 1-35</w:t>
            </w:r>
            <w:r w:rsidRPr="00467D5D">
              <w:t>,</w:t>
            </w:r>
          </w:p>
          <w:p w:rsidR="001B2B2E" w:rsidRDefault="001B2B2E" w:rsidP="000F60EA">
            <w:r w:rsidRPr="00467D5D">
              <w:t>ул. Луговая</w:t>
            </w:r>
            <w:r>
              <w:t xml:space="preserve"> д. 1-20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 xml:space="preserve"> Восточный м/р-н</w:t>
            </w:r>
            <w:r>
              <w:t xml:space="preserve"> д. 1-5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ул. Победы д.</w:t>
            </w:r>
            <w:r>
              <w:t>1-27,29-33,</w:t>
            </w:r>
          </w:p>
          <w:p w:rsidR="001B2B2E" w:rsidRDefault="001B2B2E" w:rsidP="000F60EA">
            <w:r w:rsidRPr="00467D5D">
              <w:t>ул. Володарского</w:t>
            </w:r>
            <w:r>
              <w:t xml:space="preserve"> д. 1-19,21,23-29,29а,30-35 </w:t>
            </w:r>
          </w:p>
          <w:p w:rsidR="001B2B2E" w:rsidRPr="00467D5D" w:rsidRDefault="001B2B2E" w:rsidP="000F60EA">
            <w:r w:rsidRPr="00467D5D">
              <w:t xml:space="preserve">пер. Володарского д. 1-12, </w:t>
            </w:r>
          </w:p>
          <w:p w:rsidR="001B2B2E" w:rsidRPr="00407B26" w:rsidRDefault="001B2B2E" w:rsidP="000F60EA">
            <w:r w:rsidRPr="00467D5D">
              <w:t xml:space="preserve">пер. Вязовский д. </w:t>
            </w:r>
            <w:r>
              <w:t xml:space="preserve">1-33, </w:t>
            </w:r>
            <w:r w:rsidRPr="00D22F3A">
              <w:t>35</w:t>
            </w:r>
            <w:r>
              <w:t>а</w:t>
            </w:r>
          </w:p>
          <w:p w:rsidR="001B2B2E" w:rsidRPr="00467D5D" w:rsidRDefault="001B2B2E" w:rsidP="000F60EA">
            <w:r>
              <w:t>пр-д Вязовский д. 1-19,</w:t>
            </w:r>
          </w:p>
          <w:p w:rsidR="001B2B2E" w:rsidRDefault="001B2B2E" w:rsidP="000F60EA">
            <w:r w:rsidRPr="00467D5D">
              <w:t xml:space="preserve">ул. Болотова д. </w:t>
            </w:r>
            <w:r>
              <w:t>1-23,</w:t>
            </w:r>
          </w:p>
          <w:p w:rsidR="001B2B2E" w:rsidRDefault="001B2B2E" w:rsidP="000F60EA">
            <w:r>
              <w:t>пер. Болотова д. 1-8,</w:t>
            </w:r>
          </w:p>
          <w:p w:rsidR="001B2B2E" w:rsidRPr="00467D5D" w:rsidRDefault="001B2B2E" w:rsidP="000F60EA">
            <w:r>
              <w:t>пр-д Болотова д. 1-3,</w:t>
            </w:r>
          </w:p>
          <w:p w:rsidR="001B2B2E" w:rsidRPr="00467D5D" w:rsidRDefault="001B2B2E" w:rsidP="000F60EA">
            <w:r w:rsidRPr="00467D5D">
              <w:t xml:space="preserve">ул.Солнечная д. </w:t>
            </w:r>
            <w:r>
              <w:t>1-11,</w:t>
            </w:r>
          </w:p>
          <w:p w:rsidR="001B2B2E" w:rsidRPr="00467D5D" w:rsidRDefault="001B2B2E" w:rsidP="000F60EA">
            <w:r w:rsidRPr="00467D5D">
              <w:t xml:space="preserve">пер. Труда д. </w:t>
            </w:r>
            <w:r>
              <w:t>1-18,</w:t>
            </w:r>
          </w:p>
          <w:p w:rsidR="001B2B2E" w:rsidRPr="00467D5D" w:rsidRDefault="001B2B2E" w:rsidP="000F60EA">
            <w:r w:rsidRPr="00467D5D">
              <w:t>ул. Пионеров</w:t>
            </w:r>
            <w:r>
              <w:t xml:space="preserve"> д. 1-20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пер. Пионеров</w:t>
            </w:r>
            <w:r>
              <w:t xml:space="preserve"> д. 1-14</w:t>
            </w:r>
            <w:r w:rsidRPr="00467D5D">
              <w:t>,</w:t>
            </w:r>
          </w:p>
          <w:p w:rsidR="001B2B2E" w:rsidRDefault="001B2B2E" w:rsidP="000F60EA">
            <w:r w:rsidRPr="00467D5D">
              <w:t xml:space="preserve">ул. Свободы д. </w:t>
            </w:r>
            <w:r>
              <w:t>1-35,37,39,41,43,45,</w:t>
            </w:r>
          </w:p>
          <w:p w:rsidR="001B2B2E" w:rsidRDefault="001B2B2E" w:rsidP="000F60EA">
            <w:r w:rsidRPr="00467D5D">
              <w:t>ул. Восточная</w:t>
            </w:r>
            <w:r>
              <w:t xml:space="preserve"> д. 1,2,2а,3,4,4а,5,10д,11,12,12а,13,14,14а,</w:t>
            </w:r>
          </w:p>
          <w:p w:rsidR="001B2B2E" w:rsidRDefault="001B2B2E" w:rsidP="000F60EA">
            <w:r>
              <w:t>14б,15,16,16а,17-41,43-47</w:t>
            </w:r>
            <w:r w:rsidRPr="00467D5D">
              <w:t xml:space="preserve">, </w:t>
            </w:r>
          </w:p>
          <w:p w:rsidR="001B2B2E" w:rsidRPr="00467D5D" w:rsidRDefault="001B2B2E" w:rsidP="000F60EA">
            <w:r w:rsidRPr="00467D5D">
              <w:t>ул. 8 Марта</w:t>
            </w:r>
            <w:r>
              <w:t xml:space="preserve"> д.1-30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 xml:space="preserve">ул. Пролетарская </w:t>
            </w:r>
            <w:r>
              <w:t>д. 1-65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ул. Вересаева</w:t>
            </w:r>
            <w:r>
              <w:t xml:space="preserve"> д. 1,2,2а,2б,3-13,13а,14-29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ул. Заречная</w:t>
            </w:r>
            <w:r>
              <w:t xml:space="preserve"> д. 1-14,15-32</w:t>
            </w:r>
            <w:r w:rsidRPr="00467D5D">
              <w:t>,</w:t>
            </w:r>
          </w:p>
          <w:p w:rsidR="001B2B2E" w:rsidRDefault="001B2B2E" w:rsidP="000F60EA">
            <w:r w:rsidRPr="00467D5D">
              <w:t>ул. Лучевая д.1, 2а, 2-12, 14, 16, 18, 20</w:t>
            </w:r>
            <w:r>
              <w:t xml:space="preserve">, </w:t>
            </w:r>
          </w:p>
          <w:p w:rsidR="001B2B2E" w:rsidRDefault="001B2B2E" w:rsidP="000F60EA">
            <w:r>
              <w:t xml:space="preserve">ул. Песчаная, </w:t>
            </w:r>
          </w:p>
          <w:p w:rsidR="001B2B2E" w:rsidRDefault="001B2B2E" w:rsidP="000F60EA">
            <w:r>
              <w:lastRenderedPageBreak/>
              <w:t>переулок Песчаный д. 1-17,</w:t>
            </w:r>
          </w:p>
          <w:p w:rsidR="001B2B2E" w:rsidRDefault="001B2B2E" w:rsidP="000F60EA">
            <w:r>
              <w:t>переулок Песочный д. 1-19,</w:t>
            </w:r>
          </w:p>
          <w:p w:rsidR="001B2B2E" w:rsidRDefault="001B2B2E" w:rsidP="000F60EA">
            <w:r>
              <w:t>Лесной Массив д. 1-16,</w:t>
            </w:r>
          </w:p>
          <w:p w:rsidR="001B2B2E" w:rsidRDefault="001B2B2E" w:rsidP="000F60EA">
            <w:r>
              <w:t>ул. Березовая д.1-4,</w:t>
            </w:r>
          </w:p>
          <w:p w:rsidR="001B2B2E" w:rsidRDefault="001B2B2E" w:rsidP="000F60EA">
            <w:r>
              <w:t>ул. Цветочная д.1-5,</w:t>
            </w:r>
          </w:p>
          <w:p w:rsidR="001B2B2E" w:rsidRPr="00467D5D" w:rsidRDefault="001B2B2E" w:rsidP="000F60EA">
            <w:r>
              <w:t>ул. Майская д. 1-38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2</w:t>
            </w: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4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301830, Тульская обл.,  г. Богородицк, ЗМР, д. 9а</w:t>
            </w:r>
          </w:p>
          <w:p w:rsidR="001B2B2E" w:rsidRPr="00467D5D" w:rsidRDefault="001B2B2E" w:rsidP="000F60EA">
            <w:pPr>
              <w:widowControl w:val="0"/>
              <w:rPr>
                <w:color w:val="00B050"/>
              </w:rPr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>
              <w:t>г. Богородицк:</w:t>
            </w:r>
          </w:p>
          <w:p w:rsidR="001B2B2E" w:rsidRPr="00467D5D" w:rsidRDefault="001B2B2E" w:rsidP="000F60EA">
            <w:r w:rsidRPr="00467D5D">
              <w:t xml:space="preserve">Западный микрорайон </w:t>
            </w:r>
            <w:r>
              <w:t>д.</w:t>
            </w:r>
            <w:r w:rsidRPr="00467D5D">
              <w:t xml:space="preserve"> 1, 2, </w:t>
            </w:r>
            <w:r>
              <w:t>3,4,</w:t>
            </w:r>
            <w:r w:rsidRPr="00467D5D">
              <w:t>6, 7, 8, 9, 10, 10б, 10в,</w:t>
            </w:r>
          </w:p>
          <w:p w:rsidR="001B2B2E" w:rsidRPr="00467D5D" w:rsidRDefault="001B2B2E" w:rsidP="000F60EA">
            <w:r w:rsidRPr="00467D5D">
              <w:t>11, 12, 13, 14,</w:t>
            </w:r>
          </w:p>
          <w:p w:rsidR="001B2B2E" w:rsidRPr="00467D5D" w:rsidRDefault="001B2B2E" w:rsidP="000F60EA">
            <w:r w:rsidRPr="00467D5D">
              <w:t>ул. М.</w:t>
            </w:r>
            <w:r>
              <w:t xml:space="preserve"> </w:t>
            </w:r>
            <w:r w:rsidRPr="00467D5D">
              <w:t xml:space="preserve">Горького </w:t>
            </w:r>
            <w:r>
              <w:t>д.40-100,</w:t>
            </w:r>
          </w:p>
          <w:p w:rsidR="001B2B2E" w:rsidRPr="00467D5D" w:rsidRDefault="001B2B2E" w:rsidP="000F60EA">
            <w:r w:rsidRPr="00467D5D">
              <w:t xml:space="preserve">ул. Бродовского д. </w:t>
            </w:r>
            <w:r>
              <w:t>25-82,</w:t>
            </w:r>
          </w:p>
          <w:p w:rsidR="001B2B2E" w:rsidRPr="00467D5D" w:rsidRDefault="001B2B2E" w:rsidP="000F60EA">
            <w:r w:rsidRPr="00467D5D">
              <w:t xml:space="preserve">ул. </w:t>
            </w:r>
            <w:r>
              <w:t xml:space="preserve">Ф. </w:t>
            </w:r>
            <w:r w:rsidRPr="00467D5D">
              <w:t xml:space="preserve">Энгельса д. </w:t>
            </w:r>
            <w:r>
              <w:t>25,25б,26,27,29,29а,31,33-35,37,37а, 39,41,41а,42,43,43а,44,45,45а,46,47,47а,48,48а,49,50,51,52,53,54,55,56,57,58,59,60,61,62,64,66,68,70,72,74</w:t>
            </w:r>
          </w:p>
          <w:p w:rsidR="001B2B2E" w:rsidRPr="00467D5D" w:rsidRDefault="001B2B2E" w:rsidP="000F60EA">
            <w:r w:rsidRPr="00467D5D">
              <w:t>ул. К.</w:t>
            </w:r>
            <w:r>
              <w:t xml:space="preserve"> </w:t>
            </w:r>
            <w:r w:rsidRPr="00467D5D">
              <w:t xml:space="preserve">Маркса </w:t>
            </w:r>
            <w:r>
              <w:t>д.53-76,</w:t>
            </w:r>
          </w:p>
          <w:p w:rsidR="001B2B2E" w:rsidRPr="00467D5D" w:rsidRDefault="001B2B2E" w:rsidP="000F60EA">
            <w:r>
              <w:t xml:space="preserve">пер. </w:t>
            </w:r>
            <w:r w:rsidRPr="00467D5D">
              <w:t xml:space="preserve">Школьный </w:t>
            </w:r>
            <w:r>
              <w:t>д. 4,6,8,12,14,16,18,20,22,22а,24,</w:t>
            </w:r>
          </w:p>
          <w:p w:rsidR="001B2B2E" w:rsidRPr="00467D5D" w:rsidRDefault="001B2B2E" w:rsidP="000F60EA">
            <w:r w:rsidRPr="00467D5D">
              <w:t>ул. Привокзальная</w:t>
            </w:r>
            <w:r>
              <w:t xml:space="preserve"> д. 1-9,</w:t>
            </w:r>
          </w:p>
          <w:p w:rsidR="001B2B2E" w:rsidRPr="00467D5D" w:rsidRDefault="001B2B2E" w:rsidP="000F60EA">
            <w:r w:rsidRPr="00467D5D">
              <w:t>1-ый привокзальный проезд д. 1-19</w:t>
            </w:r>
            <w:r>
              <w:t>,</w:t>
            </w:r>
          </w:p>
          <w:p w:rsidR="001B2B2E" w:rsidRPr="00467D5D" w:rsidRDefault="001B2B2E" w:rsidP="000F60EA">
            <w:r w:rsidRPr="00467D5D">
              <w:t>2-ой привокзальный проезд д. 1-16</w:t>
            </w:r>
            <w:r>
              <w:t>,</w:t>
            </w:r>
          </w:p>
          <w:p w:rsidR="001B2B2E" w:rsidRPr="00467D5D" w:rsidRDefault="001B2B2E" w:rsidP="000F60EA">
            <w:r w:rsidRPr="00467D5D">
              <w:t>3-ий привокзальный проезд д. 1-14</w:t>
            </w:r>
            <w:r>
              <w:t>,</w:t>
            </w:r>
          </w:p>
          <w:p w:rsidR="001B2B2E" w:rsidRPr="00467D5D" w:rsidRDefault="001B2B2E" w:rsidP="000F60EA">
            <w:r w:rsidRPr="00467D5D">
              <w:t>пер. Заводской</w:t>
            </w:r>
            <w:r>
              <w:t xml:space="preserve"> д. 1-20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проезд Заводской</w:t>
            </w:r>
            <w:r>
              <w:t xml:space="preserve"> д. 3,5,7,7а,9,11</w:t>
            </w:r>
            <w:r w:rsidRPr="00467D5D">
              <w:t>,</w:t>
            </w:r>
          </w:p>
          <w:p w:rsidR="001B2B2E" w:rsidRDefault="001B2B2E" w:rsidP="000F60EA">
            <w:r w:rsidRPr="00467D5D">
              <w:t>1 Магистральный пр-д</w:t>
            </w:r>
            <w:r>
              <w:t xml:space="preserve"> д.1-6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 xml:space="preserve"> 2 магистральный пр-д д. </w:t>
            </w:r>
            <w:r>
              <w:t>2,3,5,5а,7,8,</w:t>
            </w:r>
          </w:p>
          <w:p w:rsidR="001B2B2E" w:rsidRPr="00467D5D" w:rsidRDefault="001B2B2E" w:rsidP="000F60EA">
            <w:r w:rsidRPr="00467D5D">
              <w:t>ул.Строителей д. №3,4,6,8,10,12</w:t>
            </w:r>
            <w:r>
              <w:t>,</w:t>
            </w:r>
          </w:p>
          <w:p w:rsidR="001B2B2E" w:rsidRPr="00467D5D" w:rsidRDefault="001B2B2E" w:rsidP="000F60EA">
            <w:r w:rsidRPr="00467D5D">
              <w:t xml:space="preserve">ул. Урицкого </w:t>
            </w:r>
            <w:r>
              <w:t>д.49-74,</w:t>
            </w:r>
          </w:p>
          <w:p w:rsidR="001B2B2E" w:rsidRPr="00467D5D" w:rsidRDefault="001B2B2E" w:rsidP="000F60EA">
            <w:r w:rsidRPr="00467D5D">
              <w:t xml:space="preserve">пер. Урицкого </w:t>
            </w:r>
            <w:r>
              <w:t>д.1-33,</w:t>
            </w:r>
          </w:p>
          <w:p w:rsidR="001B2B2E" w:rsidRPr="00467D5D" w:rsidRDefault="001B2B2E" w:rsidP="000F60EA">
            <w:r w:rsidRPr="00467D5D">
              <w:t>ул. Гончарная д. 1-</w:t>
            </w:r>
            <w:r>
              <w:t>31,</w:t>
            </w:r>
          </w:p>
          <w:p w:rsidR="001B2B2E" w:rsidRPr="00467D5D" w:rsidRDefault="001B2B2E" w:rsidP="000F60EA">
            <w:r>
              <w:t>пр-д Иевлевский д. 1-11,</w:t>
            </w:r>
          </w:p>
          <w:p w:rsidR="001B2B2E" w:rsidRDefault="001B2B2E" w:rsidP="000F60EA">
            <w:r w:rsidRPr="00467D5D">
              <w:t>с. Иевлево</w:t>
            </w:r>
            <w:r>
              <w:t>:</w:t>
            </w:r>
          </w:p>
          <w:p w:rsidR="001B2B2E" w:rsidRDefault="001B2B2E" w:rsidP="000F60EA">
            <w:r>
              <w:t>слобода Апаркино д. 1-70,</w:t>
            </w:r>
          </w:p>
          <w:p w:rsidR="001B2B2E" w:rsidRDefault="001B2B2E" w:rsidP="000F60EA">
            <w:r>
              <w:t>слобода Бодаево д. 1-191,</w:t>
            </w:r>
          </w:p>
          <w:p w:rsidR="001B2B2E" w:rsidRDefault="001B2B2E" w:rsidP="000F60EA">
            <w:r>
              <w:t>слобода Горное д. 1-118,</w:t>
            </w:r>
          </w:p>
          <w:p w:rsidR="001B2B2E" w:rsidRDefault="001B2B2E" w:rsidP="000F60EA">
            <w:r>
              <w:t>слобода Низовое д. 1-112,</w:t>
            </w:r>
          </w:p>
          <w:p w:rsidR="001B2B2E" w:rsidRDefault="001B2B2E" w:rsidP="000F60EA">
            <w:r>
              <w:t>деревня Кобылинка д. 1-75,</w:t>
            </w:r>
          </w:p>
          <w:p w:rsidR="001B2B2E" w:rsidRDefault="001B2B2E" w:rsidP="000F60EA">
            <w:r>
              <w:t>деревня Степановка д.1-45,</w:t>
            </w:r>
          </w:p>
          <w:p w:rsidR="001B2B2E" w:rsidRDefault="001B2B2E" w:rsidP="000F60EA">
            <w:r>
              <w:t>село Новопокровское:</w:t>
            </w:r>
          </w:p>
          <w:p w:rsidR="001B2B2E" w:rsidRDefault="001B2B2E" w:rsidP="000F60EA">
            <w:r>
              <w:t>ул. Восточная д. 1-109,</w:t>
            </w:r>
          </w:p>
          <w:p w:rsidR="001B2B2E" w:rsidRDefault="001B2B2E" w:rsidP="000F60EA">
            <w:r>
              <w:t>ул. Зеленая д. 1-103,</w:t>
            </w:r>
          </w:p>
          <w:p w:rsidR="001B2B2E" w:rsidRDefault="001B2B2E" w:rsidP="000F60EA">
            <w:r>
              <w:t>ул. Луговая д. 1-43,</w:t>
            </w:r>
          </w:p>
          <w:p w:rsidR="001B2B2E" w:rsidRDefault="001B2B2E" w:rsidP="000F60EA">
            <w:r>
              <w:t>ул. Молодежная д. 1-126,</w:t>
            </w:r>
          </w:p>
          <w:p w:rsidR="001B2B2E" w:rsidRDefault="001B2B2E" w:rsidP="000F60EA">
            <w:r>
              <w:t>ул. Советская д. 1-104,</w:t>
            </w:r>
          </w:p>
          <w:p w:rsidR="001B2B2E" w:rsidRDefault="001B2B2E" w:rsidP="000F60EA">
            <w:r>
              <w:t>переулок Шахтный д.1,</w:t>
            </w:r>
          </w:p>
          <w:p w:rsidR="001B2B2E" w:rsidRPr="00467D5D" w:rsidRDefault="001B2B2E" w:rsidP="000F60EA">
            <w:r>
              <w:t>ул. Школьная д. 1,2</w:t>
            </w:r>
          </w:p>
          <w:p w:rsidR="001B2B2E" w:rsidRDefault="001B2B2E" w:rsidP="000F60EA">
            <w:r>
              <w:t>деревня</w:t>
            </w:r>
            <w:r w:rsidRPr="00467D5D">
              <w:t xml:space="preserve"> Горки.</w:t>
            </w:r>
          </w:p>
          <w:p w:rsidR="001B2B2E" w:rsidRPr="00467D5D" w:rsidRDefault="001B2B2E" w:rsidP="000F60EA"/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3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</w:t>
            </w:r>
            <w:r>
              <w:t xml:space="preserve"> </w:t>
            </w:r>
            <w:r w:rsidRPr="00467D5D">
              <w:t>5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 xml:space="preserve">301835, Тульская обл., </w:t>
            </w:r>
            <w:r w:rsidRPr="00467D5D">
              <w:lastRenderedPageBreak/>
              <w:t>г. Богородицк, ул. Коммунаров, д. 72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>
              <w:lastRenderedPageBreak/>
              <w:t>г. Богородицк:</w:t>
            </w:r>
          </w:p>
          <w:p w:rsidR="001B2B2E" w:rsidRDefault="001B2B2E" w:rsidP="000F60EA">
            <w:r w:rsidRPr="00467D5D">
              <w:t>ул. Коммунаров д. 54,56,75,77,62,64,68,74,76, 80,81,83,85,</w:t>
            </w:r>
          </w:p>
          <w:p w:rsidR="001B2B2E" w:rsidRPr="00467D5D" w:rsidRDefault="001B2B2E" w:rsidP="000F60EA">
            <w:r w:rsidRPr="00467D5D">
              <w:t>87,89,90,91,92,93,95,97,105,107,109,111,113,115,117,119,</w:t>
            </w:r>
            <w:r>
              <w:t xml:space="preserve"> </w:t>
            </w:r>
            <w:r w:rsidRPr="00467D5D">
              <w:t xml:space="preserve">121,123, </w:t>
            </w:r>
            <w:r>
              <w:t>129,94,96,98,100,102,104,</w:t>
            </w:r>
          </w:p>
          <w:p w:rsidR="001B2B2E" w:rsidRPr="00467D5D" w:rsidRDefault="001B2B2E" w:rsidP="000F60EA">
            <w:r w:rsidRPr="00467D5D">
              <w:t xml:space="preserve">ул. Пролетарская  д. 66 </w:t>
            </w:r>
            <w:r>
              <w:t xml:space="preserve">– </w:t>
            </w:r>
            <w:r w:rsidRPr="00467D5D">
              <w:t>96</w:t>
            </w:r>
            <w:r>
              <w:t>,</w:t>
            </w:r>
          </w:p>
          <w:p w:rsidR="001B2B2E" w:rsidRPr="00467D5D" w:rsidRDefault="001B2B2E" w:rsidP="000F60EA">
            <w:r w:rsidRPr="00467D5D">
              <w:t xml:space="preserve">ул. Луначарского д. 1 </w:t>
            </w:r>
            <w:r>
              <w:t>–</w:t>
            </w:r>
            <w:r w:rsidRPr="00467D5D">
              <w:t xml:space="preserve"> 41</w:t>
            </w:r>
            <w:r>
              <w:t>,</w:t>
            </w:r>
          </w:p>
          <w:p w:rsidR="001B2B2E" w:rsidRDefault="001B2B2E" w:rsidP="000F60EA">
            <w:r w:rsidRPr="00467D5D">
              <w:t>ул. Свободы</w:t>
            </w:r>
            <w:r>
              <w:t xml:space="preserve"> </w:t>
            </w:r>
            <w:r w:rsidRPr="00467D5D">
              <w:t>д.</w:t>
            </w:r>
            <w:r>
              <w:t>74,76,78,80,82,84,103,105,107,109,111,113,</w:t>
            </w:r>
          </w:p>
          <w:p w:rsidR="001B2B2E" w:rsidRDefault="001B2B2E" w:rsidP="000F60EA">
            <w:r>
              <w:t>113а,115,117,119,121,123,90,</w:t>
            </w:r>
          </w:p>
          <w:p w:rsidR="001B2B2E" w:rsidRDefault="001B2B2E" w:rsidP="000F60EA">
            <w:r>
              <w:lastRenderedPageBreak/>
              <w:t>ул. Комсомольская д. 84,86,88,127,129,129а,131,133,135,</w:t>
            </w:r>
          </w:p>
          <w:p w:rsidR="001B2B2E" w:rsidRDefault="001B2B2E" w:rsidP="000F60EA">
            <w:r>
              <w:t>92,94,96,139,141,143,145,147,149,102,108,110,112,151,153,155,157,159,161,163,165,165а,167,171,</w:t>
            </w:r>
          </w:p>
          <w:p w:rsidR="001B2B2E" w:rsidRPr="00467D5D" w:rsidRDefault="001B2B2E" w:rsidP="000F60EA">
            <w:r>
              <w:t>ул. Победы д. 52-86,</w:t>
            </w:r>
          </w:p>
          <w:p w:rsidR="001B2B2E" w:rsidRPr="00467D5D" w:rsidRDefault="001B2B2E" w:rsidP="000F60EA">
            <w:r w:rsidRPr="00467D5D">
              <w:t>ул. Дачная</w:t>
            </w:r>
            <w:r>
              <w:t xml:space="preserve"> д. 1-32,24а,2/56</w:t>
            </w:r>
          </w:p>
          <w:p w:rsidR="001B2B2E" w:rsidRPr="00467D5D" w:rsidRDefault="001B2B2E" w:rsidP="000F60EA">
            <w:r w:rsidRPr="00467D5D">
              <w:t xml:space="preserve">ул. Интернациональная д. 1 </w:t>
            </w:r>
            <w:r>
              <w:t>-34,</w:t>
            </w:r>
          </w:p>
          <w:p w:rsidR="001B2B2E" w:rsidRPr="00467D5D" w:rsidRDefault="001B2B2E" w:rsidP="000F60EA">
            <w:r w:rsidRPr="00467D5D">
              <w:t xml:space="preserve">ул. Октябрьская д. 1 </w:t>
            </w:r>
            <w:r>
              <w:t>-</w:t>
            </w:r>
            <w:r w:rsidRPr="00467D5D">
              <w:t>17</w:t>
            </w:r>
            <w:r>
              <w:t>,</w:t>
            </w:r>
          </w:p>
          <w:p w:rsidR="001B2B2E" w:rsidRDefault="001B2B2E" w:rsidP="000F60EA">
            <w:r w:rsidRPr="00467D5D">
              <w:t xml:space="preserve">ул. Садовая </w:t>
            </w:r>
            <w:r>
              <w:t>д. 21,23,25,27,29,31,34,28,28а,30,32,36,38,40,</w:t>
            </w:r>
          </w:p>
          <w:p w:rsidR="001B2B2E" w:rsidRDefault="001B2B2E" w:rsidP="000F60EA">
            <w:r>
              <w:t>42,44,46,48,50,52,54,56,62,60</w:t>
            </w:r>
          </w:p>
          <w:p w:rsidR="001B2B2E" w:rsidRDefault="001B2B2E" w:rsidP="000F60EA">
            <w:r w:rsidRPr="00467D5D">
              <w:t xml:space="preserve">Садовый пр-д </w:t>
            </w:r>
            <w:r>
              <w:t>д. 1-10, 15а,17,</w:t>
            </w:r>
          </w:p>
          <w:p w:rsidR="001B2B2E" w:rsidRPr="00467D5D" w:rsidRDefault="001B2B2E" w:rsidP="000F60EA">
            <w:r>
              <w:t>пер. Садовый д. 1-21,</w:t>
            </w:r>
          </w:p>
          <w:p w:rsidR="001B2B2E" w:rsidRDefault="001B2B2E" w:rsidP="000F60EA">
            <w:r>
              <w:t>ул. 1-й Карла Маркса пр-д д. 1-6</w:t>
            </w:r>
          </w:p>
          <w:p w:rsidR="001B2B2E" w:rsidRDefault="001B2B2E" w:rsidP="000F60EA">
            <w:r>
              <w:t>ул. 2-й Карла Маркса пр-д д. 1-7</w:t>
            </w:r>
          </w:p>
          <w:p w:rsidR="001B2B2E" w:rsidRPr="00467D5D" w:rsidRDefault="001B2B2E" w:rsidP="000F60EA"/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4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7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301830, Тульская обл., г. Богородицк, ЗМР, д. 21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>
              <w:t>г. Богородицк:</w:t>
            </w:r>
          </w:p>
          <w:p w:rsidR="001B2B2E" w:rsidRPr="00467D5D" w:rsidRDefault="001B2B2E" w:rsidP="000F60EA">
            <w:r>
              <w:t xml:space="preserve">Западный м/р-н д. </w:t>
            </w:r>
            <w:r w:rsidRPr="00467D5D">
              <w:t>15, 16, 17, 18, 18а, 19, 20, 22, 23, 44</w:t>
            </w:r>
          </w:p>
          <w:p w:rsidR="001B2B2E" w:rsidRDefault="001B2B2E" w:rsidP="000F60EA">
            <w:r>
              <w:t>ул.</w:t>
            </w:r>
            <w:r w:rsidRPr="00467D5D">
              <w:t xml:space="preserve"> М.Горького </w:t>
            </w:r>
            <w:r>
              <w:t>д. 1-39</w:t>
            </w:r>
            <w:r w:rsidRPr="00467D5D">
              <w:t>,</w:t>
            </w:r>
          </w:p>
          <w:p w:rsidR="001B2B2E" w:rsidRPr="00467D5D" w:rsidRDefault="001B2B2E" w:rsidP="000F60EA">
            <w:r>
              <w:t>ул.</w:t>
            </w:r>
            <w:r w:rsidRPr="00467D5D">
              <w:t xml:space="preserve"> Бродовского д. 1-25 а, 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</w:t>
            </w:r>
            <w:r w:rsidRPr="00467D5D">
              <w:t xml:space="preserve">Ф.Энгельса </w:t>
            </w:r>
            <w:r>
              <w:t>д. 11,13-19,21,23,23а, 25а</w:t>
            </w:r>
            <w:r w:rsidRPr="00467D5D">
              <w:t xml:space="preserve"> 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</w:t>
            </w:r>
            <w:r w:rsidRPr="00467D5D">
              <w:t xml:space="preserve">К. Маркса </w:t>
            </w:r>
            <w:r>
              <w:t>д. 1-52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 xml:space="preserve">ул. Шахтная  </w:t>
            </w:r>
            <w:r>
              <w:t>д. 1-55,</w:t>
            </w:r>
          </w:p>
          <w:p w:rsidR="001B2B2E" w:rsidRDefault="001B2B2E" w:rsidP="000F60EA">
            <w:r w:rsidRPr="00467D5D">
              <w:t xml:space="preserve">пр-д Шахтный </w:t>
            </w:r>
            <w:r>
              <w:t>д. 1-17</w:t>
            </w:r>
            <w:r w:rsidRPr="00467D5D">
              <w:t xml:space="preserve">, </w:t>
            </w:r>
          </w:p>
          <w:p w:rsidR="001B2B2E" w:rsidRDefault="001B2B2E" w:rsidP="000F60EA">
            <w:r>
              <w:t>пер. Шахтный д. 1,26,</w:t>
            </w:r>
          </w:p>
          <w:p w:rsidR="001B2B2E" w:rsidRPr="00467D5D" w:rsidRDefault="001B2B2E" w:rsidP="000F60EA">
            <w:r>
              <w:t>пер. Школьный д. 3,5,7,9,13,15,17,19,23,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1-ая </w:t>
            </w:r>
            <w:r w:rsidRPr="00467D5D">
              <w:t xml:space="preserve">Лесоторговая д.4 </w:t>
            </w:r>
            <w:r>
              <w:t>-</w:t>
            </w:r>
            <w:r w:rsidRPr="00467D5D">
              <w:t xml:space="preserve">50, </w:t>
            </w:r>
          </w:p>
          <w:p w:rsidR="001B2B2E" w:rsidRDefault="001B2B2E" w:rsidP="000F60EA">
            <w:r w:rsidRPr="00467D5D">
              <w:t>ул.</w:t>
            </w:r>
            <w:r>
              <w:t xml:space="preserve"> 2-ая </w:t>
            </w:r>
            <w:r w:rsidRPr="00467D5D">
              <w:t xml:space="preserve">Лесоторговая д.1 </w:t>
            </w:r>
            <w:r>
              <w:t>-</w:t>
            </w:r>
            <w:r w:rsidRPr="00467D5D">
              <w:t>65,</w:t>
            </w:r>
          </w:p>
          <w:p w:rsidR="001B2B2E" w:rsidRPr="00467D5D" w:rsidRDefault="001B2B2E" w:rsidP="000F60EA">
            <w:r>
              <w:t xml:space="preserve">ул. Воронежская д. 1-25, </w:t>
            </w:r>
            <w:r w:rsidRPr="00467D5D">
              <w:t xml:space="preserve"> </w:t>
            </w:r>
          </w:p>
          <w:p w:rsidR="001B2B2E" w:rsidRPr="00467D5D" w:rsidRDefault="001B2B2E" w:rsidP="000F60EA">
            <w:r>
              <w:t>ул. Заводская д.1-38,</w:t>
            </w:r>
            <w:r w:rsidRPr="00467D5D">
              <w:t xml:space="preserve"> 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</w:t>
            </w:r>
            <w:r w:rsidRPr="00467D5D">
              <w:t>Дружбы д.</w:t>
            </w:r>
            <w:r>
              <w:t>1-15,</w:t>
            </w:r>
            <w:r w:rsidRPr="00467D5D">
              <w:t xml:space="preserve"> </w:t>
            </w:r>
          </w:p>
          <w:p w:rsidR="001B2B2E" w:rsidRPr="00467D5D" w:rsidRDefault="001B2B2E" w:rsidP="000F60EA">
            <w:r>
              <w:t>пр-</w:t>
            </w:r>
            <w:r w:rsidRPr="00467D5D">
              <w:t xml:space="preserve">д Дружбы </w:t>
            </w:r>
            <w:r>
              <w:t>д. 1-10</w:t>
            </w:r>
            <w:r w:rsidRPr="00467D5D">
              <w:t xml:space="preserve">, </w:t>
            </w:r>
          </w:p>
          <w:p w:rsidR="001B2B2E" w:rsidRPr="00467D5D" w:rsidRDefault="001B2B2E" w:rsidP="000F60EA">
            <w:r>
              <w:t>пр-</w:t>
            </w:r>
            <w:r w:rsidRPr="00467D5D">
              <w:t xml:space="preserve">д Иевлевский д. 2,4,6,8,10, </w:t>
            </w:r>
          </w:p>
          <w:p w:rsidR="001B2B2E" w:rsidRPr="00467D5D" w:rsidRDefault="001B2B2E" w:rsidP="000F60EA">
            <w:r w:rsidRPr="00467D5D">
              <w:t xml:space="preserve">ул. Механическая д.1 </w:t>
            </w:r>
            <w:r>
              <w:t>-50,50а</w:t>
            </w:r>
            <w:r w:rsidRPr="00467D5D">
              <w:t xml:space="preserve">, </w:t>
            </w:r>
          </w:p>
          <w:p w:rsidR="001B2B2E" w:rsidRPr="00467D5D" w:rsidRDefault="001B2B2E" w:rsidP="000F60EA">
            <w:r w:rsidRPr="00467D5D">
              <w:t xml:space="preserve">ул.9 Мая д.1 </w:t>
            </w:r>
            <w:r>
              <w:t>-</w:t>
            </w:r>
            <w:r w:rsidRPr="00467D5D">
              <w:t xml:space="preserve">37, 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</w:t>
            </w:r>
            <w:r w:rsidRPr="00467D5D">
              <w:t xml:space="preserve">Кирпичная д.1 </w:t>
            </w:r>
            <w:r>
              <w:t>-</w:t>
            </w:r>
            <w:r w:rsidRPr="00467D5D">
              <w:t xml:space="preserve">37, 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</w:t>
            </w:r>
            <w:r w:rsidRPr="00467D5D">
              <w:t>Мирная</w:t>
            </w:r>
            <w:r>
              <w:t xml:space="preserve"> д. 1-12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ул.</w:t>
            </w:r>
            <w:r>
              <w:t xml:space="preserve"> </w:t>
            </w:r>
            <w:r w:rsidRPr="00467D5D">
              <w:t>Пригородная</w:t>
            </w:r>
            <w:r>
              <w:t xml:space="preserve"> д. 1-22</w:t>
            </w:r>
            <w:r w:rsidRPr="00467D5D">
              <w:t>,</w:t>
            </w:r>
          </w:p>
          <w:p w:rsidR="001B2B2E" w:rsidRDefault="001B2B2E" w:rsidP="000F60EA">
            <w:r w:rsidRPr="00467D5D">
              <w:t>ул.</w:t>
            </w:r>
            <w:r>
              <w:t xml:space="preserve"> </w:t>
            </w:r>
            <w:r w:rsidRPr="00467D5D">
              <w:t>Тупиковая</w:t>
            </w:r>
            <w:r>
              <w:t xml:space="preserve"> д. 1-36</w:t>
            </w:r>
            <w:r w:rsidRPr="00467D5D">
              <w:t xml:space="preserve">, </w:t>
            </w:r>
          </w:p>
          <w:p w:rsidR="001B2B2E" w:rsidRDefault="001B2B2E" w:rsidP="000F60EA">
            <w:r>
              <w:t xml:space="preserve">ул. </w:t>
            </w:r>
            <w:r w:rsidRPr="00467D5D">
              <w:t>Терриконная</w:t>
            </w:r>
            <w:r>
              <w:t xml:space="preserve"> д. 1-51</w:t>
            </w:r>
            <w:r w:rsidRPr="00467D5D">
              <w:t xml:space="preserve">, </w:t>
            </w:r>
          </w:p>
          <w:p w:rsidR="001B2B2E" w:rsidRDefault="001B2B2E" w:rsidP="000F60EA">
            <w:r>
              <w:t>пер. Терриконный д. 1,5,9,10,12,13,14,14а,15,16а,17,18,20,42а,</w:t>
            </w:r>
          </w:p>
          <w:p w:rsidR="001B2B2E" w:rsidRPr="00467D5D" w:rsidRDefault="001B2B2E" w:rsidP="000F60EA">
            <w:r>
              <w:t xml:space="preserve">ул. </w:t>
            </w:r>
            <w:r w:rsidRPr="00467D5D">
              <w:t xml:space="preserve">Западная д.1 </w:t>
            </w:r>
            <w:r>
              <w:t>-</w:t>
            </w:r>
            <w:r w:rsidRPr="00467D5D">
              <w:t>30</w:t>
            </w:r>
          </w:p>
          <w:p w:rsidR="001B2B2E" w:rsidRPr="00467D5D" w:rsidRDefault="001B2B2E" w:rsidP="000F60EA">
            <w:r w:rsidRPr="00467D5D">
              <w:t>пр-д Шоссейный д.1,2,3,4,5,6,8,10</w:t>
            </w:r>
          </w:p>
          <w:p w:rsidR="001B2B2E" w:rsidRPr="00467D5D" w:rsidRDefault="001B2B2E" w:rsidP="000F60EA">
            <w:r w:rsidRPr="00467D5D">
              <w:t xml:space="preserve"> д. Кузовка, </w:t>
            </w:r>
          </w:p>
          <w:p w:rsidR="001B2B2E" w:rsidRPr="00467D5D" w:rsidRDefault="001B2B2E" w:rsidP="000F60EA">
            <w:r w:rsidRPr="00467D5D">
              <w:t>д. Ломовка</w:t>
            </w:r>
            <w:r>
              <w:t>:</w:t>
            </w:r>
          </w:p>
          <w:p w:rsidR="001B2B2E" w:rsidRDefault="001B2B2E" w:rsidP="000F60EA">
            <w:r w:rsidRPr="00467D5D">
              <w:t>ул. Центральная</w:t>
            </w:r>
            <w:r>
              <w:t xml:space="preserve"> д. 1-79</w:t>
            </w:r>
            <w:r w:rsidRPr="00467D5D">
              <w:t>,</w:t>
            </w:r>
          </w:p>
          <w:p w:rsidR="001B2B2E" w:rsidRDefault="001B2B2E" w:rsidP="000F60EA">
            <w:r>
              <w:t xml:space="preserve">ул. </w:t>
            </w:r>
            <w:r w:rsidRPr="00467D5D">
              <w:t>Первомайская</w:t>
            </w:r>
            <w:r>
              <w:t xml:space="preserve"> д. 1-44</w:t>
            </w:r>
            <w:r w:rsidRPr="00467D5D">
              <w:t>,</w:t>
            </w:r>
          </w:p>
          <w:p w:rsidR="001B2B2E" w:rsidRDefault="001B2B2E" w:rsidP="000F60EA">
            <w:r>
              <w:t xml:space="preserve">ул. </w:t>
            </w:r>
            <w:r w:rsidRPr="00467D5D">
              <w:t xml:space="preserve"> Горная</w:t>
            </w:r>
            <w:r>
              <w:t xml:space="preserve"> д. 1-82</w:t>
            </w:r>
            <w:r w:rsidRPr="00467D5D">
              <w:t>,</w:t>
            </w:r>
          </w:p>
          <w:p w:rsidR="001B2B2E" w:rsidRDefault="001B2B2E" w:rsidP="000F60EA">
            <w:r>
              <w:t>ул.</w:t>
            </w:r>
            <w:r w:rsidRPr="00467D5D">
              <w:t xml:space="preserve"> Диагональная</w:t>
            </w:r>
            <w:r>
              <w:t xml:space="preserve"> д. 1-22</w:t>
            </w:r>
            <w:r w:rsidRPr="00467D5D">
              <w:t>,</w:t>
            </w:r>
          </w:p>
          <w:p w:rsidR="001B2B2E" w:rsidRDefault="001B2B2E" w:rsidP="000F60EA">
            <w:r>
              <w:t>ул.</w:t>
            </w:r>
            <w:r w:rsidRPr="00467D5D">
              <w:t xml:space="preserve"> Песочная</w:t>
            </w:r>
            <w:r>
              <w:t xml:space="preserve"> д. 1-43</w:t>
            </w:r>
            <w:r w:rsidRPr="00467D5D">
              <w:t>,</w:t>
            </w:r>
          </w:p>
          <w:p w:rsidR="001B2B2E" w:rsidRDefault="001B2B2E" w:rsidP="000F60EA">
            <w:r>
              <w:t>ул.</w:t>
            </w:r>
            <w:r w:rsidRPr="00467D5D">
              <w:t xml:space="preserve"> Низовая</w:t>
            </w:r>
            <w:r>
              <w:t xml:space="preserve"> д. 1-31</w:t>
            </w:r>
            <w:r w:rsidRPr="00467D5D">
              <w:t>,</w:t>
            </w:r>
          </w:p>
          <w:p w:rsidR="001B2B2E" w:rsidRDefault="001B2B2E" w:rsidP="000F60EA">
            <w:r>
              <w:t>ул.</w:t>
            </w:r>
            <w:r w:rsidRPr="00467D5D">
              <w:t xml:space="preserve"> Кольцевая</w:t>
            </w:r>
            <w:r>
              <w:t xml:space="preserve"> д. 1-83</w:t>
            </w:r>
            <w:r w:rsidRPr="00467D5D">
              <w:t>,</w:t>
            </w:r>
          </w:p>
          <w:p w:rsidR="001B2B2E" w:rsidRDefault="001B2B2E" w:rsidP="000F60EA">
            <w:r>
              <w:t xml:space="preserve">ул. </w:t>
            </w:r>
            <w:r w:rsidRPr="00467D5D">
              <w:t>Уклонка</w:t>
            </w:r>
            <w:r>
              <w:t xml:space="preserve"> д. 1-50,</w:t>
            </w:r>
            <w:r>
              <w:br/>
              <w:t>пер.</w:t>
            </w:r>
            <w:r w:rsidRPr="00467D5D">
              <w:t xml:space="preserve"> Горный</w:t>
            </w:r>
            <w:r>
              <w:t xml:space="preserve"> д. 1-48</w:t>
            </w:r>
            <w:r w:rsidRPr="00467D5D">
              <w:t>,</w:t>
            </w:r>
          </w:p>
          <w:p w:rsidR="001B2B2E" w:rsidRDefault="001B2B2E" w:rsidP="000F60EA">
            <w:r>
              <w:t>пер.</w:t>
            </w:r>
            <w:r w:rsidRPr="00467D5D">
              <w:t xml:space="preserve"> Песочный</w:t>
            </w:r>
            <w:r>
              <w:t xml:space="preserve"> д. 42</w:t>
            </w:r>
            <w:r w:rsidRPr="00467D5D">
              <w:t>,</w:t>
            </w:r>
          </w:p>
          <w:p w:rsidR="001B2B2E" w:rsidRDefault="001B2B2E" w:rsidP="000F60EA">
            <w:r>
              <w:lastRenderedPageBreak/>
              <w:t>пер.</w:t>
            </w:r>
            <w:r w:rsidRPr="00467D5D">
              <w:t xml:space="preserve"> Центральный</w:t>
            </w:r>
            <w:r>
              <w:t xml:space="preserve"> 1-10</w:t>
            </w:r>
            <w:r w:rsidRPr="00467D5D">
              <w:t>,</w:t>
            </w:r>
          </w:p>
          <w:p w:rsidR="001B2B2E" w:rsidRDefault="001B2B2E" w:rsidP="000F60EA">
            <w:r>
              <w:t>пер.</w:t>
            </w:r>
            <w:r w:rsidRPr="00467D5D">
              <w:t xml:space="preserve"> </w:t>
            </w:r>
            <w:r>
              <w:t>1</w:t>
            </w:r>
            <w:r w:rsidRPr="00467D5D">
              <w:t>–й Первомайский</w:t>
            </w:r>
            <w:r>
              <w:t xml:space="preserve"> д.1-9,</w:t>
            </w:r>
          </w:p>
          <w:p w:rsidR="001B2B2E" w:rsidRDefault="001B2B2E" w:rsidP="000F60EA">
            <w:r>
              <w:t>пер</w:t>
            </w:r>
            <w:r w:rsidRPr="00467D5D">
              <w:t>.</w:t>
            </w:r>
            <w:r>
              <w:t xml:space="preserve"> 2-й Первомайский д. 1-5,</w:t>
            </w:r>
            <w:r w:rsidRPr="00467D5D">
              <w:br/>
              <w:t>п</w:t>
            </w:r>
            <w:r>
              <w:t>ос</w:t>
            </w:r>
            <w:r w:rsidRPr="00467D5D">
              <w:t>. Городок</w:t>
            </w:r>
            <w:r>
              <w:t xml:space="preserve"> д. 1-62,</w:t>
            </w:r>
          </w:p>
          <w:p w:rsidR="001B2B2E" w:rsidRDefault="001B2B2E" w:rsidP="000F60EA">
            <w:r>
              <w:t>дер. Горки д. 1-35.</w:t>
            </w:r>
          </w:p>
          <w:p w:rsidR="001B2B2E" w:rsidRPr="00467D5D" w:rsidRDefault="001B2B2E" w:rsidP="000F60EA">
            <w:r>
              <w:t>с.Черняевка</w:t>
            </w:r>
          </w:p>
        </w:tc>
      </w:tr>
      <w:tr w:rsidR="001B2B2E" w:rsidRPr="00467D5D" w:rsidTr="000F60EA">
        <w:trPr>
          <w:trHeight w:val="285"/>
        </w:trPr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5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9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301835, Тульская обл., г. Богородицк, ул. Энгельса, д. 26а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Default="001B2B2E" w:rsidP="000F60EA">
            <w:r>
              <w:t>г. Богородицк:</w:t>
            </w:r>
          </w:p>
          <w:p w:rsidR="001B2B2E" w:rsidRPr="00467D5D" w:rsidRDefault="001B2B2E" w:rsidP="000F60EA">
            <w:r w:rsidRPr="00467D5D">
              <w:t xml:space="preserve">ул. Володарского </w:t>
            </w:r>
            <w:r>
              <w:t>д.36-48,48а,49-55,55а,56-61</w:t>
            </w:r>
          </w:p>
          <w:p w:rsidR="001B2B2E" w:rsidRPr="00467D5D" w:rsidRDefault="001B2B2E" w:rsidP="000F60EA">
            <w:r w:rsidRPr="00467D5D">
              <w:t xml:space="preserve">ул. Свободы </w:t>
            </w:r>
            <w:r>
              <w:t>д. 16,16а,18,20,22,24,26,28,27,31, 33,35,37, 39,41,43,45,36,49, 51,</w:t>
            </w:r>
          </w:p>
          <w:p w:rsidR="001B2B2E" w:rsidRPr="00467D5D" w:rsidRDefault="001B2B2E" w:rsidP="000F60EA">
            <w:r w:rsidRPr="00467D5D">
              <w:t xml:space="preserve">ул. Макаренко </w:t>
            </w:r>
            <w:r>
              <w:t>д. 24-50,</w:t>
            </w:r>
          </w:p>
          <w:p w:rsidR="001B2B2E" w:rsidRPr="00467D5D" w:rsidRDefault="001B2B2E" w:rsidP="000F60EA">
            <w:r w:rsidRPr="00467D5D">
              <w:t xml:space="preserve">пер.  Комсомольский </w:t>
            </w:r>
            <w:r>
              <w:t>д. 1-51,</w:t>
            </w:r>
          </w:p>
          <w:p w:rsidR="001B2B2E" w:rsidRPr="00467D5D" w:rsidRDefault="001B2B2E" w:rsidP="000F60EA">
            <w:r w:rsidRPr="00467D5D">
              <w:t xml:space="preserve">ул. Льва Толстого </w:t>
            </w:r>
            <w:r>
              <w:t>д. 1-31,</w:t>
            </w:r>
          </w:p>
          <w:p w:rsidR="001B2B2E" w:rsidRPr="00467D5D" w:rsidRDefault="001B2B2E" w:rsidP="000F60EA">
            <w:r w:rsidRPr="00467D5D">
              <w:t xml:space="preserve">ул. Комсомольская  </w:t>
            </w:r>
            <w:r>
              <w:t>д. 1-51,</w:t>
            </w:r>
          </w:p>
          <w:p w:rsidR="001B2B2E" w:rsidRPr="00467D5D" w:rsidRDefault="001B2B2E" w:rsidP="000F60EA">
            <w:r w:rsidRPr="00467D5D">
              <w:t xml:space="preserve">ул. Пионеров  </w:t>
            </w:r>
            <w:r>
              <w:t>д. 1-20,</w:t>
            </w:r>
          </w:p>
          <w:p w:rsidR="001B2B2E" w:rsidRPr="00467D5D" w:rsidRDefault="001B2B2E" w:rsidP="000F60EA">
            <w:r w:rsidRPr="00467D5D">
              <w:t>пер. Пионеров</w:t>
            </w:r>
            <w:r>
              <w:t xml:space="preserve"> д. 1-14,</w:t>
            </w:r>
            <w:r w:rsidRPr="00467D5D">
              <w:t xml:space="preserve"> </w:t>
            </w:r>
          </w:p>
          <w:p w:rsidR="001B2B2E" w:rsidRDefault="001B2B2E" w:rsidP="000F60EA">
            <w:r>
              <w:t xml:space="preserve">ул. </w:t>
            </w:r>
            <w:r w:rsidRPr="00467D5D">
              <w:t>Южная</w:t>
            </w:r>
            <w:r>
              <w:t xml:space="preserve"> д. 36-61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 xml:space="preserve">пер. Карла Маркса  </w:t>
            </w:r>
            <w:r>
              <w:t>д. 1-24,</w:t>
            </w:r>
          </w:p>
          <w:p w:rsidR="001B2B2E" w:rsidRPr="00467D5D" w:rsidRDefault="001B2B2E" w:rsidP="000F60EA">
            <w:r w:rsidRPr="00467D5D">
              <w:t xml:space="preserve">ул. Луговая  </w:t>
            </w:r>
            <w:r>
              <w:t>д. 1-20,</w:t>
            </w:r>
          </w:p>
          <w:p w:rsidR="001B2B2E" w:rsidRPr="00467D5D" w:rsidRDefault="001B2B2E" w:rsidP="000F60EA">
            <w:r>
              <w:t>пр-д 1-ый</w:t>
            </w:r>
            <w:r w:rsidRPr="00467D5D">
              <w:t xml:space="preserve"> Горняцкий </w:t>
            </w:r>
            <w:r>
              <w:t>д. 1-9,</w:t>
            </w:r>
          </w:p>
          <w:p w:rsidR="001B2B2E" w:rsidRPr="00467D5D" w:rsidRDefault="001B2B2E" w:rsidP="000F60EA">
            <w:r>
              <w:t>пр-д 2-ой</w:t>
            </w:r>
            <w:r w:rsidRPr="00467D5D">
              <w:t xml:space="preserve"> Горняцкий </w:t>
            </w:r>
            <w:r>
              <w:t>д. 1-9,</w:t>
            </w:r>
          </w:p>
          <w:p w:rsidR="001B2B2E" w:rsidRDefault="001B2B2E" w:rsidP="000F60EA">
            <w:r>
              <w:t>пр-д 3-ий</w:t>
            </w:r>
            <w:r w:rsidRPr="00467D5D">
              <w:t xml:space="preserve"> Горняцкий </w:t>
            </w:r>
            <w:r>
              <w:t>д. 1-5,</w:t>
            </w:r>
          </w:p>
          <w:p w:rsidR="001B2B2E" w:rsidRPr="00467D5D" w:rsidRDefault="001B2B2E" w:rsidP="000F60EA">
            <w:r>
              <w:t>пр-д 4-ый</w:t>
            </w:r>
            <w:r w:rsidRPr="00467D5D">
              <w:t xml:space="preserve"> Горняцкий </w:t>
            </w:r>
            <w:r>
              <w:t>д. 1-8,</w:t>
            </w:r>
          </w:p>
          <w:p w:rsidR="001B2B2E" w:rsidRPr="00467D5D" w:rsidRDefault="001B2B2E" w:rsidP="000F60EA">
            <w:r w:rsidRPr="00467D5D">
              <w:t xml:space="preserve">пер. Труда </w:t>
            </w:r>
            <w:r>
              <w:t>д. 1-12,</w:t>
            </w:r>
          </w:p>
          <w:p w:rsidR="001B2B2E" w:rsidRPr="00467D5D" w:rsidRDefault="001B2B2E" w:rsidP="000F60EA">
            <w:r w:rsidRPr="00467D5D">
              <w:t xml:space="preserve">ул. Тургеневская  </w:t>
            </w:r>
            <w:r>
              <w:t>д. 1-29,</w:t>
            </w:r>
          </w:p>
          <w:p w:rsidR="001B2B2E" w:rsidRPr="00467D5D" w:rsidRDefault="001B2B2E" w:rsidP="000F60EA">
            <w:r w:rsidRPr="00467D5D">
              <w:t xml:space="preserve">ул. Есенина </w:t>
            </w:r>
            <w:r>
              <w:t>д. 1-62,</w:t>
            </w:r>
          </w:p>
          <w:p w:rsidR="001B2B2E" w:rsidRPr="00467D5D" w:rsidRDefault="001B2B2E" w:rsidP="000F60EA">
            <w:r w:rsidRPr="00467D5D">
              <w:t xml:space="preserve">ул. Железнодорожная </w:t>
            </w:r>
            <w:r>
              <w:t>д. 1-28,</w:t>
            </w:r>
          </w:p>
          <w:p w:rsidR="001B2B2E" w:rsidRDefault="001B2B2E" w:rsidP="000F60EA">
            <w:r w:rsidRPr="00467D5D">
              <w:t xml:space="preserve">ул. Ф. Энгельса – д. </w:t>
            </w:r>
            <w:r>
              <w:t>1,1а,3,4,5,7,7а,8,9,10,12,14,16,18,20, 21а,21б,22,28,30</w:t>
            </w:r>
          </w:p>
          <w:p w:rsidR="001B2B2E" w:rsidRPr="00467D5D" w:rsidRDefault="001B2B2E" w:rsidP="000F60EA">
            <w:r w:rsidRPr="00467D5D">
              <w:t xml:space="preserve">пер. </w:t>
            </w:r>
            <w:r>
              <w:t>Ф.</w:t>
            </w:r>
            <w:r w:rsidRPr="00467D5D">
              <w:t>Энгельса</w:t>
            </w:r>
            <w:r>
              <w:t xml:space="preserve"> д. 1-10,</w:t>
            </w:r>
          </w:p>
          <w:p w:rsidR="001B2B2E" w:rsidRDefault="001B2B2E" w:rsidP="000F60EA">
            <w:r>
              <w:t xml:space="preserve">ул. Ленина </w:t>
            </w:r>
            <w:r w:rsidRPr="00467D5D">
              <w:t xml:space="preserve">д. </w:t>
            </w:r>
            <w:r>
              <w:t>21,23,25,27,</w:t>
            </w:r>
          </w:p>
          <w:p w:rsidR="001B2B2E" w:rsidRDefault="001B2B2E" w:rsidP="000F60EA">
            <w:r>
              <w:t>ул. Овражная д. 1-17, 17а.</w:t>
            </w:r>
          </w:p>
          <w:p w:rsidR="001B2B2E" w:rsidRPr="00467D5D" w:rsidRDefault="001B2B2E" w:rsidP="000F60EA"/>
        </w:tc>
      </w:tr>
      <w:tr w:rsidR="001B2B2E" w:rsidRPr="00467D5D" w:rsidTr="000F60EA">
        <w:trPr>
          <w:trHeight w:val="225"/>
        </w:trPr>
        <w:tc>
          <w:tcPr>
            <w:tcW w:w="7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6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10 комбинированного вида»</w:t>
            </w:r>
          </w:p>
          <w:p w:rsidR="001B2B2E" w:rsidRPr="00467D5D" w:rsidRDefault="001B2B2E" w:rsidP="000F60EA">
            <w:r w:rsidRPr="00467D5D">
              <w:t>301831, Тульская обл.  г. Богородицк, ул. Полевая, здание № 30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Default="001B2B2E" w:rsidP="000F60EA">
            <w:r w:rsidRPr="00467D5D">
              <w:t>х. Александринский</w:t>
            </w:r>
            <w:r>
              <w:t>:</w:t>
            </w:r>
          </w:p>
          <w:p w:rsidR="001B2B2E" w:rsidRPr="00467D5D" w:rsidRDefault="001B2B2E" w:rsidP="000F60EA">
            <w:r>
              <w:t>Лесничество д. 1-71,</w:t>
            </w:r>
          </w:p>
          <w:p w:rsidR="001B2B2E" w:rsidRDefault="001B2B2E" w:rsidP="000F60EA">
            <w:r>
              <w:t>г. Богородицк:</w:t>
            </w:r>
          </w:p>
          <w:p w:rsidR="001B2B2E" w:rsidRDefault="001B2B2E" w:rsidP="000F60EA">
            <w:r w:rsidRPr="00467D5D">
              <w:t>ул. территория РОС</w:t>
            </w:r>
            <w:r>
              <w:t xml:space="preserve"> д. 1,3,3а,5,5а,7,8,10-21,</w:t>
            </w:r>
          </w:p>
          <w:p w:rsidR="001B2B2E" w:rsidRPr="00467D5D" w:rsidRDefault="001B2B2E" w:rsidP="000F60EA">
            <w:r>
              <w:t>тер.Заготзерно д. 1-4</w:t>
            </w:r>
          </w:p>
          <w:p w:rsidR="001B2B2E" w:rsidRPr="00467D5D" w:rsidRDefault="001B2B2E" w:rsidP="000F60EA">
            <w:r w:rsidRPr="00467D5D">
              <w:t>ул. Сохоз-техникум</w:t>
            </w:r>
            <w:r>
              <w:t xml:space="preserve"> д. 1-9,9а,10-13,</w:t>
            </w:r>
          </w:p>
          <w:p w:rsidR="001B2B2E" w:rsidRPr="00467D5D" w:rsidRDefault="001B2B2E" w:rsidP="000F60EA">
            <w:r w:rsidRPr="00467D5D">
              <w:t xml:space="preserve">ул. 30 лет Победы </w:t>
            </w:r>
            <w:r>
              <w:t>д. 1-10;10а;10 Б; 10Б 1;10Б 2;11-15;15а; 17</w:t>
            </w:r>
          </w:p>
          <w:p w:rsidR="001B2B2E" w:rsidRDefault="001B2B2E" w:rsidP="000F60EA">
            <w:r w:rsidRPr="00467D5D">
              <w:t>ул. Полевая</w:t>
            </w:r>
            <w:r>
              <w:t xml:space="preserve"> д. 1-34,</w:t>
            </w:r>
          </w:p>
          <w:p w:rsidR="001B2B2E" w:rsidRPr="00467D5D" w:rsidRDefault="001B2B2E" w:rsidP="000F60EA">
            <w:r w:rsidRPr="00467D5D">
              <w:t xml:space="preserve">пер. Полевой </w:t>
            </w:r>
            <w:r>
              <w:t>д. 1-31,</w:t>
            </w:r>
          </w:p>
          <w:p w:rsidR="001B2B2E" w:rsidRPr="00467D5D" w:rsidRDefault="001B2B2E" w:rsidP="000F60EA">
            <w:r w:rsidRPr="00467D5D">
              <w:t>ул. Коммунаров д. 106,108,110,112,114,116,118, 120,124, 127,129,131, 133,135,137,139,141,143,145,147,149,153,</w:t>
            </w:r>
          </w:p>
          <w:p w:rsidR="001B2B2E" w:rsidRPr="00467D5D" w:rsidRDefault="001B2B2E" w:rsidP="000F60EA">
            <w:r w:rsidRPr="00467D5D">
              <w:t>153а,159</w:t>
            </w:r>
            <w:r>
              <w:t>,</w:t>
            </w:r>
          </w:p>
          <w:p w:rsidR="001B2B2E" w:rsidRPr="00467D5D" w:rsidRDefault="001B2B2E" w:rsidP="000F60EA">
            <w:r w:rsidRPr="00467D5D">
              <w:t xml:space="preserve">пер. Колхозный </w:t>
            </w:r>
            <w:r>
              <w:t>д. 1-32,</w:t>
            </w:r>
          </w:p>
          <w:p w:rsidR="001B2B2E" w:rsidRPr="00467D5D" w:rsidRDefault="001B2B2E" w:rsidP="000F60EA">
            <w:r w:rsidRPr="00467D5D">
              <w:t xml:space="preserve">ул. Окружная д. </w:t>
            </w:r>
            <w:r>
              <w:t>1-38,</w:t>
            </w:r>
          </w:p>
          <w:p w:rsidR="001B2B2E" w:rsidRPr="00467D5D" w:rsidRDefault="001B2B2E" w:rsidP="000F60EA">
            <w:r w:rsidRPr="00467D5D">
              <w:t xml:space="preserve">ул. Садовая  д. </w:t>
            </w:r>
            <w:r>
              <w:t>35,37,39,41,43,45,47,49,47,49,51,64,66,68,70,72,74,</w:t>
            </w:r>
          </w:p>
          <w:p w:rsidR="001B2B2E" w:rsidRPr="00467D5D" w:rsidRDefault="001B2B2E" w:rsidP="000F60EA">
            <w:r w:rsidRPr="00467D5D">
              <w:t xml:space="preserve">ул.Октябрьская </w:t>
            </w:r>
            <w:r>
              <w:t>д. 18-41,</w:t>
            </w:r>
          </w:p>
          <w:p w:rsidR="001B2B2E" w:rsidRPr="00467D5D" w:rsidRDefault="001B2B2E" w:rsidP="000F60EA">
            <w:r w:rsidRPr="00467D5D">
              <w:t xml:space="preserve">ул. Волынкина </w:t>
            </w:r>
            <w:r>
              <w:t>д. 1-18,</w:t>
            </w:r>
          </w:p>
          <w:p w:rsidR="001B2B2E" w:rsidRPr="00467D5D" w:rsidRDefault="001B2B2E" w:rsidP="000F60EA">
            <w:r w:rsidRPr="00467D5D">
              <w:t>м/р-н  Лесной</w:t>
            </w:r>
            <w:r>
              <w:t xml:space="preserve"> д. 1-98,</w:t>
            </w:r>
          </w:p>
          <w:p w:rsidR="001B2B2E" w:rsidRPr="00467D5D" w:rsidRDefault="001B2B2E" w:rsidP="000F60EA">
            <w:r w:rsidRPr="00467D5D">
              <w:t>д. Упертовка</w:t>
            </w:r>
            <w:r>
              <w:t>: ул.Лесная д. 1-118,</w:t>
            </w:r>
          </w:p>
          <w:p w:rsidR="001B2B2E" w:rsidRDefault="001B2B2E" w:rsidP="000F60EA">
            <w:r>
              <w:lastRenderedPageBreak/>
              <w:t>м-он</w:t>
            </w:r>
            <w:r w:rsidRPr="00467D5D">
              <w:t xml:space="preserve"> Дачный</w:t>
            </w:r>
            <w:r>
              <w:t xml:space="preserve"> д. 1,1а,1в,10,11,12,122,123,124,125,13,14,15,</w:t>
            </w:r>
          </w:p>
          <w:p w:rsidR="001B2B2E" w:rsidRPr="00467D5D" w:rsidRDefault="001B2B2E" w:rsidP="000F60EA">
            <w:r>
              <w:t>17,19а,2,20,21,21а,22,22а,23,24,25,26,29,3,30,30а,31,32,33,34,35,36,37,38,4,5,6,7,8,9,</w:t>
            </w:r>
          </w:p>
          <w:p w:rsidR="001B2B2E" w:rsidRPr="00467D5D" w:rsidRDefault="001B2B2E" w:rsidP="000F60EA">
            <w:r w:rsidRPr="00467D5D">
              <w:t xml:space="preserve"> ул. Пролетарская </w:t>
            </w:r>
            <w:r>
              <w:t>д. 97-126,</w:t>
            </w:r>
          </w:p>
          <w:p w:rsidR="001B2B2E" w:rsidRPr="00467D5D" w:rsidRDefault="001B2B2E" w:rsidP="000F60EA">
            <w:r w:rsidRPr="00467D5D">
              <w:t xml:space="preserve"> ул. Защитная</w:t>
            </w:r>
            <w:r>
              <w:t xml:space="preserve"> д. 1-11,</w:t>
            </w:r>
          </w:p>
          <w:p w:rsidR="001B2B2E" w:rsidRPr="00467D5D" w:rsidRDefault="001B2B2E" w:rsidP="000F60EA">
            <w:r w:rsidRPr="00467D5D">
              <w:t xml:space="preserve"> ул. Набережная д. 1,1а,2,</w:t>
            </w:r>
            <w:r>
              <w:t>3-13,</w:t>
            </w:r>
            <w:r w:rsidRPr="00467D5D">
              <w:t xml:space="preserve"> 15,17,19</w:t>
            </w:r>
          </w:p>
          <w:p w:rsidR="001B2B2E" w:rsidRPr="00467D5D" w:rsidRDefault="001B2B2E" w:rsidP="000F60EA">
            <w:r w:rsidRPr="00467D5D">
              <w:t xml:space="preserve"> ул. Оборонная д. </w:t>
            </w:r>
            <w:r>
              <w:t>1-26,</w:t>
            </w:r>
          </w:p>
          <w:p w:rsidR="001B2B2E" w:rsidRPr="00467D5D" w:rsidRDefault="001B2B2E" w:rsidP="000F60EA">
            <w:r w:rsidRPr="00467D5D">
              <w:t xml:space="preserve"> ул. К. Маркса д. </w:t>
            </w:r>
            <w:r>
              <w:t>77-129,</w:t>
            </w:r>
          </w:p>
          <w:p w:rsidR="001B2B2E" w:rsidRPr="00467D5D" w:rsidRDefault="001B2B2E" w:rsidP="000F60EA">
            <w:r w:rsidRPr="00467D5D">
              <w:t xml:space="preserve"> ул. </w:t>
            </w:r>
            <w:r>
              <w:t xml:space="preserve">Ф. </w:t>
            </w:r>
            <w:r w:rsidRPr="00467D5D">
              <w:t>Энгельса</w:t>
            </w:r>
            <w:r>
              <w:t xml:space="preserve"> д. 63,65,67,69,71,73,76,78,80.</w:t>
            </w:r>
          </w:p>
          <w:p w:rsidR="001B2B2E" w:rsidRPr="00467D5D" w:rsidRDefault="001B2B2E" w:rsidP="000F60EA">
            <w:r w:rsidRPr="00467D5D">
              <w:t xml:space="preserve"> </w:t>
            </w:r>
          </w:p>
        </w:tc>
      </w:tr>
      <w:tr w:rsidR="001B2B2E" w:rsidRPr="00467D5D" w:rsidTr="000F60EA">
        <w:trPr>
          <w:trHeight w:val="255"/>
        </w:trPr>
        <w:tc>
          <w:tcPr>
            <w:tcW w:w="7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7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20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301835, Тульская обл., г. Богородицк, ул. Свободы, д. 42</w:t>
            </w:r>
          </w:p>
          <w:p w:rsidR="001B2B2E" w:rsidRPr="00467D5D" w:rsidRDefault="001B2B2E" w:rsidP="000F60EA">
            <w:pPr>
              <w:widowControl w:val="0"/>
              <w:rPr>
                <w:u w:val="single"/>
              </w:rPr>
            </w:pPr>
          </w:p>
        </w:tc>
        <w:tc>
          <w:tcPr>
            <w:tcW w:w="61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Default="001B2B2E" w:rsidP="000F60EA">
            <w:r>
              <w:t>г. Богородицк:</w:t>
            </w:r>
          </w:p>
          <w:p w:rsidR="001B2B2E" w:rsidRPr="00467D5D" w:rsidRDefault="001B2B2E" w:rsidP="000F60EA">
            <w:r w:rsidRPr="00467D5D">
              <w:t xml:space="preserve">ул. Володарского д. </w:t>
            </w:r>
            <w:r>
              <w:t>20,22</w:t>
            </w:r>
          </w:p>
          <w:p w:rsidR="001B2B2E" w:rsidRPr="00467D5D" w:rsidRDefault="001B2B2E" w:rsidP="000F60EA">
            <w:r w:rsidRPr="00467D5D">
              <w:t xml:space="preserve">ул. Комсомольская д. </w:t>
            </w:r>
            <w:r>
              <w:t>52-171</w:t>
            </w:r>
          </w:p>
          <w:p w:rsidR="001B2B2E" w:rsidRDefault="001B2B2E" w:rsidP="000F60EA">
            <w:r w:rsidRPr="00467D5D">
              <w:t xml:space="preserve">ул. Ленина д. № </w:t>
            </w:r>
            <w:r>
              <w:t>1-</w:t>
            </w:r>
            <w:r w:rsidRPr="00467D5D">
              <w:t>3</w:t>
            </w:r>
            <w:r>
              <w:t>0</w:t>
            </w:r>
          </w:p>
          <w:p w:rsidR="001B2B2E" w:rsidRPr="00467D5D" w:rsidRDefault="001B2B2E" w:rsidP="000F60EA">
            <w:r w:rsidRPr="00467D5D">
              <w:t xml:space="preserve">ул. Пушкинская д. </w:t>
            </w:r>
            <w:r>
              <w:t>11-52,</w:t>
            </w:r>
          </w:p>
          <w:p w:rsidR="001B2B2E" w:rsidRPr="00467D5D" w:rsidRDefault="001B2B2E" w:rsidP="000F60EA">
            <w:r w:rsidRPr="00467D5D">
              <w:t xml:space="preserve">ул. Победы д. </w:t>
            </w:r>
            <w:r>
              <w:t>15-41</w:t>
            </w:r>
          </w:p>
          <w:p w:rsidR="001B2B2E" w:rsidRPr="00467D5D" w:rsidRDefault="001B2B2E" w:rsidP="000F60EA">
            <w:r w:rsidRPr="00467D5D">
              <w:t xml:space="preserve">ул. Свободы д. </w:t>
            </w:r>
            <w:r>
              <w:t>36-73,75,77,79,81,83,85,87,89,91,95,97,99,</w:t>
            </w:r>
          </w:p>
          <w:p w:rsidR="001B2B2E" w:rsidRPr="00467D5D" w:rsidRDefault="001B2B2E" w:rsidP="000F60EA">
            <w:r w:rsidRPr="00467D5D">
              <w:t xml:space="preserve">ул. Садовая </w:t>
            </w:r>
            <w:r>
              <w:t>д. 1-30</w:t>
            </w:r>
          </w:p>
          <w:p w:rsidR="001B2B2E" w:rsidRDefault="001B2B2E" w:rsidP="000F60EA">
            <w:r w:rsidRPr="00467D5D">
              <w:t xml:space="preserve">ул. Урицкого д. </w:t>
            </w:r>
            <w:r>
              <w:t>1-48.</w:t>
            </w:r>
          </w:p>
          <w:p w:rsidR="001B2B2E" w:rsidRPr="00467D5D" w:rsidRDefault="001B2B2E" w:rsidP="000F60EA"/>
        </w:tc>
      </w:tr>
      <w:tr w:rsidR="001B2B2E" w:rsidRPr="00467D5D" w:rsidTr="000F60EA">
        <w:trPr>
          <w:trHeight w:val="236"/>
        </w:trPr>
        <w:tc>
          <w:tcPr>
            <w:tcW w:w="7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8</w:t>
            </w: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</w:tc>
        <w:tc>
          <w:tcPr>
            <w:tcW w:w="254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22»</w:t>
            </w:r>
          </w:p>
          <w:p w:rsidR="001B2B2E" w:rsidRPr="00467D5D" w:rsidRDefault="001B2B2E" w:rsidP="000F60EA">
            <w:pPr>
              <w:widowControl w:val="0"/>
              <w:rPr>
                <w:color w:val="000000"/>
                <w:sz w:val="20"/>
                <w:szCs w:val="20"/>
              </w:rPr>
            </w:pPr>
            <w:r w:rsidRPr="00467D5D">
              <w:t>301821, Тульская обл., Богородицкий район,  п. Товарковский, ул. Трудовая, д. 89 "а</w:t>
            </w:r>
            <w:r w:rsidRPr="00467D5D">
              <w:rPr>
                <w:color w:val="000000"/>
                <w:sz w:val="20"/>
                <w:szCs w:val="20"/>
              </w:rPr>
              <w:t>"</w:t>
            </w:r>
          </w:p>
          <w:p w:rsidR="001B2B2E" w:rsidRPr="00467D5D" w:rsidRDefault="001B2B2E" w:rsidP="000F60EA">
            <w:pPr>
              <w:widowControl w:val="0"/>
              <w:rPr>
                <w:color w:val="FF0000"/>
              </w:rPr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Default="001B2B2E" w:rsidP="000F60EA">
            <w:r>
              <w:t>пос. Товарковский:</w:t>
            </w:r>
          </w:p>
          <w:p w:rsidR="001B2B2E" w:rsidRPr="00467D5D" w:rsidRDefault="001B2B2E" w:rsidP="000F60EA">
            <w:r>
              <w:t>ул. Трудовая, д.</w:t>
            </w:r>
            <w:r w:rsidRPr="00467D5D">
              <w:t xml:space="preserve"> 1- 10</w:t>
            </w:r>
            <w:r>
              <w:t>6,</w:t>
            </w:r>
          </w:p>
          <w:p w:rsidR="001B2B2E" w:rsidRPr="00467D5D" w:rsidRDefault="001B2B2E" w:rsidP="000F60EA">
            <w:r>
              <w:t xml:space="preserve">ул. Кирова, д. </w:t>
            </w:r>
            <w:r w:rsidRPr="00467D5D">
              <w:t>77 – 161</w:t>
            </w:r>
            <w:r>
              <w:t>,</w:t>
            </w:r>
          </w:p>
          <w:p w:rsidR="001B2B2E" w:rsidRPr="00467D5D" w:rsidRDefault="001B2B2E" w:rsidP="000F60EA">
            <w:r w:rsidRPr="00467D5D">
              <w:t xml:space="preserve">ул. Станционная, д. </w:t>
            </w:r>
            <w:r>
              <w:t>1-63,63а,</w:t>
            </w:r>
          </w:p>
          <w:p w:rsidR="001B2B2E" w:rsidRPr="00467D5D" w:rsidRDefault="001B2B2E" w:rsidP="000F60EA">
            <w:r w:rsidRPr="00467D5D">
              <w:t>ул. Комсомольская, д. 1 – 20</w:t>
            </w:r>
            <w:r>
              <w:t>,</w:t>
            </w:r>
          </w:p>
          <w:p w:rsidR="001B2B2E" w:rsidRPr="00467D5D" w:rsidRDefault="001B2B2E" w:rsidP="000F60EA">
            <w:r w:rsidRPr="00467D5D">
              <w:t xml:space="preserve">ул. Шахта 33, д. </w:t>
            </w:r>
            <w:r>
              <w:t>2-6</w:t>
            </w:r>
            <w:r w:rsidRPr="00467D5D">
              <w:t>6</w:t>
            </w:r>
            <w:r>
              <w:t>,</w:t>
            </w:r>
            <w:r w:rsidRPr="00467D5D">
              <w:t xml:space="preserve"> 66 </w:t>
            </w:r>
            <w:r>
              <w:t>а,</w:t>
            </w:r>
          </w:p>
          <w:p w:rsidR="001B2B2E" w:rsidRDefault="001B2B2E" w:rsidP="000F60EA">
            <w:r w:rsidRPr="00467D5D">
              <w:t xml:space="preserve">ул. Шахта 54, д. </w:t>
            </w:r>
            <w:r>
              <w:t>1-73,</w:t>
            </w:r>
          </w:p>
          <w:p w:rsidR="001B2B2E" w:rsidRPr="00467D5D" w:rsidRDefault="001B2B2E" w:rsidP="000F60EA">
            <w:r w:rsidRPr="00467D5D">
              <w:t>ул. Шахта 5</w:t>
            </w:r>
            <w:r>
              <w:t>1</w:t>
            </w:r>
            <w:r w:rsidRPr="00467D5D">
              <w:t xml:space="preserve">, д. </w:t>
            </w:r>
            <w:r>
              <w:t>1-9,</w:t>
            </w:r>
          </w:p>
          <w:p w:rsidR="001B2B2E" w:rsidRPr="00467D5D" w:rsidRDefault="001B2B2E" w:rsidP="000F60EA">
            <w:r w:rsidRPr="00467D5D">
              <w:t xml:space="preserve">ул. Совхозная, д. </w:t>
            </w:r>
            <w:r>
              <w:t>1-30,</w:t>
            </w:r>
          </w:p>
          <w:p w:rsidR="001B2B2E" w:rsidRPr="00467D5D" w:rsidRDefault="001B2B2E" w:rsidP="000F60EA">
            <w:r w:rsidRPr="00467D5D">
              <w:t>ул. Мира</w:t>
            </w:r>
            <w:r>
              <w:t>, д. 3.4,</w:t>
            </w:r>
          </w:p>
          <w:p w:rsidR="001B2B2E" w:rsidRPr="00467D5D" w:rsidRDefault="001B2B2E" w:rsidP="000F60EA">
            <w:r w:rsidRPr="00467D5D">
              <w:t>ул. Буткина д. 31-45</w:t>
            </w:r>
          </w:p>
          <w:p w:rsidR="001B2B2E" w:rsidRPr="00467D5D" w:rsidRDefault="001B2B2E" w:rsidP="000F60EA">
            <w:r w:rsidRPr="00467D5D">
              <w:t>ул. Димитрова, д. 26-50,</w:t>
            </w:r>
          </w:p>
          <w:p w:rsidR="001B2B2E" w:rsidRPr="00467D5D" w:rsidRDefault="001B2B2E" w:rsidP="000F60EA">
            <w:r w:rsidRPr="00467D5D">
              <w:t>ул. Мичурина дома 12-24</w:t>
            </w:r>
          </w:p>
          <w:p w:rsidR="001B2B2E" w:rsidRDefault="001B2B2E" w:rsidP="000F60EA">
            <w:r w:rsidRPr="00467D5D">
              <w:t>с. Товарково</w:t>
            </w:r>
            <w:r>
              <w:t>:</w:t>
            </w:r>
          </w:p>
          <w:p w:rsidR="001B2B2E" w:rsidRDefault="001B2B2E" w:rsidP="000F60EA">
            <w:r>
              <w:t>Большак слобода д. 1-71,</w:t>
            </w:r>
          </w:p>
          <w:p w:rsidR="001B2B2E" w:rsidRDefault="001B2B2E" w:rsidP="000F60EA">
            <w:r>
              <w:t>Загот/зерно д. 3-8,</w:t>
            </w:r>
          </w:p>
          <w:p w:rsidR="001B2B2E" w:rsidRDefault="001B2B2E" w:rsidP="000F60EA">
            <w:r>
              <w:t>Крапивенка слобода д. 1-31,</w:t>
            </w:r>
          </w:p>
          <w:p w:rsidR="001B2B2E" w:rsidRDefault="001B2B2E" w:rsidP="000F60EA">
            <w:r>
              <w:t>Нижняя слобода д. 1-21, 21б,22-49,49а,50-68,</w:t>
            </w:r>
          </w:p>
          <w:p w:rsidR="001B2B2E" w:rsidRDefault="001B2B2E" w:rsidP="000F60EA">
            <w:r>
              <w:t>Попугаевка слобода д. 1-23,</w:t>
            </w:r>
          </w:p>
          <w:p w:rsidR="001B2B2E" w:rsidRDefault="001B2B2E" w:rsidP="000F60EA">
            <w:r>
              <w:t>Романовка слобода д. 1-4,4а,5,</w:t>
            </w:r>
          </w:p>
          <w:p w:rsidR="001B2B2E" w:rsidRDefault="001B2B2E" w:rsidP="000F60EA">
            <w:r>
              <w:t>Семеновка слобода д. 1-20,</w:t>
            </w:r>
          </w:p>
          <w:p w:rsidR="001B2B2E" w:rsidRDefault="001B2B2E" w:rsidP="000F60EA">
            <w:r>
              <w:t>Шестовка слобода д. 1-31,</w:t>
            </w:r>
          </w:p>
          <w:p w:rsidR="001B2B2E" w:rsidRPr="00467D5D" w:rsidRDefault="001B2B2E" w:rsidP="000F60EA">
            <w:r>
              <w:t>1-ое Общество слобода д. 1-102,</w:t>
            </w:r>
          </w:p>
          <w:p w:rsidR="001B2B2E" w:rsidRDefault="001B2B2E" w:rsidP="000F60EA">
            <w:r w:rsidRPr="00467D5D">
              <w:t>с.Левинка</w:t>
            </w:r>
            <w:r>
              <w:t xml:space="preserve"> д. 1-176,</w:t>
            </w:r>
          </w:p>
          <w:p w:rsidR="001B2B2E" w:rsidRPr="00467D5D" w:rsidRDefault="001B2B2E" w:rsidP="000F60EA">
            <w:r>
              <w:t>ул. Комсомольская д. 1-20,</w:t>
            </w:r>
          </w:p>
          <w:p w:rsidR="001B2B2E" w:rsidRPr="00467D5D" w:rsidRDefault="001B2B2E" w:rsidP="000F60EA">
            <w:r w:rsidRPr="00467D5D">
              <w:t xml:space="preserve">ул.София   </w:t>
            </w:r>
            <w:r>
              <w:t>д.1-10,</w:t>
            </w:r>
          </w:p>
          <w:p w:rsidR="001B2B2E" w:rsidRPr="00467D5D" w:rsidRDefault="001B2B2E" w:rsidP="000F60EA">
            <w:r>
              <w:t>п. Красный Посад д. 1-30,</w:t>
            </w:r>
          </w:p>
          <w:p w:rsidR="001B2B2E" w:rsidRPr="00467D5D" w:rsidRDefault="001B2B2E" w:rsidP="000F60EA">
            <w:r w:rsidRPr="00467D5D">
              <w:t xml:space="preserve">с. Богдановка </w:t>
            </w:r>
            <w:r>
              <w:t>д. 1-24,</w:t>
            </w:r>
          </w:p>
          <w:p w:rsidR="001B2B2E" w:rsidRPr="00467D5D" w:rsidRDefault="001B2B2E" w:rsidP="000F60EA">
            <w:r>
              <w:t>д</w:t>
            </w:r>
            <w:r w:rsidRPr="00467D5D">
              <w:t>.</w:t>
            </w:r>
            <w:r>
              <w:t xml:space="preserve"> </w:t>
            </w:r>
            <w:r w:rsidRPr="00467D5D">
              <w:t xml:space="preserve">Будыровка </w:t>
            </w:r>
            <w:r>
              <w:t>д. 1-22,</w:t>
            </w:r>
          </w:p>
          <w:p w:rsidR="001B2B2E" w:rsidRPr="00467D5D" w:rsidRDefault="001B2B2E" w:rsidP="000F60EA">
            <w:r w:rsidRPr="00467D5D">
              <w:t xml:space="preserve">д. Доброе </w:t>
            </w:r>
            <w:r>
              <w:t xml:space="preserve"> д. 1-32,</w:t>
            </w:r>
          </w:p>
          <w:p w:rsidR="001B2B2E" w:rsidRPr="00467D5D" w:rsidRDefault="001B2B2E" w:rsidP="000F60EA">
            <w:r w:rsidRPr="00467D5D">
              <w:t>д. Малиновка</w:t>
            </w:r>
            <w:r>
              <w:t xml:space="preserve"> д. 1-14,</w:t>
            </w:r>
          </w:p>
          <w:p w:rsidR="001B2B2E" w:rsidRPr="00467D5D" w:rsidRDefault="001B2B2E" w:rsidP="000F60EA">
            <w:r w:rsidRPr="00467D5D">
              <w:t xml:space="preserve">д.Селезнёвка </w:t>
            </w:r>
            <w:r>
              <w:t>д. 1-11,</w:t>
            </w:r>
          </w:p>
          <w:p w:rsidR="001B2B2E" w:rsidRPr="00467D5D" w:rsidRDefault="001B2B2E" w:rsidP="000F60EA">
            <w:r w:rsidRPr="00467D5D">
              <w:t>д. Сафоновка</w:t>
            </w:r>
            <w:r>
              <w:t xml:space="preserve"> д. 1-6.</w:t>
            </w:r>
          </w:p>
          <w:p w:rsidR="001B2B2E" w:rsidRPr="00467D5D" w:rsidRDefault="001B2B2E" w:rsidP="000F60EA">
            <w:r w:rsidRPr="00467D5D">
              <w:lastRenderedPageBreak/>
              <w:t>д. Берёзовка</w:t>
            </w:r>
            <w:r>
              <w:t xml:space="preserve"> д. 1-48,</w:t>
            </w:r>
          </w:p>
          <w:p w:rsidR="001B2B2E" w:rsidRPr="00467D5D" w:rsidRDefault="001B2B2E" w:rsidP="000F60EA">
            <w:r w:rsidRPr="00467D5D">
              <w:t>п. Красный</w:t>
            </w:r>
            <w:r>
              <w:t xml:space="preserve"> д. 1-22.</w:t>
            </w:r>
          </w:p>
          <w:p w:rsidR="001B2B2E" w:rsidRPr="00467D5D" w:rsidRDefault="001B2B2E" w:rsidP="000F60EA">
            <w:pPr>
              <w:spacing w:after="200" w:line="276" w:lineRule="auto"/>
            </w:pPr>
          </w:p>
        </w:tc>
      </w:tr>
      <w:tr w:rsidR="001B2B2E" w:rsidRPr="00467D5D" w:rsidTr="000F60EA">
        <w:trPr>
          <w:trHeight w:val="270"/>
        </w:trPr>
        <w:tc>
          <w:tcPr>
            <w:tcW w:w="78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9</w:t>
            </w: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25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дошкольное образовательное учреждение «Детский сад № 23 комбинированного вида»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301822, Тульская обл., Богородицкий район, пос. Товарковский, ул. Воровского, д. 2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>
              <w:t>пос. Товарковский:</w:t>
            </w:r>
          </w:p>
          <w:p w:rsidR="001B2B2E" w:rsidRPr="00467D5D" w:rsidRDefault="001B2B2E" w:rsidP="000F60EA">
            <w:r w:rsidRPr="00467D5D">
              <w:t xml:space="preserve">ул. Буткина </w:t>
            </w:r>
            <w:r>
              <w:t>д.</w:t>
            </w:r>
            <w:r w:rsidRPr="00467D5D">
              <w:t xml:space="preserve"> 1-30</w:t>
            </w:r>
            <w:r>
              <w:t>,</w:t>
            </w:r>
          </w:p>
          <w:p w:rsidR="001B2B2E" w:rsidRPr="00467D5D" w:rsidRDefault="001B2B2E" w:rsidP="000F60EA">
            <w:r>
              <w:t xml:space="preserve">ул. Димитрова д. </w:t>
            </w:r>
            <w:r w:rsidRPr="00467D5D">
              <w:t>1-25,</w:t>
            </w:r>
          </w:p>
          <w:p w:rsidR="001B2B2E" w:rsidRPr="00467D5D" w:rsidRDefault="001B2B2E" w:rsidP="000F60EA">
            <w:r>
              <w:t xml:space="preserve">ул. Мичурина д. </w:t>
            </w:r>
            <w:r w:rsidRPr="00467D5D">
              <w:t>1-11</w:t>
            </w:r>
            <w:r>
              <w:t>,</w:t>
            </w:r>
          </w:p>
          <w:p w:rsidR="001B2B2E" w:rsidRDefault="001B2B2E" w:rsidP="000F60EA">
            <w:r>
              <w:t>ул. Калинина д. 1-26,26а,27-39,39а,40-79,</w:t>
            </w:r>
          </w:p>
          <w:p w:rsidR="001B2B2E" w:rsidRPr="00467D5D" w:rsidRDefault="001B2B2E" w:rsidP="000F60EA">
            <w:r>
              <w:t>ул. Базарная д. 15,15а.15б,16-21,21а,21б,22,22а,22б.22в.24,24а.24б,24в.25,25а,26,27.</w:t>
            </w:r>
          </w:p>
          <w:p w:rsidR="001B2B2E" w:rsidRPr="00467D5D" w:rsidRDefault="001B2B2E" w:rsidP="000F60EA">
            <w:r>
              <w:t>ул. Луговая д. 1-20.</w:t>
            </w:r>
          </w:p>
          <w:p w:rsidR="001B2B2E" w:rsidRPr="00467D5D" w:rsidRDefault="001B2B2E" w:rsidP="000F60EA">
            <w:r>
              <w:t>ул. Полевая д. 1-26,</w:t>
            </w:r>
          </w:p>
          <w:p w:rsidR="001B2B2E" w:rsidRPr="00467D5D" w:rsidRDefault="001B2B2E" w:rsidP="000F60EA">
            <w:r>
              <w:t xml:space="preserve">м/р-н  Дивный д. </w:t>
            </w:r>
            <w:r w:rsidRPr="00467D5D">
              <w:t>1-23</w:t>
            </w:r>
            <w:r>
              <w:t>,</w:t>
            </w:r>
          </w:p>
          <w:p w:rsidR="001B2B2E" w:rsidRDefault="001B2B2E" w:rsidP="000F60EA">
            <w:r w:rsidRPr="00467D5D">
              <w:t>ул. Набережная</w:t>
            </w:r>
            <w:r>
              <w:t xml:space="preserve"> д. 1-52</w:t>
            </w:r>
            <w:r w:rsidRPr="00467D5D">
              <w:t>,</w:t>
            </w:r>
          </w:p>
          <w:p w:rsidR="001B2B2E" w:rsidRDefault="001B2B2E" w:rsidP="000F60EA">
            <w:r w:rsidRPr="00467D5D">
              <w:t xml:space="preserve"> 4 проезд</w:t>
            </w:r>
            <w:r>
              <w:t xml:space="preserve"> д. 1-28</w:t>
            </w:r>
            <w:r w:rsidRPr="00467D5D">
              <w:t>,</w:t>
            </w:r>
          </w:p>
          <w:p w:rsidR="001B2B2E" w:rsidRPr="00467D5D" w:rsidRDefault="001B2B2E" w:rsidP="000F60EA">
            <w:r>
              <w:t xml:space="preserve"> 3 проезд д. 1-26.</w:t>
            </w:r>
          </w:p>
          <w:p w:rsidR="001B2B2E" w:rsidRDefault="001B2B2E" w:rsidP="000F60EA">
            <w:r w:rsidRPr="00467D5D">
              <w:t>пер. Банный</w:t>
            </w:r>
            <w:r>
              <w:t xml:space="preserve"> д. 1-22</w:t>
            </w:r>
            <w:r w:rsidRPr="00467D5D">
              <w:t>,</w:t>
            </w:r>
          </w:p>
          <w:p w:rsidR="001B2B2E" w:rsidRDefault="001B2B2E" w:rsidP="000F60EA">
            <w:r>
              <w:t>пер.</w:t>
            </w:r>
            <w:r w:rsidRPr="00467D5D">
              <w:t xml:space="preserve"> Парковый</w:t>
            </w:r>
            <w:r>
              <w:t xml:space="preserve"> д. 1-21,21а,</w:t>
            </w:r>
          </w:p>
          <w:p w:rsidR="001B2B2E" w:rsidRPr="00467D5D" w:rsidRDefault="001B2B2E" w:rsidP="000F60EA">
            <w:r>
              <w:t xml:space="preserve"> ул. Воровского д. </w:t>
            </w:r>
            <w:r w:rsidRPr="00467D5D">
              <w:t>1-4,</w:t>
            </w:r>
            <w:r>
              <w:t xml:space="preserve"> 4а, 5-11,11а,</w:t>
            </w:r>
          </w:p>
          <w:p w:rsidR="001B2B2E" w:rsidRDefault="001B2B2E" w:rsidP="000F60EA">
            <w:r w:rsidRPr="00467D5D">
              <w:t xml:space="preserve">пер. Советский д. </w:t>
            </w:r>
            <w:r>
              <w:t>1-40</w:t>
            </w:r>
            <w:r w:rsidRPr="00467D5D">
              <w:t>,</w:t>
            </w:r>
          </w:p>
          <w:p w:rsidR="001B2B2E" w:rsidRPr="00467D5D" w:rsidRDefault="001B2B2E" w:rsidP="000F60EA">
            <w:r>
              <w:t xml:space="preserve"> ул. Советская д. 1-11,11а,12,13,13а,14,15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 xml:space="preserve">ул. Строителей д. </w:t>
            </w:r>
            <w:r>
              <w:t>7-48,</w:t>
            </w:r>
          </w:p>
          <w:p w:rsidR="001B2B2E" w:rsidRPr="00467D5D" w:rsidRDefault="001B2B2E" w:rsidP="000F60EA">
            <w:r>
              <w:t>ул. Первомайская д</w:t>
            </w:r>
            <w:r w:rsidRPr="00467D5D">
              <w:t xml:space="preserve"> </w:t>
            </w:r>
            <w:r>
              <w:t>7-36,</w:t>
            </w:r>
          </w:p>
          <w:p w:rsidR="001B2B2E" w:rsidRPr="00467D5D" w:rsidRDefault="001B2B2E" w:rsidP="000F60EA">
            <w:r>
              <w:t>ул. Пролетарская</w:t>
            </w:r>
            <w:r w:rsidRPr="00467D5D">
              <w:t xml:space="preserve"> </w:t>
            </w:r>
            <w:r>
              <w:t>д. 1-37,</w:t>
            </w:r>
          </w:p>
          <w:p w:rsidR="001B2B2E" w:rsidRPr="00467D5D" w:rsidRDefault="001B2B2E" w:rsidP="000F60EA">
            <w:r>
              <w:t>ул. Прудная</w:t>
            </w:r>
            <w:r w:rsidRPr="00467D5D">
              <w:t xml:space="preserve"> </w:t>
            </w:r>
            <w:r>
              <w:t>д. 1-101,</w:t>
            </w:r>
          </w:p>
          <w:p w:rsidR="001B2B2E" w:rsidRPr="00467D5D" w:rsidRDefault="001B2B2E" w:rsidP="000F60EA">
            <w:r>
              <w:t>ул. Транспортная</w:t>
            </w:r>
            <w:r w:rsidRPr="00467D5D">
              <w:t xml:space="preserve"> </w:t>
            </w:r>
            <w:r>
              <w:t>д. 1-74,</w:t>
            </w:r>
          </w:p>
          <w:p w:rsidR="001B2B2E" w:rsidRDefault="001B2B2E" w:rsidP="000F60EA">
            <w:r>
              <w:t xml:space="preserve">ул. Кирова </w:t>
            </w:r>
            <w:r w:rsidRPr="00467D5D">
              <w:t xml:space="preserve"> д.1</w:t>
            </w:r>
            <w:r>
              <w:t>,4,5а,6-16,20-37,37а,38,38а,39,39а,40,40а, 41,41а,41б,</w:t>
            </w:r>
            <w:r w:rsidRPr="00467D5D">
              <w:t xml:space="preserve"> </w:t>
            </w:r>
            <w:r>
              <w:t>42-76,</w:t>
            </w:r>
          </w:p>
          <w:p w:rsidR="001B2B2E" w:rsidRPr="00467D5D" w:rsidRDefault="001B2B2E" w:rsidP="000F60EA">
            <w:r w:rsidRPr="00467D5D">
              <w:t>ул. Энергетиков</w:t>
            </w:r>
            <w:r>
              <w:t xml:space="preserve"> д. 1-7,</w:t>
            </w:r>
          </w:p>
          <w:p w:rsidR="001B2B2E" w:rsidRPr="00467D5D" w:rsidRDefault="001B2B2E" w:rsidP="000F60EA">
            <w:r>
              <w:t>ул</w:t>
            </w:r>
            <w:r w:rsidRPr="00467D5D">
              <w:t>. Первопавловск</w:t>
            </w:r>
            <w:r>
              <w:t>ая д. 1-14,</w:t>
            </w:r>
          </w:p>
          <w:p w:rsidR="001B2B2E" w:rsidRPr="00467D5D" w:rsidRDefault="001B2B2E" w:rsidP="000F60EA">
            <w:r w:rsidRPr="00467D5D">
              <w:t>пер. Милицейский</w:t>
            </w:r>
            <w:r>
              <w:t xml:space="preserve"> д. 1-16,</w:t>
            </w:r>
          </w:p>
          <w:p w:rsidR="001B2B2E" w:rsidRPr="00467D5D" w:rsidRDefault="001B2B2E" w:rsidP="000F60EA">
            <w:r w:rsidRPr="00467D5D">
              <w:t>ул. Транспортная</w:t>
            </w:r>
          </w:p>
          <w:p w:rsidR="001B2B2E" w:rsidRPr="00467D5D" w:rsidRDefault="001B2B2E" w:rsidP="000F60EA">
            <w:r w:rsidRPr="00467D5D">
              <w:t>дер. Моховое</w:t>
            </w:r>
            <w:r>
              <w:t xml:space="preserve"> д. 199,</w:t>
            </w:r>
          </w:p>
          <w:p w:rsidR="001B2B2E" w:rsidRDefault="001B2B2E" w:rsidP="000F60EA">
            <w:r w:rsidRPr="00467D5D">
              <w:t>с. Ломовка</w:t>
            </w:r>
            <w:r>
              <w:t>:</w:t>
            </w:r>
          </w:p>
          <w:p w:rsidR="001B2B2E" w:rsidRDefault="001B2B2E" w:rsidP="000F60EA">
            <w:r>
              <w:t>слобода Бобковинка д. 1-13,</w:t>
            </w:r>
          </w:p>
          <w:p w:rsidR="001B2B2E" w:rsidRDefault="001B2B2E" w:rsidP="000F60EA">
            <w:r>
              <w:t>слобода Гугуевка д. 1-22,</w:t>
            </w:r>
          </w:p>
          <w:p w:rsidR="001B2B2E" w:rsidRDefault="001B2B2E" w:rsidP="000F60EA">
            <w:r>
              <w:t>слобода Деминка д. 1-42,</w:t>
            </w:r>
          </w:p>
          <w:p w:rsidR="001B2B2E" w:rsidRDefault="001B2B2E" w:rsidP="000F60EA">
            <w:r>
              <w:t>слобода Конечная д. 1-61,</w:t>
            </w:r>
          </w:p>
          <w:p w:rsidR="001B2B2E" w:rsidRDefault="001B2B2E" w:rsidP="000F60EA">
            <w:r>
              <w:t>слобода Макаровка д. 1-10,</w:t>
            </w:r>
          </w:p>
          <w:p w:rsidR="001B2B2E" w:rsidRDefault="001B2B2E" w:rsidP="000F60EA">
            <w:r>
              <w:t>слобода Маркино д. 1-15,</w:t>
            </w:r>
          </w:p>
          <w:p w:rsidR="001B2B2E" w:rsidRDefault="001B2B2E" w:rsidP="000F60EA">
            <w:r>
              <w:t>слобода Минаевка д. 1-21,</w:t>
            </w:r>
          </w:p>
          <w:p w:rsidR="001B2B2E" w:rsidRDefault="001B2B2E" w:rsidP="000F60EA">
            <w:r>
              <w:t>слобода Новая д. 1-23,61,</w:t>
            </w:r>
          </w:p>
          <w:p w:rsidR="001B2B2E" w:rsidRDefault="001B2B2E" w:rsidP="000F60EA">
            <w:r>
              <w:t>слобода Новостройка д .1-19,</w:t>
            </w:r>
          </w:p>
          <w:p w:rsidR="001B2B2E" w:rsidRDefault="001B2B2E" w:rsidP="000F60EA">
            <w:r>
              <w:t>слобода Семинка д. 10-15,</w:t>
            </w:r>
          </w:p>
          <w:p w:rsidR="001B2B2E" w:rsidRPr="00467D5D" w:rsidRDefault="001B2B2E" w:rsidP="000F60EA">
            <w:r>
              <w:t>слобода Церковинка д. 1-17,23,25,41,</w:t>
            </w:r>
          </w:p>
          <w:p w:rsidR="001B2B2E" w:rsidRPr="00467D5D" w:rsidRDefault="001B2B2E" w:rsidP="000F60EA">
            <w:r w:rsidRPr="00467D5D">
              <w:t>п. Красные горки</w:t>
            </w:r>
            <w:r>
              <w:t xml:space="preserve"> д. 1-19,</w:t>
            </w:r>
          </w:p>
          <w:p w:rsidR="001B2B2E" w:rsidRPr="00467D5D" w:rsidRDefault="001B2B2E" w:rsidP="000F60EA">
            <w:r w:rsidRPr="00467D5D">
              <w:t>д. Мшищи</w:t>
            </w:r>
            <w:r>
              <w:t xml:space="preserve"> д. 1-57,</w:t>
            </w:r>
          </w:p>
          <w:p w:rsidR="001B2B2E" w:rsidRDefault="001B2B2E" w:rsidP="000F60EA">
            <w:r w:rsidRPr="00467D5D">
              <w:t>с. Кузовка</w:t>
            </w:r>
            <w:r>
              <w:t>:</w:t>
            </w:r>
          </w:p>
          <w:p w:rsidR="001B2B2E" w:rsidRDefault="001B2B2E" w:rsidP="000F60EA">
            <w:r>
              <w:t>слобода Атиневка д. 1-116,</w:t>
            </w:r>
          </w:p>
          <w:p w:rsidR="001B2B2E" w:rsidRDefault="001B2B2E" w:rsidP="000F60EA">
            <w:r>
              <w:t>слобода Жильцовка д. 1-63,</w:t>
            </w:r>
          </w:p>
          <w:p w:rsidR="001B2B2E" w:rsidRDefault="001B2B2E" w:rsidP="000F60EA">
            <w:r>
              <w:t>слобода Лазареновка д. 1-59,</w:t>
            </w:r>
          </w:p>
          <w:p w:rsidR="001B2B2E" w:rsidRDefault="001B2B2E" w:rsidP="000F60EA">
            <w:r>
              <w:t>слобода Лобановка д. 1-33</w:t>
            </w:r>
          </w:p>
          <w:p w:rsidR="001B2B2E" w:rsidRDefault="001B2B2E" w:rsidP="000F60EA">
            <w:r>
              <w:t>слобода Мартыновка д. 1-48,</w:t>
            </w:r>
          </w:p>
          <w:p w:rsidR="001B2B2E" w:rsidRDefault="001B2B2E" w:rsidP="000F60EA">
            <w:r>
              <w:lastRenderedPageBreak/>
              <w:t>слобода Новый поселок д. 1-20,</w:t>
            </w:r>
          </w:p>
          <w:p w:rsidR="001B2B2E" w:rsidRDefault="001B2B2E" w:rsidP="000F60EA">
            <w:r>
              <w:t>слобода Поповка д. 1-70,</w:t>
            </w:r>
          </w:p>
          <w:p w:rsidR="001B2B2E" w:rsidRDefault="001B2B2E" w:rsidP="000F60EA">
            <w:r>
              <w:t>слобода Свиревка д. 2-79,</w:t>
            </w:r>
          </w:p>
          <w:p w:rsidR="001B2B2E" w:rsidRDefault="001B2B2E" w:rsidP="000F60EA">
            <w:r>
              <w:t>слобода Телышовка д. 131,</w:t>
            </w:r>
          </w:p>
          <w:p w:rsidR="001B2B2E" w:rsidRPr="00467D5D" w:rsidRDefault="001B2B2E" w:rsidP="000F60EA">
            <w:r>
              <w:t>слобода Украина д. 2-36</w:t>
            </w:r>
          </w:p>
          <w:p w:rsidR="001B2B2E" w:rsidRDefault="001B2B2E" w:rsidP="000F60EA">
            <w:r w:rsidRPr="00467D5D">
              <w:t>с. Бахметьево</w:t>
            </w:r>
            <w:r>
              <w:t xml:space="preserve">: </w:t>
            </w:r>
            <w:r w:rsidRPr="00467D5D">
              <w:t xml:space="preserve">  ул. Центральная д. 1-27,  пер. Школьный  д. </w:t>
            </w:r>
            <w:r>
              <w:t>1-18,  ул.</w:t>
            </w:r>
            <w:r w:rsidRPr="00467D5D">
              <w:t xml:space="preserve"> Полевая  д. </w:t>
            </w:r>
            <w:r>
              <w:t>1-52,  ул.</w:t>
            </w:r>
            <w:r w:rsidRPr="00467D5D">
              <w:t xml:space="preserve"> Набережная д. </w:t>
            </w:r>
            <w:r>
              <w:t>1-22,  ул.</w:t>
            </w:r>
            <w:r w:rsidRPr="00467D5D">
              <w:t xml:space="preserve"> Мира д. 1-5, </w:t>
            </w:r>
          </w:p>
          <w:p w:rsidR="001B2B2E" w:rsidRDefault="001B2B2E" w:rsidP="000F60EA">
            <w:r w:rsidRPr="00467D5D">
              <w:t>д</w:t>
            </w:r>
            <w:r>
              <w:t>ер</w:t>
            </w:r>
            <w:r w:rsidRPr="00467D5D">
              <w:t xml:space="preserve">. Анохино д. 1-34, </w:t>
            </w:r>
          </w:p>
          <w:p w:rsidR="001B2B2E" w:rsidRDefault="001B2B2E" w:rsidP="000F60EA">
            <w:r w:rsidRPr="00467D5D">
              <w:t>д</w:t>
            </w:r>
            <w:r>
              <w:t>ер</w:t>
            </w:r>
            <w:r w:rsidRPr="00467D5D">
              <w:t xml:space="preserve">. </w:t>
            </w:r>
            <w:r>
              <w:t>Бабанино д.</w:t>
            </w:r>
            <w:r w:rsidRPr="00467D5D">
              <w:t xml:space="preserve">1-23, </w:t>
            </w:r>
          </w:p>
          <w:p w:rsidR="001B2B2E" w:rsidRDefault="001B2B2E" w:rsidP="000F60EA">
            <w:r w:rsidRPr="00467D5D">
              <w:t>д</w:t>
            </w:r>
            <w:r>
              <w:t>ер</w:t>
            </w:r>
            <w:r w:rsidRPr="00467D5D">
              <w:t xml:space="preserve">. Барыковка д. 1-64, </w:t>
            </w:r>
          </w:p>
          <w:p w:rsidR="001B2B2E" w:rsidRDefault="001B2B2E" w:rsidP="000F60EA">
            <w:r w:rsidRPr="00467D5D">
              <w:t>с. Гагарино</w:t>
            </w:r>
            <w:r>
              <w:t>:</w:t>
            </w:r>
            <w:r w:rsidRPr="00467D5D">
              <w:t xml:space="preserve"> ул. Школьная </w:t>
            </w:r>
            <w:r>
              <w:t xml:space="preserve">д. </w:t>
            </w:r>
            <w:r w:rsidRPr="00467D5D">
              <w:t xml:space="preserve">1-22,  ул. Южная д. 1-15, ул. Северная д.1-43,  ул. Молодежная д. 1-31, </w:t>
            </w:r>
          </w:p>
          <w:p w:rsidR="001B2B2E" w:rsidRDefault="001B2B2E" w:rsidP="000F60EA">
            <w:r w:rsidRPr="00467D5D">
              <w:t>д</w:t>
            </w:r>
            <w:r>
              <w:t>ер</w:t>
            </w:r>
            <w:r w:rsidRPr="00467D5D">
              <w:t>. Кащеевка д. 1-29,</w:t>
            </w:r>
          </w:p>
          <w:p w:rsidR="001B2B2E" w:rsidRDefault="001B2B2E" w:rsidP="000F60EA">
            <w:r w:rsidRPr="00467D5D">
              <w:t xml:space="preserve"> д</w:t>
            </w:r>
            <w:r>
              <w:t>ер</w:t>
            </w:r>
            <w:r w:rsidRPr="00467D5D">
              <w:t>. Карлино д. 1-7,</w:t>
            </w:r>
          </w:p>
          <w:p w:rsidR="001B2B2E" w:rsidRPr="00467D5D" w:rsidRDefault="001B2B2E" w:rsidP="000F60EA">
            <w:r w:rsidRPr="00467D5D">
              <w:t>д</w:t>
            </w:r>
            <w:r>
              <w:t>ер</w:t>
            </w:r>
            <w:r w:rsidRPr="00467D5D">
              <w:t>. Муравлянка д. 1-11.</w:t>
            </w:r>
          </w:p>
          <w:p w:rsidR="001B2B2E" w:rsidRDefault="001B2B2E" w:rsidP="000F60EA">
            <w:r w:rsidRPr="00467D5D">
              <w:t>с. Папоротка</w:t>
            </w:r>
            <w:r>
              <w:t>:</w:t>
            </w:r>
          </w:p>
          <w:p w:rsidR="001B2B2E" w:rsidRDefault="001B2B2E" w:rsidP="000F60EA">
            <w:r>
              <w:t>слобода Прилипки д. 3-93,</w:t>
            </w:r>
          </w:p>
          <w:p w:rsidR="001B2B2E" w:rsidRPr="00467D5D" w:rsidRDefault="001B2B2E" w:rsidP="000F60EA">
            <w:r>
              <w:t>ул.Транспортная д. 1-19,</w:t>
            </w:r>
          </w:p>
          <w:p w:rsidR="001B2B2E" w:rsidRDefault="001B2B2E" w:rsidP="000F60EA">
            <w:r w:rsidRPr="00467D5D">
              <w:t>д. Владимировка</w:t>
            </w:r>
            <w:r>
              <w:t>.</w:t>
            </w:r>
          </w:p>
          <w:p w:rsidR="001B2B2E" w:rsidRPr="00467D5D" w:rsidRDefault="001B2B2E" w:rsidP="000F60EA"/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10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 xml:space="preserve">Муниципальное общеобразовательное  учреждение «Центр образования 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№10»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301801,Тульская обл., г. Богородицк, микрорайон Жданковский, ул. Школьная, дом 2,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Кооперативный пер., д.4</w:t>
            </w: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>
              <w:t>Богородицкий р-он:</w:t>
            </w:r>
          </w:p>
          <w:p w:rsidR="001B2B2E" w:rsidRPr="00543715" w:rsidRDefault="001B2B2E" w:rsidP="000F60EA">
            <w:r w:rsidRPr="00543715">
              <w:t>м/р-н Суходольский: ул. Горняцкая, ул. Клубная, ул. Матросова, ул. Октябрьская, ул. Первомайкая, ул. Полевая, ул. Пушкинская, ул. Садовая, ул. Смычка, ул. Суходольская, ул. Центральная, ул. Шахтёрская, ул. Школьная</w:t>
            </w:r>
          </w:p>
          <w:p w:rsidR="001B2B2E" w:rsidRDefault="001B2B2E" w:rsidP="000F60EA">
            <w:r>
              <w:t>г. Богородицк:</w:t>
            </w:r>
          </w:p>
          <w:p w:rsidR="001B2B2E" w:rsidRDefault="001B2B2E" w:rsidP="000F60EA">
            <w:r>
              <w:t xml:space="preserve">м/р-н  Жданковский: </w:t>
            </w:r>
          </w:p>
          <w:p w:rsidR="001B2B2E" w:rsidRDefault="001B2B2E" w:rsidP="000F60EA">
            <w:r>
              <w:t>ул.</w:t>
            </w:r>
            <w:r w:rsidRPr="00543715">
              <w:t xml:space="preserve">Гагарина д. 1-27, </w:t>
            </w:r>
          </w:p>
          <w:p w:rsidR="001B2B2E" w:rsidRDefault="001B2B2E" w:rsidP="000F60EA">
            <w:r w:rsidRPr="00543715">
              <w:t xml:space="preserve">ул. Колхозная д. 6-44, </w:t>
            </w:r>
          </w:p>
          <w:p w:rsidR="001B2B2E" w:rsidRDefault="001B2B2E" w:rsidP="000F60EA">
            <w:r w:rsidRPr="00543715">
              <w:t xml:space="preserve">ул. Кольцевая д. 1-12, </w:t>
            </w:r>
          </w:p>
          <w:p w:rsidR="001B2B2E" w:rsidRDefault="001B2B2E" w:rsidP="000F60EA">
            <w:r w:rsidRPr="00543715">
              <w:t>ул. Лесная д. 1,1а,2-26,</w:t>
            </w:r>
          </w:p>
          <w:p w:rsidR="001B2B2E" w:rsidRDefault="001B2B2E" w:rsidP="000F60EA">
            <w:r w:rsidRPr="00543715">
              <w:t xml:space="preserve"> ул. Набережная д. 1-11, </w:t>
            </w:r>
          </w:p>
          <w:p w:rsidR="001B2B2E" w:rsidRDefault="001B2B2E" w:rsidP="000F60EA">
            <w:r w:rsidRPr="00543715">
              <w:t xml:space="preserve">ул. Октябрьская д. 1-29,31,32,47, </w:t>
            </w:r>
          </w:p>
          <w:p w:rsidR="001B2B2E" w:rsidRDefault="001B2B2E" w:rsidP="000F60EA">
            <w:r w:rsidRPr="00543715">
              <w:t xml:space="preserve">ул. Первомайская д. 1-41, ул. Площадная д. 2-25. </w:t>
            </w:r>
          </w:p>
          <w:p w:rsidR="001B2B2E" w:rsidRDefault="001B2B2E" w:rsidP="000F60EA">
            <w:r w:rsidRPr="00543715">
              <w:t xml:space="preserve">ул. Советская д. 1-23,26,28,30,34, </w:t>
            </w:r>
          </w:p>
          <w:p w:rsidR="001B2B2E" w:rsidRDefault="001B2B2E" w:rsidP="000F60EA">
            <w:r w:rsidRPr="00543715">
              <w:t xml:space="preserve">ул. Труда д. 1-16,45, </w:t>
            </w:r>
          </w:p>
          <w:p w:rsidR="001B2B2E" w:rsidRDefault="001B2B2E" w:rsidP="000F60EA">
            <w:r w:rsidRPr="00543715">
              <w:t xml:space="preserve">ул. Зеленая д. 1-17, </w:t>
            </w:r>
          </w:p>
          <w:p w:rsidR="001B2B2E" w:rsidRDefault="001B2B2E" w:rsidP="000F60EA">
            <w:r w:rsidRPr="00543715">
              <w:t xml:space="preserve">ул. Клубная д. 1-20, </w:t>
            </w:r>
          </w:p>
          <w:p w:rsidR="001B2B2E" w:rsidRDefault="001B2B2E" w:rsidP="000F60EA">
            <w:r w:rsidRPr="00543715">
              <w:t xml:space="preserve">ул. Полевая д. 1-4, </w:t>
            </w:r>
          </w:p>
          <w:p w:rsidR="001B2B2E" w:rsidRDefault="001B2B2E" w:rsidP="000F60EA">
            <w:r w:rsidRPr="00543715">
              <w:t xml:space="preserve">ул. Садовая д.1-18, </w:t>
            </w:r>
          </w:p>
          <w:p w:rsidR="001B2B2E" w:rsidRDefault="001B2B2E" w:rsidP="000F60EA">
            <w:r w:rsidRPr="00543715">
              <w:t xml:space="preserve">ул. Фабричная д.2-33,33а,40,41,44,45,49,50-52, </w:t>
            </w:r>
          </w:p>
          <w:p w:rsidR="001B2B2E" w:rsidRPr="00543715" w:rsidRDefault="001B2B2E" w:rsidP="000F60EA">
            <w:r w:rsidRPr="00543715">
              <w:t>ул. Центральная д. 2-30;</w:t>
            </w:r>
          </w:p>
          <w:p w:rsidR="001B2B2E" w:rsidRPr="00543715" w:rsidRDefault="001B2B2E" w:rsidP="000F60EA">
            <w:r w:rsidRPr="00543715">
              <w:t>пер. Второй д. 1-10,</w:t>
            </w:r>
            <w:r>
              <w:t xml:space="preserve"> пер. Вязовский д.35а</w:t>
            </w:r>
          </w:p>
          <w:p w:rsidR="001B2B2E" w:rsidRPr="00543715" w:rsidRDefault="001B2B2E" w:rsidP="000F60EA">
            <w:r w:rsidRPr="00543715">
              <w:t>пер. Горняцкий д. 1-8,</w:t>
            </w:r>
          </w:p>
          <w:p w:rsidR="001B2B2E" w:rsidRPr="00543715" w:rsidRDefault="001B2B2E" w:rsidP="000F60EA">
            <w:r w:rsidRPr="00543715">
              <w:t>пер. Третий д. 1-11,</w:t>
            </w:r>
          </w:p>
          <w:p w:rsidR="001B2B2E" w:rsidRPr="00543715" w:rsidRDefault="001B2B2E" w:rsidP="000F60EA">
            <w:r w:rsidRPr="00543715">
              <w:t>пер. Четвертый д. 1-17,</w:t>
            </w:r>
          </w:p>
          <w:p w:rsidR="001B2B2E" w:rsidRPr="00543715" w:rsidRDefault="001B2B2E" w:rsidP="000F60EA">
            <w:r w:rsidRPr="00543715">
              <w:t>пер. Школьный д. 1-7,15,</w:t>
            </w:r>
          </w:p>
          <w:p w:rsidR="001B2B2E" w:rsidRPr="00543715" w:rsidRDefault="001B2B2E" w:rsidP="000F60EA">
            <w:r w:rsidRPr="00543715">
              <w:t>пер. Кооперативный д. 17,34,</w:t>
            </w:r>
          </w:p>
          <w:p w:rsidR="001B2B2E" w:rsidRPr="00543715" w:rsidRDefault="001B2B2E" w:rsidP="000F60EA">
            <w:r w:rsidRPr="00543715">
              <w:t xml:space="preserve">пер. Первый д. 1-12; </w:t>
            </w:r>
          </w:p>
          <w:p w:rsidR="001B2B2E" w:rsidRPr="00543715" w:rsidRDefault="001B2B2E" w:rsidP="000F60EA">
            <w:r w:rsidRPr="00543715">
              <w:t>пр-д Суходольский,</w:t>
            </w:r>
          </w:p>
          <w:p w:rsidR="001B2B2E" w:rsidRPr="00543715" w:rsidRDefault="001B2B2E" w:rsidP="000F60EA">
            <w:r w:rsidRPr="00543715">
              <w:t>ул. Трудовая</w:t>
            </w:r>
          </w:p>
          <w:p w:rsidR="001B2B2E" w:rsidRPr="00543715" w:rsidRDefault="001B2B2E" w:rsidP="000F60EA">
            <w:r w:rsidRPr="00543715">
              <w:t>м/р-он Коптевский:</w:t>
            </w:r>
          </w:p>
          <w:p w:rsidR="001B2B2E" w:rsidRDefault="001B2B2E" w:rsidP="000F60EA">
            <w:r w:rsidRPr="00543715">
              <w:lastRenderedPageBreak/>
              <w:t xml:space="preserve">ул.Вахрушева д. 1-5, </w:t>
            </w:r>
          </w:p>
          <w:p w:rsidR="001B2B2E" w:rsidRDefault="001B2B2E" w:rsidP="000F60EA">
            <w:r w:rsidRPr="00543715">
              <w:t xml:space="preserve">ул. Комсомольская д. 2-22, </w:t>
            </w:r>
          </w:p>
          <w:p w:rsidR="001B2B2E" w:rsidRDefault="001B2B2E" w:rsidP="000F60EA">
            <w:r w:rsidRPr="00543715">
              <w:t xml:space="preserve">ул.Мира д. 1-4, </w:t>
            </w:r>
          </w:p>
          <w:p w:rsidR="001B2B2E" w:rsidRDefault="001B2B2E" w:rsidP="000F60EA">
            <w:r w:rsidRPr="00543715">
              <w:t>ул.Пионерская д. 1-10,</w:t>
            </w:r>
          </w:p>
          <w:p w:rsidR="001B2B2E" w:rsidRDefault="001B2B2E" w:rsidP="000F60EA">
            <w:r w:rsidRPr="00543715">
              <w:t xml:space="preserve"> ул.Пушкинская д. 1-7, </w:t>
            </w:r>
          </w:p>
          <w:p w:rsidR="001B2B2E" w:rsidRDefault="001B2B2E" w:rsidP="000F60EA">
            <w:r w:rsidRPr="00543715">
              <w:t xml:space="preserve">ул.Строительная д.1-7, </w:t>
            </w:r>
          </w:p>
          <w:p w:rsidR="001B2B2E" w:rsidRDefault="001B2B2E" w:rsidP="000F60EA">
            <w:r w:rsidRPr="00543715">
              <w:t xml:space="preserve">пер.Шахтный д. 2-4, </w:t>
            </w:r>
          </w:p>
          <w:p w:rsidR="001B2B2E" w:rsidRDefault="001B2B2E" w:rsidP="000F60EA">
            <w:r w:rsidRPr="00543715">
              <w:t>ул.Школьная д. 4,6,102,103,107,108,11,110,114,117,119,</w:t>
            </w:r>
          </w:p>
          <w:p w:rsidR="001B2B2E" w:rsidRDefault="001B2B2E" w:rsidP="000F60EA">
            <w:r w:rsidRPr="00543715">
              <w:t>12,126,127, 128, 131,136,139,144,146,154,17,18,25,26,28,</w:t>
            </w:r>
          </w:p>
          <w:p w:rsidR="001B2B2E" w:rsidRPr="00543715" w:rsidRDefault="001B2B2E" w:rsidP="000F60EA">
            <w:r w:rsidRPr="00543715">
              <w:t>31,38,4,40,41,42,44,45,45а,55,56,59,60,65,69,72,8,81,87,92,97,</w:t>
            </w:r>
          </w:p>
          <w:p w:rsidR="001B2B2E" w:rsidRPr="00543715" w:rsidRDefault="001B2B2E" w:rsidP="000F60EA">
            <w:r w:rsidRPr="00543715">
              <w:t>ул.Ленина д. 7-30,</w:t>
            </w:r>
          </w:p>
          <w:p w:rsidR="001B2B2E" w:rsidRPr="00543715" w:rsidRDefault="001B2B2E" w:rsidP="000F60EA">
            <w:r w:rsidRPr="00543715">
              <w:t>ул.Лесная д. 1-21,</w:t>
            </w:r>
          </w:p>
          <w:p w:rsidR="001B2B2E" w:rsidRDefault="001B2B2E" w:rsidP="000F60EA">
            <w:r w:rsidRPr="00543715">
              <w:t xml:space="preserve">г. Богородицк: 1-ый Горноспасательный пр-д д. 1-37, </w:t>
            </w:r>
          </w:p>
          <w:p w:rsidR="001B2B2E" w:rsidRDefault="001B2B2E" w:rsidP="000F60EA">
            <w:r w:rsidRPr="00543715">
              <w:t xml:space="preserve">2-ой Горноспасательный проезд д. 1-6, </w:t>
            </w:r>
          </w:p>
          <w:p w:rsidR="001B2B2E" w:rsidRDefault="001B2B2E" w:rsidP="000F60EA">
            <w:r w:rsidRPr="00543715">
              <w:t xml:space="preserve">ул. Горноспасательная д.1-37, </w:t>
            </w:r>
          </w:p>
          <w:p w:rsidR="001B2B2E" w:rsidRDefault="001B2B2E" w:rsidP="000F60EA">
            <w:r w:rsidRPr="00543715">
              <w:t xml:space="preserve">ул.Заводская д. 1-19, </w:t>
            </w:r>
          </w:p>
          <w:p w:rsidR="001B2B2E" w:rsidRDefault="001B2B2E" w:rsidP="000F60EA">
            <w:r w:rsidRPr="00543715">
              <w:t xml:space="preserve">ул.Матросова д. 1-6,9,14, </w:t>
            </w:r>
          </w:p>
          <w:p w:rsidR="001B2B2E" w:rsidRDefault="001B2B2E" w:rsidP="000F60EA">
            <w:r w:rsidRPr="00543715">
              <w:t xml:space="preserve">ул. Клубная д. 2-7, </w:t>
            </w:r>
          </w:p>
          <w:p w:rsidR="001B2B2E" w:rsidRPr="00543715" w:rsidRDefault="001B2B2E" w:rsidP="000F60EA">
            <w:r w:rsidRPr="00543715">
              <w:t>ул.Горняцкая д. 3,43,</w:t>
            </w:r>
          </w:p>
          <w:p w:rsidR="001B2B2E" w:rsidRPr="00543715" w:rsidRDefault="001B2B2E" w:rsidP="000F60EA">
            <w:r w:rsidRPr="00543715">
              <w:t>ул. Горноспасательная</w:t>
            </w:r>
            <w:r>
              <w:t xml:space="preserve"> д. 1-38,</w:t>
            </w:r>
          </w:p>
          <w:p w:rsidR="001B2B2E" w:rsidRPr="00543715" w:rsidRDefault="001B2B2E" w:rsidP="000F60EA">
            <w:r w:rsidRPr="00543715">
              <w:t>ул. Заводская</w:t>
            </w:r>
            <w:r>
              <w:t xml:space="preserve"> д. 1-20,</w:t>
            </w:r>
          </w:p>
          <w:p w:rsidR="001B2B2E" w:rsidRPr="00543715" w:rsidRDefault="001B2B2E" w:rsidP="000F60EA">
            <w:r w:rsidRPr="00543715">
              <w:t>пер. Заводской</w:t>
            </w:r>
            <w:r>
              <w:t xml:space="preserve"> д. 1-20,</w:t>
            </w:r>
          </w:p>
          <w:p w:rsidR="001B2B2E" w:rsidRPr="00543715" w:rsidRDefault="001B2B2E" w:rsidP="000F60EA">
            <w:r w:rsidRPr="00543715">
              <w:t>д. Каменка</w:t>
            </w:r>
          </w:p>
          <w:p w:rsidR="001B2B2E" w:rsidRPr="00543715" w:rsidRDefault="001B2B2E" w:rsidP="000F60EA">
            <w:r w:rsidRPr="00543715">
              <w:t>д. Жданка</w:t>
            </w:r>
          </w:p>
          <w:p w:rsidR="001B2B2E" w:rsidRPr="00543715" w:rsidRDefault="001B2B2E" w:rsidP="000F60EA">
            <w:r w:rsidRPr="00543715">
              <w:t>д. Большой Суходол</w:t>
            </w:r>
          </w:p>
          <w:p w:rsidR="001B2B2E" w:rsidRPr="00543715" w:rsidRDefault="001B2B2E" w:rsidP="000F60EA">
            <w:r w:rsidRPr="00543715">
              <w:t>д. Коптевка</w:t>
            </w:r>
          </w:p>
          <w:p w:rsidR="001B2B2E" w:rsidRPr="00543715" w:rsidRDefault="001B2B2E" w:rsidP="000F60EA">
            <w:r w:rsidRPr="00543715">
              <w:t>д. Новый Путь</w:t>
            </w:r>
          </w:p>
          <w:p w:rsidR="001B2B2E" w:rsidRPr="00543715" w:rsidRDefault="001B2B2E" w:rsidP="000F60EA">
            <w:r w:rsidRPr="00543715">
              <w:t>д. Каменка-Денисово</w:t>
            </w:r>
          </w:p>
          <w:p w:rsidR="001B2B2E" w:rsidRPr="00543715" w:rsidRDefault="001B2B2E" w:rsidP="000F60EA">
            <w:r w:rsidRPr="00543715">
              <w:t>д. Пыжово</w:t>
            </w:r>
          </w:p>
          <w:p w:rsidR="001B2B2E" w:rsidRPr="00543715" w:rsidRDefault="001B2B2E" w:rsidP="000F60EA">
            <w:r w:rsidRPr="00543715">
              <w:t>д. Котовка</w:t>
            </w:r>
          </w:p>
          <w:p w:rsidR="001B2B2E" w:rsidRPr="00543715" w:rsidRDefault="001B2B2E" w:rsidP="000F60EA">
            <w:r w:rsidRPr="00543715">
              <w:t>д. Сухотино</w:t>
            </w:r>
          </w:p>
          <w:p w:rsidR="001B2B2E" w:rsidRPr="00543715" w:rsidRDefault="001B2B2E" w:rsidP="000F60EA">
            <w:r w:rsidRPr="00543715">
              <w:t>д. Спасское</w:t>
            </w:r>
          </w:p>
          <w:p w:rsidR="001B2B2E" w:rsidRPr="00543715" w:rsidRDefault="001B2B2E" w:rsidP="000F60EA">
            <w:r w:rsidRPr="00543715">
              <w:t>д. Ольгинка</w:t>
            </w:r>
            <w:r>
              <w:t>.</w:t>
            </w:r>
          </w:p>
        </w:tc>
      </w:tr>
      <w:tr w:rsidR="001B2B2E" w:rsidRPr="00467D5D" w:rsidTr="000F60EA">
        <w:trPr>
          <w:trHeight w:val="2235"/>
        </w:trPr>
        <w:tc>
          <w:tcPr>
            <w:tcW w:w="7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  <w:jc w:val="center"/>
            </w:pPr>
            <w:r>
              <w:lastRenderedPageBreak/>
              <w:t>11</w:t>
            </w: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Default="001B2B2E" w:rsidP="000F60EA">
            <w:pPr>
              <w:widowControl w:val="0"/>
              <w:jc w:val="center"/>
            </w:pPr>
          </w:p>
          <w:p w:rsidR="001B2B2E" w:rsidRPr="00467D5D" w:rsidRDefault="001B2B2E" w:rsidP="000F60EA">
            <w:pPr>
              <w:widowControl w:val="0"/>
              <w:jc w:val="center"/>
            </w:pP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lastRenderedPageBreak/>
              <w:t>Муниципальное общеобразовательное учреждение «Центр образования №14»</w:t>
            </w:r>
            <w:r>
              <w:t xml:space="preserve">/ </w:t>
            </w:r>
            <w:r w:rsidRPr="001E7993">
              <w:rPr>
                <w:b/>
              </w:rPr>
              <w:t>дошкольные группы п. Бегичесвский: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301805,Тульская обл., Богородицкий район, пос. Бегичевский, ул. Гайдара, д. 14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ул. Булкина, 6А</w:t>
            </w:r>
          </w:p>
          <w:p w:rsidR="001B2B2E" w:rsidRPr="00467D5D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  <w:r w:rsidRPr="00467D5D">
              <w:t xml:space="preserve"> </w:t>
            </w:r>
          </w:p>
          <w:p w:rsidR="001B2B2E" w:rsidRDefault="001B2B2E" w:rsidP="000F60EA">
            <w:pPr>
              <w:widowControl w:val="0"/>
            </w:pPr>
          </w:p>
          <w:p w:rsidR="001B2B2E" w:rsidRDefault="001B2B2E" w:rsidP="000F60EA">
            <w:pPr>
              <w:widowControl w:val="0"/>
            </w:pPr>
          </w:p>
          <w:p w:rsidR="001B2B2E" w:rsidRDefault="001B2B2E" w:rsidP="000F60EA">
            <w:pPr>
              <w:widowControl w:val="0"/>
            </w:pPr>
          </w:p>
          <w:p w:rsidR="001B2B2E" w:rsidRDefault="001B2B2E" w:rsidP="000F60EA">
            <w:pPr>
              <w:widowControl w:val="0"/>
            </w:pP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</w:tcPr>
          <w:p w:rsidR="001B2B2E" w:rsidRDefault="001B2B2E" w:rsidP="000F60EA">
            <w:r>
              <w:t>Богородицкий р-он:</w:t>
            </w:r>
          </w:p>
          <w:p w:rsidR="001B2B2E" w:rsidRDefault="001B2B2E" w:rsidP="000F60EA">
            <w:r w:rsidRPr="00543715">
              <w:t>п. Бегичевский: ул. Булкина</w:t>
            </w:r>
            <w:r>
              <w:t xml:space="preserve"> д. 1-26, </w:t>
            </w:r>
          </w:p>
          <w:p w:rsidR="001B2B2E" w:rsidRDefault="001B2B2E" w:rsidP="000F60EA">
            <w:r w:rsidRPr="00543715">
              <w:t>ул.Володарского,</w:t>
            </w:r>
            <w:r>
              <w:t xml:space="preserve"> д. 1-12,</w:t>
            </w:r>
          </w:p>
          <w:p w:rsidR="001B2B2E" w:rsidRDefault="001B2B2E" w:rsidP="000F60EA">
            <w:r w:rsidRPr="00543715">
              <w:t xml:space="preserve"> пр-д Гайдара,</w:t>
            </w:r>
            <w:r>
              <w:t xml:space="preserve"> д. 1-5,</w:t>
            </w:r>
          </w:p>
          <w:p w:rsidR="001B2B2E" w:rsidRDefault="001B2B2E" w:rsidP="000F60EA">
            <w:r w:rsidRPr="00543715">
              <w:t xml:space="preserve"> ул. Гайдара, </w:t>
            </w:r>
            <w:r>
              <w:t>д. 1-22,</w:t>
            </w:r>
          </w:p>
          <w:p w:rsidR="001B2B2E" w:rsidRDefault="001B2B2E" w:rsidP="000F60EA">
            <w:r w:rsidRPr="00543715">
              <w:t xml:space="preserve">ул. Железнодорожная, </w:t>
            </w:r>
            <w:r>
              <w:t>д. 1-35,</w:t>
            </w:r>
          </w:p>
          <w:p w:rsidR="001B2B2E" w:rsidRDefault="001B2B2E" w:rsidP="000F60EA">
            <w:r w:rsidRPr="00543715">
              <w:t xml:space="preserve">ул.Горняцкая, </w:t>
            </w:r>
            <w:r>
              <w:t>д. 1-8,</w:t>
            </w:r>
          </w:p>
          <w:p w:rsidR="001B2B2E" w:rsidRDefault="001B2B2E" w:rsidP="000F60EA">
            <w:r w:rsidRPr="00543715">
              <w:t xml:space="preserve">ул. Заводская, </w:t>
            </w:r>
            <w:r>
              <w:t>д. 1-28,</w:t>
            </w:r>
          </w:p>
          <w:p w:rsidR="001B2B2E" w:rsidRDefault="001B2B2E" w:rsidP="000F60EA">
            <w:r w:rsidRPr="00543715">
              <w:t xml:space="preserve">ул. Кирова, </w:t>
            </w:r>
            <w:r>
              <w:t>д. 1-25,</w:t>
            </w:r>
          </w:p>
          <w:p w:rsidR="001B2B2E" w:rsidRPr="00543715" w:rsidRDefault="001B2B2E" w:rsidP="000F60EA">
            <w:r w:rsidRPr="00543715">
              <w:t xml:space="preserve">ул. Кирпичная, </w:t>
            </w:r>
            <w:r>
              <w:t>д. 1-17,</w:t>
            </w:r>
          </w:p>
          <w:p w:rsidR="001B2B2E" w:rsidRDefault="001B2B2E" w:rsidP="000F60EA">
            <w:r w:rsidRPr="00543715">
              <w:t xml:space="preserve">ул. Л.Толстого, </w:t>
            </w:r>
            <w:r>
              <w:t>д. 139,</w:t>
            </w:r>
          </w:p>
          <w:p w:rsidR="001B2B2E" w:rsidRDefault="001B2B2E" w:rsidP="000F60EA">
            <w:r w:rsidRPr="00543715">
              <w:t xml:space="preserve">ул. Октябрьская, </w:t>
            </w:r>
            <w:r>
              <w:t>д. 1-35,35а,</w:t>
            </w:r>
          </w:p>
          <w:p w:rsidR="001B2B2E" w:rsidRPr="00543715" w:rsidRDefault="001B2B2E" w:rsidP="000F60EA">
            <w:r w:rsidRPr="00543715">
              <w:t xml:space="preserve">ул. Оружейников, </w:t>
            </w:r>
            <w:r>
              <w:t>д. 1-8,</w:t>
            </w:r>
          </w:p>
          <w:p w:rsidR="001B2B2E" w:rsidRDefault="001B2B2E" w:rsidP="000F60EA">
            <w:r w:rsidRPr="00543715">
              <w:t xml:space="preserve">ул. Первомайская, </w:t>
            </w:r>
            <w:r>
              <w:t>д. 1-45,</w:t>
            </w:r>
          </w:p>
          <w:p w:rsidR="001B2B2E" w:rsidRDefault="001B2B2E" w:rsidP="000F60EA">
            <w:r w:rsidRPr="00543715">
              <w:t xml:space="preserve">ул. Победы, </w:t>
            </w:r>
            <w:r>
              <w:t>д. 1-3,</w:t>
            </w:r>
          </w:p>
          <w:p w:rsidR="001B2B2E" w:rsidRDefault="001B2B2E" w:rsidP="000F60EA">
            <w:r w:rsidRPr="00543715">
              <w:t xml:space="preserve">ул. Почтовая, </w:t>
            </w:r>
            <w:r>
              <w:t>д. 1-11,</w:t>
            </w:r>
          </w:p>
          <w:p w:rsidR="001B2B2E" w:rsidRDefault="001B2B2E" w:rsidP="000F60EA">
            <w:r w:rsidRPr="00543715">
              <w:t xml:space="preserve">ул.Пролетарская, </w:t>
            </w:r>
            <w:r>
              <w:t>д. 1-6,</w:t>
            </w:r>
          </w:p>
          <w:p w:rsidR="001B2B2E" w:rsidRDefault="001B2B2E" w:rsidP="000F60EA">
            <w:r w:rsidRPr="00543715">
              <w:t>ул. Пушкинская,</w:t>
            </w:r>
            <w:r>
              <w:t xml:space="preserve"> д. 1-19,</w:t>
            </w:r>
          </w:p>
          <w:p w:rsidR="001B2B2E" w:rsidRPr="00543715" w:rsidRDefault="001B2B2E" w:rsidP="000F60EA">
            <w:r w:rsidRPr="00543715">
              <w:t xml:space="preserve"> ул. Трудовая, </w:t>
            </w:r>
            <w:r>
              <w:t>д. 1-15,</w:t>
            </w:r>
          </w:p>
          <w:p w:rsidR="001B2B2E" w:rsidRDefault="001B2B2E" w:rsidP="000F60EA">
            <w:r w:rsidRPr="00543715">
              <w:t xml:space="preserve">ул. Ударная, </w:t>
            </w:r>
            <w:r>
              <w:t>д. 1-15,</w:t>
            </w:r>
          </w:p>
          <w:p w:rsidR="001B2B2E" w:rsidRDefault="001B2B2E" w:rsidP="000F60EA">
            <w:r w:rsidRPr="00543715">
              <w:lastRenderedPageBreak/>
              <w:t xml:space="preserve">ул. Фридриха Энгельса, </w:t>
            </w:r>
            <w:r>
              <w:t>д. 1-14,</w:t>
            </w:r>
          </w:p>
          <w:p w:rsidR="001B2B2E" w:rsidRPr="00543715" w:rsidRDefault="001B2B2E" w:rsidP="000F60EA">
            <w:r w:rsidRPr="00543715">
              <w:t xml:space="preserve">ул. Чкалова, </w:t>
            </w:r>
            <w:r>
              <w:t>д. 1-45,</w:t>
            </w:r>
          </w:p>
          <w:p w:rsidR="001B2B2E" w:rsidRDefault="001B2B2E" w:rsidP="000F60EA">
            <w:r w:rsidRPr="00543715">
              <w:t xml:space="preserve">пр-д Школьный, </w:t>
            </w:r>
            <w:r>
              <w:t>д. 1-6,</w:t>
            </w:r>
          </w:p>
          <w:p w:rsidR="001B2B2E" w:rsidRDefault="001B2B2E" w:rsidP="000F60EA">
            <w:r w:rsidRPr="00543715">
              <w:t xml:space="preserve">ул.Щорса, </w:t>
            </w:r>
            <w:r>
              <w:t>д. 1-31,</w:t>
            </w:r>
          </w:p>
          <w:p w:rsidR="001B2B2E" w:rsidRDefault="001B2B2E" w:rsidP="000F60EA">
            <w:r w:rsidRPr="00543715">
              <w:t xml:space="preserve">ул. 8 Марта, </w:t>
            </w:r>
            <w:r>
              <w:t>д. 1-19,</w:t>
            </w:r>
          </w:p>
          <w:p w:rsidR="001B2B2E" w:rsidRPr="00543715" w:rsidRDefault="001B2B2E" w:rsidP="000F60EA">
            <w:r w:rsidRPr="00543715">
              <w:t xml:space="preserve">ул. Коммунаров, </w:t>
            </w:r>
            <w:r>
              <w:t>д. 1-15,</w:t>
            </w:r>
          </w:p>
          <w:p w:rsidR="001B2B2E" w:rsidRDefault="001B2B2E" w:rsidP="000F60EA">
            <w:r w:rsidRPr="00543715">
              <w:t xml:space="preserve">ул. Коммунальная, </w:t>
            </w:r>
          </w:p>
          <w:p w:rsidR="001B2B2E" w:rsidRDefault="001B2B2E" w:rsidP="000F60EA">
            <w:r w:rsidRPr="00543715">
              <w:t xml:space="preserve">ул. Комсомольская, </w:t>
            </w:r>
          </w:p>
          <w:p w:rsidR="001B2B2E" w:rsidRPr="00543715" w:rsidRDefault="001B2B2E" w:rsidP="000F60EA">
            <w:r w:rsidRPr="00543715">
              <w:t>ул. Луначарского,</w:t>
            </w:r>
          </w:p>
          <w:p w:rsidR="001B2B2E" w:rsidRDefault="001B2B2E" w:rsidP="000F60EA">
            <w:r w:rsidRPr="00543715">
              <w:t xml:space="preserve">СНТ Березка, </w:t>
            </w:r>
          </w:p>
          <w:p w:rsidR="001B2B2E" w:rsidRPr="00543715" w:rsidRDefault="001B2B2E" w:rsidP="000F60EA">
            <w:r w:rsidRPr="00543715">
              <w:t>СНТ Надежда</w:t>
            </w:r>
          </w:p>
          <w:p w:rsidR="001B2B2E" w:rsidRPr="00543715" w:rsidRDefault="001B2B2E" w:rsidP="000F60EA">
            <w:r w:rsidRPr="00543715">
              <w:t xml:space="preserve">д. Бегичево </w:t>
            </w:r>
            <w:r>
              <w:t>д. 1-30,30а,31-68.</w:t>
            </w:r>
          </w:p>
          <w:p w:rsidR="001B2B2E" w:rsidRDefault="001B2B2E" w:rsidP="000F60EA">
            <w:r w:rsidRPr="00543715">
              <w:t xml:space="preserve">м/р-н Красницкий: </w:t>
            </w:r>
          </w:p>
          <w:p w:rsidR="001B2B2E" w:rsidRDefault="001B2B2E" w:rsidP="000F60EA">
            <w:r w:rsidRPr="00543715">
              <w:t xml:space="preserve">пр-д. Бегичевский, </w:t>
            </w:r>
            <w:r>
              <w:t>д. 1-5,</w:t>
            </w:r>
          </w:p>
          <w:p w:rsidR="001B2B2E" w:rsidRDefault="001B2B2E" w:rsidP="000F60EA">
            <w:r w:rsidRPr="00543715">
              <w:t xml:space="preserve">пр-д. Первый, </w:t>
            </w:r>
            <w:r>
              <w:t>д. 1,1а,2-5,5а,6-15,</w:t>
            </w:r>
          </w:p>
          <w:p w:rsidR="001B2B2E" w:rsidRDefault="001B2B2E" w:rsidP="000F60EA">
            <w:r w:rsidRPr="00543715">
              <w:t xml:space="preserve">пр-д. Второй, </w:t>
            </w:r>
            <w:r>
              <w:t>д. 1-10,</w:t>
            </w:r>
          </w:p>
          <w:p w:rsidR="001B2B2E" w:rsidRDefault="001B2B2E" w:rsidP="000F60EA">
            <w:r w:rsidRPr="00543715">
              <w:t xml:space="preserve">ул. 40 лет Октября, </w:t>
            </w:r>
            <w:r>
              <w:t>д. 1-10,</w:t>
            </w:r>
          </w:p>
          <w:p w:rsidR="001B2B2E" w:rsidRDefault="001B2B2E" w:rsidP="000F60EA">
            <w:r w:rsidRPr="00543715">
              <w:t xml:space="preserve">ул. Горняцкая, </w:t>
            </w:r>
            <w:r>
              <w:t>д. 1,2,</w:t>
            </w:r>
          </w:p>
          <w:p w:rsidR="001B2B2E" w:rsidRDefault="001B2B2E" w:rsidP="000F60EA">
            <w:r w:rsidRPr="00543715">
              <w:t xml:space="preserve">ул. Зеленая, </w:t>
            </w:r>
            <w:r>
              <w:t>д. 1-34,</w:t>
            </w:r>
          </w:p>
          <w:p w:rsidR="001B2B2E" w:rsidRDefault="001B2B2E" w:rsidP="000F60EA">
            <w:r w:rsidRPr="00543715">
              <w:t xml:space="preserve">ул. Клубная, </w:t>
            </w:r>
            <w:r>
              <w:t>д. 1-10,</w:t>
            </w:r>
          </w:p>
          <w:p w:rsidR="001B2B2E" w:rsidRDefault="001B2B2E" w:rsidP="000F60EA">
            <w:r w:rsidRPr="00543715">
              <w:t xml:space="preserve">ул. Колхозная, </w:t>
            </w:r>
            <w:r>
              <w:t>д. 1-11,</w:t>
            </w:r>
          </w:p>
          <w:p w:rsidR="001B2B2E" w:rsidRDefault="001B2B2E" w:rsidP="000F60EA">
            <w:r w:rsidRPr="00543715">
              <w:t xml:space="preserve">ул. Луговая, </w:t>
            </w:r>
            <w:r>
              <w:t>д. 1-42,</w:t>
            </w:r>
          </w:p>
          <w:p w:rsidR="001B2B2E" w:rsidRDefault="001B2B2E" w:rsidP="000F60EA">
            <w:r w:rsidRPr="00543715">
              <w:t>ул. Набережная,</w:t>
            </w:r>
            <w:r>
              <w:t xml:space="preserve"> д. 1-24,</w:t>
            </w:r>
          </w:p>
          <w:p w:rsidR="001B2B2E" w:rsidRDefault="001B2B2E" w:rsidP="000F60EA">
            <w:r w:rsidRPr="00543715">
              <w:t xml:space="preserve">ул. Новостройка, </w:t>
            </w:r>
            <w:r>
              <w:t>д. 1-12,12а,13,14,112,</w:t>
            </w:r>
          </w:p>
          <w:p w:rsidR="001B2B2E" w:rsidRDefault="001B2B2E" w:rsidP="000F60EA">
            <w:r w:rsidRPr="00543715">
              <w:t xml:space="preserve">ул. Октябрьская, ул. Первомайская, </w:t>
            </w:r>
          </w:p>
          <w:p w:rsidR="001B2B2E" w:rsidRDefault="001B2B2E" w:rsidP="000F60EA">
            <w:r w:rsidRPr="00543715">
              <w:t xml:space="preserve">ул. Полевая, </w:t>
            </w:r>
            <w:r>
              <w:t>д. 1-28,</w:t>
            </w:r>
          </w:p>
          <w:p w:rsidR="001B2B2E" w:rsidRDefault="001B2B2E" w:rsidP="000F60EA">
            <w:r w:rsidRPr="00543715">
              <w:t xml:space="preserve">ул. Садовая, </w:t>
            </w:r>
            <w:r>
              <w:t>д. 1-11,</w:t>
            </w:r>
          </w:p>
          <w:p w:rsidR="001B2B2E" w:rsidRDefault="001B2B2E" w:rsidP="000F60EA">
            <w:r w:rsidRPr="00543715">
              <w:t xml:space="preserve">пер. 1-ый Садовый, </w:t>
            </w:r>
            <w:r>
              <w:t>д. 1-5,</w:t>
            </w:r>
          </w:p>
          <w:p w:rsidR="001B2B2E" w:rsidRDefault="001B2B2E" w:rsidP="000F60EA">
            <w:r w:rsidRPr="00543715">
              <w:t xml:space="preserve">пер. 2-ой Садовый, </w:t>
            </w:r>
            <w:r>
              <w:t>д. 1-16,</w:t>
            </w:r>
          </w:p>
          <w:p w:rsidR="001B2B2E" w:rsidRDefault="001B2B2E" w:rsidP="000F60EA">
            <w:r w:rsidRPr="00543715">
              <w:t xml:space="preserve">ул. Свободы, </w:t>
            </w:r>
            <w:r>
              <w:t>д. 1,1а,2-9,9а,10-12,</w:t>
            </w:r>
          </w:p>
          <w:p w:rsidR="001B2B2E" w:rsidRDefault="001B2B2E" w:rsidP="000F60EA">
            <w:r w:rsidRPr="00543715">
              <w:t xml:space="preserve">ул. Советская, </w:t>
            </w:r>
            <w:r>
              <w:t>д. 1-14,</w:t>
            </w:r>
          </w:p>
          <w:p w:rsidR="001B2B2E" w:rsidRDefault="001B2B2E" w:rsidP="000F60EA">
            <w:r w:rsidRPr="00543715">
              <w:t xml:space="preserve">ул. Стахановская, </w:t>
            </w:r>
            <w:r>
              <w:t>д. 1-18,</w:t>
            </w:r>
          </w:p>
          <w:p w:rsidR="001B2B2E" w:rsidRDefault="001B2B2E" w:rsidP="000F60EA">
            <w:r w:rsidRPr="00543715">
              <w:t xml:space="preserve">ул. Строителей, </w:t>
            </w:r>
            <w:r>
              <w:t>д. 1-4,</w:t>
            </w:r>
          </w:p>
          <w:p w:rsidR="001B2B2E" w:rsidRDefault="001B2B2E" w:rsidP="000F60EA">
            <w:r w:rsidRPr="00543715">
              <w:t>ул. Шахтная</w:t>
            </w:r>
            <w:r>
              <w:t xml:space="preserve"> д. 1-14,</w:t>
            </w:r>
          </w:p>
          <w:p w:rsidR="001B2B2E" w:rsidRDefault="001B2B2E" w:rsidP="000F60EA">
            <w:r w:rsidRPr="00543715">
              <w:t>станция Колодези д. № 1,2,6,7,10,11,12.19,22</w:t>
            </w:r>
          </w:p>
          <w:p w:rsidR="001B2B2E" w:rsidRPr="00543715" w:rsidRDefault="001B2B2E" w:rsidP="000F60EA">
            <w:r w:rsidRPr="00543715">
              <w:t>д. Корсаково</w:t>
            </w:r>
          </w:p>
          <w:p w:rsidR="001B2B2E" w:rsidRPr="00543715" w:rsidRDefault="001B2B2E" w:rsidP="000F60EA"/>
        </w:tc>
      </w:tr>
      <w:tr w:rsidR="001B2B2E" w:rsidRPr="00467D5D" w:rsidTr="000F60EA">
        <w:trPr>
          <w:trHeight w:val="1470"/>
        </w:trPr>
        <w:tc>
          <w:tcPr>
            <w:tcW w:w="78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  <w:jc w:val="center"/>
            </w:pPr>
          </w:p>
        </w:tc>
        <w:tc>
          <w:tcPr>
            <w:tcW w:w="2546" w:type="dxa"/>
            <w:tcBorders>
              <w:top w:val="dashed" w:sz="4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>
              <w:rPr>
                <w:b/>
              </w:rPr>
              <w:t>дошкольная группа</w:t>
            </w:r>
            <w:r w:rsidRPr="001E7993">
              <w:rPr>
                <w:b/>
              </w:rPr>
              <w:t xml:space="preserve"> </w:t>
            </w:r>
            <w:r>
              <w:rPr>
                <w:b/>
              </w:rPr>
              <w:t>х</w:t>
            </w:r>
            <w:r w:rsidRPr="001E7993">
              <w:rPr>
                <w:b/>
              </w:rPr>
              <w:t xml:space="preserve">. </w:t>
            </w:r>
            <w:r>
              <w:rPr>
                <w:b/>
              </w:rPr>
              <w:t>Шахтерский</w:t>
            </w:r>
            <w:r w:rsidRPr="001E7993">
              <w:rPr>
                <w:b/>
              </w:rPr>
              <w:t>: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>301835, Тульская обл., Богородицкий район, хутор Шахтерский, д. 26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dashed" w:sz="4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</w:tcPr>
          <w:p w:rsidR="001B2B2E" w:rsidRDefault="001B2B2E" w:rsidP="000F60EA">
            <w:r>
              <w:t>Богородицкий р-он:</w:t>
            </w:r>
          </w:p>
          <w:p w:rsidR="001B2B2E" w:rsidRPr="00543715" w:rsidRDefault="001B2B2E" w:rsidP="000F60EA">
            <w:r w:rsidRPr="00543715">
              <w:t>х. Шахтерский</w:t>
            </w:r>
          </w:p>
          <w:p w:rsidR="001B2B2E" w:rsidRPr="00543715" w:rsidRDefault="001B2B2E" w:rsidP="000F60EA">
            <w:r w:rsidRPr="00543715">
              <w:t xml:space="preserve">х. Кобловский </w:t>
            </w:r>
            <w:r>
              <w:t>д. 1-21,</w:t>
            </w:r>
          </w:p>
          <w:p w:rsidR="001B2B2E" w:rsidRPr="00543715" w:rsidRDefault="001B2B2E" w:rsidP="000F60EA">
            <w:r w:rsidRPr="00543715">
              <w:t>х. Соколовский</w:t>
            </w:r>
            <w:r>
              <w:t xml:space="preserve"> д. 1-11,</w:t>
            </w:r>
          </w:p>
          <w:p w:rsidR="001B2B2E" w:rsidRPr="00543715" w:rsidRDefault="001B2B2E" w:rsidP="000F60EA">
            <w:r w:rsidRPr="00543715">
              <w:t>д. Колодези</w:t>
            </w:r>
          </w:p>
          <w:p w:rsidR="001B2B2E" w:rsidRPr="00543715" w:rsidRDefault="001B2B2E" w:rsidP="000F60EA"/>
        </w:tc>
      </w:tr>
      <w:tr w:rsidR="001B2B2E" w:rsidRPr="00467D5D" w:rsidTr="000F60EA">
        <w:trPr>
          <w:trHeight w:val="2475"/>
        </w:trPr>
        <w:tc>
          <w:tcPr>
            <w:tcW w:w="78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  <w:jc w:val="center"/>
            </w:pPr>
          </w:p>
        </w:tc>
        <w:tc>
          <w:tcPr>
            <w:tcW w:w="2546" w:type="dxa"/>
            <w:tcBorders>
              <w:top w:val="dashed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>
              <w:rPr>
                <w:b/>
              </w:rPr>
              <w:t>дошкольная группа</w:t>
            </w:r>
            <w:r w:rsidRPr="001E7993">
              <w:rPr>
                <w:b/>
              </w:rPr>
              <w:t xml:space="preserve"> </w:t>
            </w:r>
            <w:r>
              <w:rPr>
                <w:b/>
              </w:rPr>
              <w:t>п. Романцевский</w:t>
            </w:r>
            <w:r w:rsidRPr="001E7993">
              <w:rPr>
                <w:b/>
              </w:rPr>
              <w:t>:</w:t>
            </w:r>
          </w:p>
          <w:p w:rsidR="001B2B2E" w:rsidRDefault="001B2B2E" w:rsidP="000F60EA">
            <w:pPr>
              <w:widowControl w:val="0"/>
            </w:pPr>
            <w:r w:rsidRPr="00467D5D">
              <w:t>301807, Тульская обл., Богородицкий район, пос. Романцевский, ул. Школьная, дом 12</w:t>
            </w:r>
          </w:p>
          <w:p w:rsidR="001B2B2E" w:rsidRPr="00467D5D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dashed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>п. Романцевский: ул. Епифанская, ул. Комсомольская, ул. Почтовая, пер. Почтовый, ул. Советская, ул. Тульская, ул. Шахтная, ул. Школьная</w:t>
            </w:r>
          </w:p>
          <w:p w:rsidR="001B2B2E" w:rsidRPr="00543715" w:rsidRDefault="001B2B2E" w:rsidP="000F60EA">
            <w:r w:rsidRPr="00543715">
              <w:t>д. Романцево</w:t>
            </w:r>
          </w:p>
          <w:p w:rsidR="001B2B2E" w:rsidRPr="00543715" w:rsidRDefault="001B2B2E" w:rsidP="000F60EA">
            <w:r w:rsidRPr="00543715">
              <w:t>д. Шипулино</w:t>
            </w:r>
          </w:p>
          <w:p w:rsidR="001B2B2E" w:rsidRPr="00543715" w:rsidRDefault="001B2B2E" w:rsidP="000F60EA">
            <w:r w:rsidRPr="00543715">
              <w:t>д. Федоровка</w:t>
            </w:r>
          </w:p>
          <w:p w:rsidR="001B2B2E" w:rsidRPr="00543715" w:rsidRDefault="001B2B2E" w:rsidP="000F60EA">
            <w:r w:rsidRPr="00543715">
              <w:t>д. Кондуки</w:t>
            </w:r>
          </w:p>
          <w:p w:rsidR="001B2B2E" w:rsidRPr="00543715" w:rsidRDefault="001B2B2E" w:rsidP="000F60EA">
            <w:r w:rsidRPr="00543715">
              <w:t xml:space="preserve">д. Балахна </w:t>
            </w:r>
          </w:p>
          <w:p w:rsidR="001B2B2E" w:rsidRPr="00543715" w:rsidRDefault="001B2B2E" w:rsidP="000F60EA"/>
        </w:tc>
      </w:tr>
    </w:tbl>
    <w:p w:rsidR="001B2B2E" w:rsidRDefault="001B2B2E" w:rsidP="001B2B2E">
      <w:pPr>
        <w:rPr>
          <w:sz w:val="28"/>
          <w:szCs w:val="28"/>
        </w:rPr>
      </w:pP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>Богородицкий район</w:t>
      </w:r>
    </w:p>
    <w:p w:rsidR="001B2B2E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 xml:space="preserve">от </w:t>
      </w:r>
      <w:r w:rsidR="00131F2D">
        <w:rPr>
          <w:rFonts w:ascii="Times New Roman" w:hAnsi="Times New Roman" w:cs="Times New Roman"/>
          <w:sz w:val="24"/>
          <w:szCs w:val="24"/>
        </w:rPr>
        <w:t xml:space="preserve">15.01.2025 </w:t>
      </w:r>
      <w:r w:rsidRPr="00E6658C">
        <w:rPr>
          <w:rFonts w:ascii="Times New Roman" w:hAnsi="Times New Roman" w:cs="Times New Roman"/>
          <w:sz w:val="24"/>
          <w:szCs w:val="24"/>
        </w:rPr>
        <w:t>№</w:t>
      </w:r>
      <w:r w:rsidR="00131F2D">
        <w:rPr>
          <w:rFonts w:ascii="Times New Roman" w:hAnsi="Times New Roman" w:cs="Times New Roman"/>
          <w:sz w:val="24"/>
          <w:szCs w:val="24"/>
        </w:rPr>
        <w:t xml:space="preserve"> 8</w:t>
      </w:r>
    </w:p>
    <w:p w:rsidR="001B2B2E" w:rsidRDefault="001B2B2E" w:rsidP="001B2B2E">
      <w:pPr>
        <w:rPr>
          <w:sz w:val="28"/>
          <w:szCs w:val="28"/>
        </w:rPr>
      </w:pPr>
    </w:p>
    <w:p w:rsidR="001B2B2E" w:rsidRDefault="001B2B2E" w:rsidP="001B2B2E">
      <w:pPr>
        <w:jc w:val="right"/>
        <w:rPr>
          <w:sz w:val="28"/>
          <w:szCs w:val="28"/>
        </w:rPr>
      </w:pPr>
    </w:p>
    <w:p w:rsidR="001B2B2E" w:rsidRDefault="001B2B2E" w:rsidP="001B2B2E">
      <w:pPr>
        <w:jc w:val="right"/>
        <w:rPr>
          <w:sz w:val="28"/>
          <w:szCs w:val="28"/>
        </w:rPr>
      </w:pPr>
    </w:p>
    <w:p w:rsidR="001B2B2E" w:rsidRPr="00EC4F03" w:rsidRDefault="001B2B2E" w:rsidP="001B2B2E">
      <w:pPr>
        <w:widowControl w:val="0"/>
        <w:ind w:firstLine="709"/>
        <w:jc w:val="center"/>
        <w:rPr>
          <w:b/>
          <w:sz w:val="28"/>
          <w:szCs w:val="28"/>
        </w:rPr>
      </w:pPr>
      <w:r w:rsidRPr="00EC4F03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>ерритории</w:t>
      </w:r>
      <w:r w:rsidRPr="00EC4F03">
        <w:rPr>
          <w:b/>
          <w:sz w:val="28"/>
          <w:szCs w:val="28"/>
        </w:rPr>
        <w:t xml:space="preserve">, </w:t>
      </w:r>
    </w:p>
    <w:p w:rsidR="001B2B2E" w:rsidRPr="00EC4F03" w:rsidRDefault="001B2B2E" w:rsidP="001B2B2E">
      <w:pPr>
        <w:widowControl w:val="0"/>
        <w:ind w:firstLine="709"/>
        <w:jc w:val="center"/>
        <w:rPr>
          <w:b/>
          <w:sz w:val="28"/>
          <w:szCs w:val="28"/>
        </w:rPr>
      </w:pPr>
      <w:r w:rsidRPr="00EC4F03">
        <w:rPr>
          <w:b/>
          <w:sz w:val="28"/>
          <w:szCs w:val="28"/>
        </w:rPr>
        <w:t xml:space="preserve">закреплённые за  муниципальными  </w:t>
      </w:r>
      <w:r>
        <w:rPr>
          <w:b/>
          <w:sz w:val="28"/>
          <w:szCs w:val="28"/>
        </w:rPr>
        <w:t>обще</w:t>
      </w:r>
      <w:r w:rsidRPr="00EC4F03">
        <w:rPr>
          <w:b/>
          <w:sz w:val="28"/>
          <w:szCs w:val="28"/>
        </w:rPr>
        <w:t xml:space="preserve">образовательными </w:t>
      </w:r>
      <w:r>
        <w:rPr>
          <w:b/>
          <w:sz w:val="28"/>
          <w:szCs w:val="28"/>
        </w:rPr>
        <w:t>организациями</w:t>
      </w:r>
      <w:r w:rsidRPr="00EC4F03">
        <w:rPr>
          <w:b/>
          <w:sz w:val="28"/>
          <w:szCs w:val="28"/>
        </w:rPr>
        <w:t xml:space="preserve"> муниципального образования Богородицкий район</w:t>
      </w:r>
      <w:r>
        <w:rPr>
          <w:b/>
          <w:sz w:val="28"/>
          <w:szCs w:val="28"/>
        </w:rPr>
        <w:t xml:space="preserve"> в 2025 году</w:t>
      </w:r>
    </w:p>
    <w:p w:rsidR="001B2B2E" w:rsidRPr="00A6779B" w:rsidRDefault="001B2B2E" w:rsidP="001B2B2E">
      <w:pPr>
        <w:widowControl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tbl>
      <w:tblPr>
        <w:tblW w:w="9526" w:type="dxa"/>
        <w:tblLayout w:type="fixed"/>
        <w:tblLook w:val="00A0" w:firstRow="1" w:lastRow="0" w:firstColumn="1" w:lastColumn="0" w:noHBand="0" w:noVBand="0"/>
      </w:tblPr>
      <w:tblGrid>
        <w:gridCol w:w="782"/>
        <w:gridCol w:w="2546"/>
        <w:gridCol w:w="6198"/>
      </w:tblGrid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№ п/п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Наименование  МОУ, адрес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Территориальный участок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1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общеобразовательное  учреждение «Средняя школа № 1»</w:t>
            </w:r>
          </w:p>
          <w:p w:rsidR="001B2B2E" w:rsidRDefault="001B2B2E" w:rsidP="000F60EA">
            <w:pPr>
              <w:widowControl w:val="0"/>
            </w:pPr>
            <w:r w:rsidRPr="00D10F79">
              <w:t xml:space="preserve">301831 Тульская область, </w:t>
            </w:r>
          </w:p>
          <w:p w:rsidR="001B2B2E" w:rsidRDefault="001B2B2E" w:rsidP="000F60EA">
            <w:pPr>
              <w:widowControl w:val="0"/>
            </w:pPr>
            <w:r w:rsidRPr="00D10F79">
              <w:t xml:space="preserve">г. Богородицк, 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t>ул. Коммунаров, 122</w:t>
            </w:r>
            <w:r w:rsidRPr="00467D5D">
              <w:t xml:space="preserve"> 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 w:rsidRPr="00467D5D">
              <w:t>д.</w:t>
            </w:r>
            <w:r>
              <w:t xml:space="preserve"> </w:t>
            </w:r>
            <w:r w:rsidRPr="00467D5D">
              <w:t>Упёртовка</w:t>
            </w:r>
            <w:r>
              <w:t xml:space="preserve">, </w:t>
            </w:r>
          </w:p>
          <w:p w:rsidR="001B2B2E" w:rsidRPr="00467D5D" w:rsidRDefault="001B2B2E" w:rsidP="000F60EA">
            <w:r>
              <w:t>ул. Лесная (д. №23-118)</w:t>
            </w:r>
          </w:p>
          <w:p w:rsidR="001B2B2E" w:rsidRPr="00467D5D" w:rsidRDefault="001B2B2E" w:rsidP="000F60EA">
            <w:r w:rsidRPr="00467D5D">
              <w:t>д. Болотовка,</w:t>
            </w:r>
          </w:p>
          <w:p w:rsidR="001B2B2E" w:rsidRPr="00467D5D" w:rsidRDefault="001B2B2E" w:rsidP="000F60EA">
            <w:r w:rsidRPr="00467D5D">
              <w:t>д. Берёзовка,</w:t>
            </w:r>
          </w:p>
          <w:p w:rsidR="001B2B2E" w:rsidRPr="00467D5D" w:rsidRDefault="001B2B2E" w:rsidP="000F60EA">
            <w:r w:rsidRPr="00467D5D">
              <w:t>м/р-н Дачный,</w:t>
            </w:r>
          </w:p>
          <w:p w:rsidR="001B2B2E" w:rsidRPr="00467D5D" w:rsidRDefault="001B2B2E" w:rsidP="000F60EA">
            <w:r w:rsidRPr="00467D5D">
              <w:t>х. Александринский,</w:t>
            </w:r>
            <w:r>
              <w:t xml:space="preserve"> х.Александринский, ул. Лесничество</w:t>
            </w:r>
          </w:p>
          <w:p w:rsidR="001B2B2E" w:rsidRPr="00467D5D" w:rsidRDefault="001B2B2E" w:rsidP="000F60EA">
            <w:r w:rsidRPr="00467D5D">
              <w:t>ул. Полевая,</w:t>
            </w:r>
          </w:p>
          <w:p w:rsidR="001B2B2E" w:rsidRPr="00467D5D" w:rsidRDefault="001B2B2E" w:rsidP="000F60EA">
            <w:r w:rsidRPr="00467D5D">
              <w:t>пер. Полевой,</w:t>
            </w:r>
          </w:p>
          <w:p w:rsidR="001B2B2E" w:rsidRPr="00467D5D" w:rsidRDefault="001B2B2E" w:rsidP="000F60EA">
            <w:r w:rsidRPr="00467D5D">
              <w:t>ул. Защитная,</w:t>
            </w:r>
          </w:p>
          <w:p w:rsidR="001B2B2E" w:rsidRPr="00467D5D" w:rsidRDefault="001B2B2E" w:rsidP="000F60EA">
            <w:r w:rsidRPr="00467D5D">
              <w:t>ул. 30 лет Победы,</w:t>
            </w:r>
          </w:p>
          <w:p w:rsidR="001B2B2E" w:rsidRPr="00467D5D" w:rsidRDefault="001B2B2E" w:rsidP="000F60EA">
            <w:r w:rsidRPr="00467D5D">
              <w:t>ул.Победы от ул. Коммунаров до ул. Пролетарской</w:t>
            </w:r>
          </w:p>
          <w:p w:rsidR="001B2B2E" w:rsidRPr="00467D5D" w:rsidRDefault="001B2B2E" w:rsidP="000F60EA">
            <w:r w:rsidRPr="00467D5D">
              <w:t>территория РОС,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Карла Маркса от ул. Октябрьской до ул. Защитной,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I, II проезды,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пер. Колхозный,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Садовая д. №21-51, 30-74,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Окружная д. с №1 по № 4,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 xml:space="preserve">ул. Оборонная д. с №1 по № </w:t>
            </w:r>
            <w:r>
              <w:t>8</w:t>
            </w:r>
            <w:r w:rsidRPr="00467D5D">
              <w:t>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Волынкина от ул. Окружной,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территория сельхоз-колледжа,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Набережная,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Октябрьская (д. с №1 по №21, №2 по 26),</w:t>
            </w:r>
            <w:r>
              <w:t xml:space="preserve"> 16/100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Пролетарская (от ул. Октябрьской до ул.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Оборонной),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Коммунаров (д. с №54 до конца, чётная сторона),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Коммунаров (д. с №65 до №159, нечётная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сторона</w:t>
            </w:r>
            <w:r>
              <w:t>, д.157а</w:t>
            </w:r>
            <w:r w:rsidRPr="00467D5D">
              <w:t>),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Дачная,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Комсомольская (д. с № 100-116,151-171)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Свободы (д. № 103-123, 74-84),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Ф.Энгельса (от. ул. Октябрьской до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>
              <w:t>ул</w:t>
            </w:r>
            <w:r w:rsidRPr="00467D5D">
              <w:t>.Защитной),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 xml:space="preserve">ул. Воронежская, </w:t>
            </w:r>
            <w:r>
              <w:t>ул.</w:t>
            </w:r>
            <w:r w:rsidRPr="00467D5D">
              <w:t xml:space="preserve">Лесная, </w:t>
            </w:r>
            <w:r>
              <w:t>ул.</w:t>
            </w:r>
            <w:r w:rsidRPr="00467D5D">
              <w:t xml:space="preserve">Поддубная, </w:t>
            </w:r>
            <w:r>
              <w:t>ул.</w:t>
            </w:r>
            <w:r w:rsidRPr="00467D5D">
              <w:t>Рабочая,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пер. Дорожный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проезды Дорожный, Рабочий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>ул. Комсомольская (д №151 -171, 100-116)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t xml:space="preserve">ул.Дачная </w:t>
            </w:r>
            <w:r>
              <w:t>(</w:t>
            </w:r>
            <w:r w:rsidRPr="00467D5D">
              <w:t>от ул.Коммунаров до ул.Пролетарской</w:t>
            </w:r>
            <w:r>
              <w:t>)</w:t>
            </w:r>
            <w:r w:rsidRPr="00467D5D">
              <w:t>;</w:t>
            </w:r>
          </w:p>
          <w:p w:rsidR="001B2B2E" w:rsidRPr="00467D5D" w:rsidRDefault="001B2B2E" w:rsidP="000F60EA">
            <w:pPr>
              <w:tabs>
                <w:tab w:val="left" w:pos="851"/>
              </w:tabs>
            </w:pPr>
            <w:r w:rsidRPr="00467D5D">
              <w:lastRenderedPageBreak/>
              <w:t xml:space="preserve">ул. Интернациональная </w:t>
            </w:r>
            <w:r>
              <w:t>(</w:t>
            </w:r>
            <w:r w:rsidRPr="00467D5D">
              <w:t>от ул. Коммунаров до ул. Пролетарской</w:t>
            </w:r>
            <w:r>
              <w:t>)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lastRenderedPageBreak/>
              <w:t>2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общеобразовательное  учреждение «Средняя школа №</w:t>
            </w:r>
            <w:r>
              <w:t xml:space="preserve"> </w:t>
            </w:r>
            <w:r w:rsidRPr="00467D5D">
              <w:t>2»</w:t>
            </w:r>
          </w:p>
          <w:p w:rsidR="001B2B2E" w:rsidRDefault="001B2B2E" w:rsidP="000F60EA">
            <w:r w:rsidRPr="00D10F79">
              <w:t xml:space="preserve">301830. Тульская область,  </w:t>
            </w:r>
          </w:p>
          <w:p w:rsidR="001B2B2E" w:rsidRDefault="001B2B2E" w:rsidP="000F60EA">
            <w:r w:rsidRPr="00D10F79">
              <w:t xml:space="preserve">г. Богородицк, Западный микрорайон, 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t>дом 4-а</w:t>
            </w:r>
            <w:r w:rsidRPr="00467D5D">
              <w:t xml:space="preserve"> 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r w:rsidRPr="00467D5D">
              <w:t>Западный м/р-н: д. №№ 1, 2, 3, 4, 6, 7, 8, 9, 10, 10б, 10в, 11, 12, 13, 14, 15, 16, 17, 18, 18а, 19, 20, 22, 23, 44,</w:t>
            </w:r>
          </w:p>
          <w:p w:rsidR="001B2B2E" w:rsidRPr="00467D5D" w:rsidRDefault="001B2B2E" w:rsidP="000F60EA">
            <w:pPr>
              <w:widowControl w:val="0"/>
            </w:pPr>
            <w:r w:rsidRPr="00467D5D">
              <w:t xml:space="preserve">ул. Горького </w:t>
            </w:r>
            <w:r>
              <w:t>(</w:t>
            </w:r>
            <w:r w:rsidRPr="00467D5D">
              <w:t xml:space="preserve">д. </w:t>
            </w:r>
            <w:r>
              <w:t>№</w:t>
            </w:r>
            <w:r w:rsidRPr="00467D5D">
              <w:t>1-</w:t>
            </w:r>
            <w:r>
              <w:t>63, №</w:t>
            </w:r>
            <w:r w:rsidRPr="00467D5D">
              <w:t>2-70</w:t>
            </w:r>
            <w:r>
              <w:t>)</w:t>
            </w:r>
            <w:r w:rsidRPr="00467D5D">
              <w:t>,</w:t>
            </w:r>
          </w:p>
          <w:p w:rsidR="001B2B2E" w:rsidRPr="00467D5D" w:rsidRDefault="001B2B2E" w:rsidP="000F60EA">
            <w:r>
              <w:t xml:space="preserve">ул. </w:t>
            </w:r>
            <w:r w:rsidRPr="00467D5D">
              <w:t xml:space="preserve">Володарского (от ул. К.Маркса до ул. Горького), </w:t>
            </w:r>
          </w:p>
          <w:p w:rsidR="001B2B2E" w:rsidRPr="00467D5D" w:rsidRDefault="001B2B2E" w:rsidP="000F60EA">
            <w:r w:rsidRPr="00467D5D">
              <w:t>ул. Бродовского (от ул. Володарского до  ул. Урицкого),</w:t>
            </w:r>
          </w:p>
          <w:p w:rsidR="001B2B2E" w:rsidRPr="00467D5D" w:rsidRDefault="001B2B2E" w:rsidP="000F60EA">
            <w:r w:rsidRPr="00467D5D">
              <w:t>ул. Овражная</w:t>
            </w:r>
          </w:p>
          <w:p w:rsidR="001B2B2E" w:rsidRPr="00467D5D" w:rsidRDefault="001B2B2E" w:rsidP="000F60EA">
            <w:r w:rsidRPr="00467D5D">
              <w:t>проезд Шахтный,</w:t>
            </w:r>
          </w:p>
          <w:p w:rsidR="001B2B2E" w:rsidRPr="00467D5D" w:rsidRDefault="001B2B2E" w:rsidP="000F60EA">
            <w:r w:rsidRPr="00467D5D">
              <w:t xml:space="preserve">пер. Шахтный д. №2-4, </w:t>
            </w:r>
          </w:p>
          <w:p w:rsidR="001B2B2E" w:rsidRPr="00467D5D" w:rsidRDefault="001B2B2E" w:rsidP="000F60EA">
            <w:r w:rsidRPr="00467D5D">
              <w:t xml:space="preserve">ул. Ф. Энгельса </w:t>
            </w:r>
            <w:r>
              <w:t>(</w:t>
            </w:r>
            <w:r w:rsidRPr="00467D5D">
              <w:t>от ул. Володарского до переулка Школьного</w:t>
            </w:r>
            <w:r>
              <w:t>)</w:t>
            </w:r>
            <w:r w:rsidRPr="00467D5D">
              <w:t>,</w:t>
            </w:r>
          </w:p>
          <w:p w:rsidR="001B2B2E" w:rsidRPr="00467D5D" w:rsidRDefault="001B2B2E" w:rsidP="000F60EA">
            <w:r>
              <w:t>ул.</w:t>
            </w:r>
            <w:r w:rsidRPr="00467D5D">
              <w:t xml:space="preserve">Шахтная, </w:t>
            </w:r>
            <w:r>
              <w:t>ул.</w:t>
            </w:r>
            <w:r w:rsidRPr="00467D5D">
              <w:t xml:space="preserve">Есенина, </w:t>
            </w:r>
            <w:r>
              <w:t>ул.Тургеневская</w:t>
            </w:r>
            <w:r w:rsidRPr="00467D5D">
              <w:t xml:space="preserve">, </w:t>
            </w:r>
            <w:r>
              <w:t>ул.</w:t>
            </w:r>
            <w:r w:rsidRPr="00467D5D">
              <w:t>Железнодорожная</w:t>
            </w:r>
            <w:r>
              <w:t>, ул.</w:t>
            </w:r>
            <w:r w:rsidRPr="00467D5D">
              <w:t xml:space="preserve">Механическая, </w:t>
            </w:r>
            <w:r>
              <w:t>ул.</w:t>
            </w:r>
            <w:r w:rsidRPr="00467D5D">
              <w:t xml:space="preserve">9 Мая, </w:t>
            </w:r>
            <w:r>
              <w:t>ул.</w:t>
            </w:r>
            <w:r w:rsidRPr="00467D5D">
              <w:t xml:space="preserve">Кирпичная, </w:t>
            </w:r>
            <w:r>
              <w:t>ул.</w:t>
            </w:r>
            <w:r w:rsidRPr="00467D5D">
              <w:t>Мирная,</w:t>
            </w:r>
          </w:p>
          <w:p w:rsidR="001B2B2E" w:rsidRDefault="001B2B2E" w:rsidP="000F60EA">
            <w:r w:rsidRPr="00467D5D">
              <w:t>ул. Дружбы,</w:t>
            </w:r>
            <w:r>
              <w:t xml:space="preserve"> </w:t>
            </w:r>
          </w:p>
          <w:p w:rsidR="001B2B2E" w:rsidRDefault="001B2B2E" w:rsidP="000F60EA">
            <w:r>
              <w:t>проезд Дружбы,</w:t>
            </w:r>
          </w:p>
          <w:p w:rsidR="001B2B2E" w:rsidRDefault="001B2B2E" w:rsidP="000F60EA">
            <w:r>
              <w:t>Шоссейный проезд,</w:t>
            </w:r>
          </w:p>
          <w:p w:rsidR="001B2B2E" w:rsidRPr="00467D5D" w:rsidRDefault="001B2B2E" w:rsidP="000F60EA">
            <w:r>
              <w:t xml:space="preserve">ул. </w:t>
            </w:r>
            <w:r w:rsidRPr="00467D5D">
              <w:t>Пригородная,</w:t>
            </w:r>
            <w:r>
              <w:t xml:space="preserve"> ул. Дорожная,</w:t>
            </w:r>
          </w:p>
          <w:p w:rsidR="001B2B2E" w:rsidRPr="00467D5D" w:rsidRDefault="001B2B2E" w:rsidP="000F60EA">
            <w:r w:rsidRPr="00467D5D">
              <w:t>Иевлевский проезд,</w:t>
            </w:r>
          </w:p>
          <w:p w:rsidR="001B2B2E" w:rsidRPr="00467D5D" w:rsidRDefault="001B2B2E" w:rsidP="000F60EA">
            <w:r w:rsidRPr="00467D5D">
              <w:t>Заводской проезд,</w:t>
            </w:r>
          </w:p>
          <w:p w:rsidR="001B2B2E" w:rsidRPr="00467D5D" w:rsidRDefault="001B2B2E" w:rsidP="000F60EA">
            <w:r w:rsidRPr="00467D5D">
              <w:t>пер. Шахтный,</w:t>
            </w:r>
          </w:p>
          <w:p w:rsidR="001B2B2E" w:rsidRPr="00467D5D" w:rsidRDefault="001B2B2E" w:rsidP="000F60EA">
            <w:r w:rsidRPr="00467D5D">
              <w:t>ул. Тупиковая, Терриконная, Западная,</w:t>
            </w:r>
          </w:p>
          <w:p w:rsidR="001B2B2E" w:rsidRPr="00467D5D" w:rsidRDefault="001B2B2E" w:rsidP="000F60EA">
            <w:r w:rsidRPr="00467D5D">
              <w:t>с. Черняевка,</w:t>
            </w:r>
          </w:p>
          <w:p w:rsidR="001B2B2E" w:rsidRPr="00467D5D" w:rsidRDefault="001B2B2E" w:rsidP="000F60EA">
            <w:r w:rsidRPr="00467D5D">
              <w:t xml:space="preserve">ул. Центральная, </w:t>
            </w:r>
            <w:r>
              <w:t>ул.</w:t>
            </w:r>
            <w:r w:rsidRPr="00467D5D">
              <w:t xml:space="preserve">Первомайская, </w:t>
            </w:r>
            <w:r>
              <w:t>ул.</w:t>
            </w:r>
            <w:r w:rsidRPr="00467D5D">
              <w:t>Горная</w:t>
            </w:r>
          </w:p>
          <w:p w:rsidR="001B2B2E" w:rsidRPr="00467D5D" w:rsidRDefault="001B2B2E" w:rsidP="000F60EA">
            <w:r w:rsidRPr="00467D5D">
              <w:t>ул. Диагональная, Песочная, Низовая, Кольцевая</w:t>
            </w:r>
          </w:p>
          <w:p w:rsidR="001B2B2E" w:rsidRPr="00467D5D" w:rsidRDefault="001B2B2E" w:rsidP="000F60EA">
            <w:r w:rsidRPr="00467D5D">
              <w:t>Труда,</w:t>
            </w:r>
            <w:r>
              <w:t xml:space="preserve"> </w:t>
            </w:r>
            <w:r w:rsidRPr="00467D5D">
              <w:t>Уклонка,</w:t>
            </w:r>
          </w:p>
          <w:p w:rsidR="001B2B2E" w:rsidRPr="00467D5D" w:rsidRDefault="001B2B2E" w:rsidP="000F60EA">
            <w:r w:rsidRPr="00467D5D">
              <w:t>пер.:</w:t>
            </w:r>
            <w:r>
              <w:t xml:space="preserve"> </w:t>
            </w:r>
            <w:r w:rsidRPr="00467D5D">
              <w:t>Горный, Песочный, Центральный, 1-2-й</w:t>
            </w:r>
          </w:p>
          <w:p w:rsidR="001B2B2E" w:rsidRDefault="001B2B2E" w:rsidP="000F60EA">
            <w:r w:rsidRPr="00467D5D">
              <w:t>Первомайский,</w:t>
            </w:r>
            <w:r>
              <w:t xml:space="preserve"> Школьный,</w:t>
            </w:r>
          </w:p>
          <w:p w:rsidR="001B2B2E" w:rsidRDefault="001B2B2E" w:rsidP="000F60EA">
            <w:r>
              <w:t>1-я Лесоторговая,</w:t>
            </w:r>
          </w:p>
          <w:p w:rsidR="001B2B2E" w:rsidRPr="00467D5D" w:rsidRDefault="001B2B2E" w:rsidP="000F60EA">
            <w:r>
              <w:t>2-я Лесоторговая,</w:t>
            </w:r>
          </w:p>
          <w:p w:rsidR="001B2B2E" w:rsidRPr="00467D5D" w:rsidRDefault="001B2B2E" w:rsidP="000F60EA">
            <w:r w:rsidRPr="00467D5D">
              <w:t>п. Городок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t>3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общеобразовательное  учреждение «Средняя школа № 3»</w:t>
            </w:r>
          </w:p>
          <w:p w:rsidR="001B2B2E" w:rsidRDefault="001B2B2E" w:rsidP="000F60EA">
            <w:r w:rsidRPr="00D10F79">
              <w:t xml:space="preserve">301832, Тульская область, </w:t>
            </w:r>
          </w:p>
          <w:p w:rsidR="001B2B2E" w:rsidRDefault="001B2B2E" w:rsidP="000F60EA">
            <w:r w:rsidRPr="00D10F79">
              <w:t xml:space="preserve">г. Богородицк, 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t>ул. Л. Толстого, 5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r w:rsidRPr="00467D5D">
              <w:t xml:space="preserve">пер. Вязовский: д. № 1, 3, 5, 7, 9, 11, 13, 15, 17, 19, 19а, 21,23, 25, 27, 29, 31, 33; </w:t>
            </w:r>
          </w:p>
          <w:p w:rsidR="001B2B2E" w:rsidRPr="00467D5D" w:rsidRDefault="001B2B2E" w:rsidP="000F60EA">
            <w:r w:rsidRPr="00467D5D">
              <w:t xml:space="preserve">проезд Вязовский: д. № 1, 3, 5, 7, 9, 11, 13, 15, 17, 19,21; </w:t>
            </w:r>
          </w:p>
          <w:p w:rsidR="001B2B2E" w:rsidRDefault="001B2B2E" w:rsidP="000F60EA">
            <w:r w:rsidRPr="00467D5D">
              <w:t xml:space="preserve">ул. Вязовская: д. № 1, 2, 3, 4, 5, 6, 7, 7а, 7б, 8, 9, 10, 11, 11а, 12, 13, 14, 15, 16, 17, 18, 19, 20, 21, 22, 23, 24, 25, 26, 26а, 27, 28, 29, 30, 31, 32, 33, 34, 35, 36, 37, 38, 39, 40, 40а, 41, 42, 43, 44, 45, 46, 47, 48, 49, 50, 51, 52, 53, 54, 55, 56, 57, 58, 59, 61, 63, 63а, 65; </w:t>
            </w:r>
          </w:p>
          <w:p w:rsidR="001B2B2E" w:rsidRPr="00467D5D" w:rsidRDefault="001B2B2E" w:rsidP="000F60EA">
            <w:r w:rsidRPr="00467D5D">
              <w:t xml:space="preserve">ул. Болотова: д. № 1, 2, 3, 4, </w:t>
            </w:r>
            <w:r>
              <w:t xml:space="preserve">5, </w:t>
            </w:r>
            <w:r w:rsidRPr="00467D5D">
              <w:t xml:space="preserve">6, 13, 14, 15, 16, 17, 18, 19,20,23; </w:t>
            </w:r>
          </w:p>
          <w:p w:rsidR="001B2B2E" w:rsidRDefault="001B2B2E" w:rsidP="000F60EA">
            <w:r w:rsidRPr="00467D5D">
              <w:t>ул. Южная: д. №1</w:t>
            </w:r>
            <w:r>
              <w:t>-35</w:t>
            </w:r>
            <w:r w:rsidRPr="00467D5D">
              <w:t>,</w:t>
            </w:r>
            <w:r>
              <w:t xml:space="preserve"> </w:t>
            </w:r>
            <w:r w:rsidRPr="00467D5D">
              <w:t>2</w:t>
            </w:r>
            <w:r>
              <w:t>-20</w:t>
            </w:r>
            <w:r w:rsidRPr="00467D5D">
              <w:t xml:space="preserve">, </w:t>
            </w:r>
          </w:p>
          <w:p w:rsidR="001B2B2E" w:rsidRPr="00467D5D" w:rsidRDefault="001B2B2E" w:rsidP="000F60EA">
            <w:r w:rsidRPr="00467D5D">
              <w:t>ул. Луговая: д. № 1, 1а, 2, 2а, 3, 4, 5, 6, 7, 8, 9, 10, 11, 12, 13, 14, 15, 16, 18,20;</w:t>
            </w:r>
          </w:p>
          <w:p w:rsidR="001B2B2E" w:rsidRPr="00467D5D" w:rsidRDefault="001B2B2E" w:rsidP="000F60EA">
            <w:pPr>
              <w:tabs>
                <w:tab w:val="left" w:pos="341"/>
              </w:tabs>
            </w:pPr>
            <w:r w:rsidRPr="00467D5D">
              <w:t>ул. Пионеров: д. № 1, 1а, 2, 2а, 3, 4, 5, 6, 7, 8, 9, 10,</w:t>
            </w:r>
            <w:r w:rsidRPr="00467D5D">
              <w:br/>
              <w:t>11, 12, 13, 14, 15, 16, 18, 20;</w:t>
            </w:r>
          </w:p>
          <w:p w:rsidR="001B2B2E" w:rsidRPr="00467D5D" w:rsidRDefault="001B2B2E" w:rsidP="000F60EA">
            <w:r w:rsidRPr="00467D5D">
              <w:t>пер. Пионеров: д. № 1, 1а, 2, 2а, 3, 4, 5, 6, 7, 8, 9, 10,</w:t>
            </w:r>
          </w:p>
          <w:p w:rsidR="001B2B2E" w:rsidRPr="00467D5D" w:rsidRDefault="001B2B2E" w:rsidP="000F60EA">
            <w:pPr>
              <w:tabs>
                <w:tab w:val="left" w:pos="336"/>
              </w:tabs>
            </w:pPr>
            <w:r w:rsidRPr="00467D5D">
              <w:t>11,</w:t>
            </w:r>
            <w:r w:rsidRPr="00467D5D">
              <w:tab/>
              <w:t>12, 14;</w:t>
            </w:r>
          </w:p>
          <w:p w:rsidR="001B2B2E" w:rsidRPr="00467D5D" w:rsidRDefault="001B2B2E" w:rsidP="000F60EA">
            <w:r w:rsidRPr="00467D5D">
              <w:t>ул. Л. Толстого: д. № 2, 2а, 3, 4, 7, 9, 10, 11, 12, 13,</w:t>
            </w:r>
          </w:p>
          <w:p w:rsidR="001B2B2E" w:rsidRPr="00467D5D" w:rsidRDefault="001B2B2E" w:rsidP="000F60EA">
            <w:r w:rsidRPr="00467D5D">
              <w:t>14, 15, 16, 17, 18, 19, 20, 21, 22, 23, 24, 25,27, 28, 29,</w:t>
            </w:r>
          </w:p>
          <w:p w:rsidR="001B2B2E" w:rsidRPr="00467D5D" w:rsidRDefault="001B2B2E" w:rsidP="000F60EA">
            <w:r w:rsidRPr="00467D5D">
              <w:t>30,31;</w:t>
            </w:r>
          </w:p>
          <w:p w:rsidR="001B2B2E" w:rsidRPr="00467D5D" w:rsidRDefault="001B2B2E" w:rsidP="000F60EA">
            <w:r w:rsidRPr="00467D5D">
              <w:t>ул. Комсомольская: д. №2,3,4,5,6,7,8,9,10,11,</w:t>
            </w:r>
          </w:p>
          <w:p w:rsidR="001B2B2E" w:rsidRPr="00467D5D" w:rsidRDefault="001B2B2E" w:rsidP="000F60EA">
            <w:pPr>
              <w:tabs>
                <w:tab w:val="left" w:pos="336"/>
              </w:tabs>
              <w:ind w:right="979"/>
            </w:pPr>
            <w:r w:rsidRPr="00467D5D">
              <w:lastRenderedPageBreak/>
              <w:t>12,</w:t>
            </w:r>
            <w:r w:rsidRPr="00467D5D">
              <w:tab/>
              <w:t>13, 14, 15, 16, 17, 18, 19, 21, 23, 25;</w:t>
            </w:r>
            <w:r w:rsidRPr="00467D5D">
              <w:br/>
              <w:t>ул. Победы: д. № 4, 6;</w:t>
            </w:r>
          </w:p>
          <w:p w:rsidR="001B2B2E" w:rsidRPr="00467D5D" w:rsidRDefault="001B2B2E" w:rsidP="000F60EA">
            <w:r w:rsidRPr="00467D5D">
              <w:t>ул. Свободы: д. № 1,4,6,7,9, 11, 12, 13, 14, 15, 17,</w:t>
            </w:r>
          </w:p>
          <w:p w:rsidR="001B2B2E" w:rsidRPr="00467D5D" w:rsidRDefault="001B2B2E" w:rsidP="000F60EA">
            <w:r w:rsidRPr="00467D5D">
              <w:t>19,21,23;</w:t>
            </w:r>
          </w:p>
          <w:p w:rsidR="001B2B2E" w:rsidRPr="00467D5D" w:rsidRDefault="001B2B2E" w:rsidP="000F60EA">
            <w:r w:rsidRPr="00467D5D">
              <w:t>ул. Восточная: д. №1, 2, 2а, 3,4, 4а, 4б, 5, 6, 6а, 7, 8,</w:t>
            </w:r>
          </w:p>
          <w:p w:rsidR="001B2B2E" w:rsidRPr="00467D5D" w:rsidRDefault="001B2B2E" w:rsidP="000F60EA">
            <w:r w:rsidRPr="00467D5D">
              <w:t>9,9а, 9б, 10, 10а, 10б, 10в, 10д, 11, 12, 12 а, 12б, 13,</w:t>
            </w:r>
          </w:p>
          <w:p w:rsidR="001B2B2E" w:rsidRPr="00467D5D" w:rsidRDefault="001B2B2E" w:rsidP="000F60EA">
            <w:r w:rsidRPr="00467D5D">
              <w:t>14, 14а, 15, 16, 16а, 17, 18, 19, 20, 21, 22, 23, 24, 25,</w:t>
            </w:r>
          </w:p>
          <w:p w:rsidR="001B2B2E" w:rsidRPr="00467D5D" w:rsidRDefault="001B2B2E" w:rsidP="000F60EA">
            <w:pPr>
              <w:tabs>
                <w:tab w:val="left" w:pos="302"/>
              </w:tabs>
            </w:pPr>
            <w:r w:rsidRPr="00467D5D">
              <w:t>26,27, 28, 29, 30, 31, 33, 35, 37, 39, 41, 43, 45, 47, 49;</w:t>
            </w:r>
            <w:r w:rsidRPr="00467D5D">
              <w:br/>
              <w:t>ул. 8 Марта: д. № 1, 2, 3, 4, 5, 6, 7, 8, 9, 10, 11, 12, 13,</w:t>
            </w:r>
            <w:r w:rsidRPr="00467D5D">
              <w:br/>
              <w:t>14, 15, 16, 17, 18, 19, 20, 22, 24, 26, 28, 30;</w:t>
            </w:r>
          </w:p>
          <w:p w:rsidR="001B2B2E" w:rsidRPr="00467D5D" w:rsidRDefault="001B2B2E" w:rsidP="000F60EA">
            <w:r w:rsidRPr="00467D5D">
              <w:t>ул. Пролетарская: д. № 1, 2, 3, 4, 4а, 5, 6, 7, 8,10, 11,</w:t>
            </w:r>
          </w:p>
          <w:p w:rsidR="001B2B2E" w:rsidRPr="00467D5D" w:rsidRDefault="001B2B2E" w:rsidP="000F60EA">
            <w:pPr>
              <w:tabs>
                <w:tab w:val="left" w:pos="326"/>
              </w:tabs>
            </w:pPr>
            <w:r w:rsidRPr="00467D5D">
              <w:t>12,13, 14, 15, 16, 17, 18, 18а, 19, 20, 21, 22, 24, 26,</w:t>
            </w:r>
          </w:p>
          <w:p w:rsidR="001B2B2E" w:rsidRPr="00467D5D" w:rsidRDefault="001B2B2E" w:rsidP="000F60EA">
            <w:pPr>
              <w:tabs>
                <w:tab w:val="left" w:pos="298"/>
              </w:tabs>
            </w:pPr>
            <w:r w:rsidRPr="00467D5D">
              <w:t>28,30, 32, 34, 36, 38, 38а, 40;</w:t>
            </w:r>
          </w:p>
          <w:p w:rsidR="001B2B2E" w:rsidRPr="00467D5D" w:rsidRDefault="001B2B2E" w:rsidP="000F60EA">
            <w:r w:rsidRPr="00467D5D">
              <w:t xml:space="preserve">ул. Коммунаров: д. № 1, 2, </w:t>
            </w:r>
            <w:r>
              <w:t xml:space="preserve">3, </w:t>
            </w:r>
            <w:r w:rsidRPr="00467D5D">
              <w:t>4, 5, 8, 8а, 9, 10, 11, 12,</w:t>
            </w:r>
          </w:p>
          <w:p w:rsidR="001B2B2E" w:rsidRPr="00467D5D" w:rsidRDefault="001B2B2E" w:rsidP="000F60EA">
            <w:pPr>
              <w:tabs>
                <w:tab w:val="left" w:pos="326"/>
              </w:tabs>
            </w:pPr>
            <w:r w:rsidRPr="00467D5D">
              <w:t xml:space="preserve">13,14, 16, 17, </w:t>
            </w:r>
            <w:r>
              <w:t xml:space="preserve">18, </w:t>
            </w:r>
            <w:r w:rsidRPr="00467D5D">
              <w:t>19, 21, 22, 23, 24, 25, 26, 27, 28, 29, 31,</w:t>
            </w:r>
            <w:r w:rsidRPr="00467D5D">
              <w:br/>
              <w:t>33,35,37,39,41;</w:t>
            </w:r>
          </w:p>
          <w:p w:rsidR="001B2B2E" w:rsidRPr="00467D5D" w:rsidRDefault="001B2B2E" w:rsidP="000F60EA">
            <w:r w:rsidRPr="00467D5D">
              <w:t>м/р-н Восточный: д. № 1, 2, 3, 4, 5;</w:t>
            </w:r>
          </w:p>
          <w:p w:rsidR="001B2B2E" w:rsidRPr="00467D5D" w:rsidRDefault="001B2B2E" w:rsidP="000F60EA">
            <w:r w:rsidRPr="00467D5D">
              <w:t>ул. Вересаева: д. № 1, 2,</w:t>
            </w:r>
            <w:r>
              <w:t xml:space="preserve"> 2а, 2б,</w:t>
            </w:r>
            <w:r w:rsidRPr="00467D5D">
              <w:t xml:space="preserve"> 3, 4, 5, 6, 7, 8, 9, 10, 11, 12,</w:t>
            </w:r>
          </w:p>
          <w:p w:rsidR="001B2B2E" w:rsidRPr="00467D5D" w:rsidRDefault="001B2B2E" w:rsidP="000F60EA">
            <w:pPr>
              <w:tabs>
                <w:tab w:val="left" w:pos="312"/>
              </w:tabs>
            </w:pPr>
            <w:r w:rsidRPr="00467D5D">
              <w:t>13,13а, 14, 15, 16, 17, 18, 19, 20, 21, 22, 23, 24, 25,</w:t>
            </w:r>
          </w:p>
          <w:p w:rsidR="001B2B2E" w:rsidRPr="00467D5D" w:rsidRDefault="001B2B2E" w:rsidP="000F60EA">
            <w:pPr>
              <w:tabs>
                <w:tab w:val="left" w:pos="302"/>
              </w:tabs>
            </w:pPr>
            <w:r w:rsidRPr="00467D5D">
              <w:t>27,29;</w:t>
            </w:r>
          </w:p>
          <w:p w:rsidR="001B2B2E" w:rsidRPr="00467D5D" w:rsidRDefault="001B2B2E" w:rsidP="000F60EA">
            <w:r w:rsidRPr="00467D5D">
              <w:t>ул. Юности: д. № 1, 2, 3, 4, 5, 6, 7, 8, 9, 10, 11,</w:t>
            </w:r>
          </w:p>
          <w:p w:rsidR="001B2B2E" w:rsidRPr="00467D5D" w:rsidRDefault="001B2B2E" w:rsidP="000F60EA">
            <w:r w:rsidRPr="00467D5D">
              <w:t>12,14,16, 18;</w:t>
            </w:r>
          </w:p>
          <w:p w:rsidR="001B2B2E" w:rsidRPr="00467D5D" w:rsidRDefault="001B2B2E" w:rsidP="000F60EA">
            <w:r w:rsidRPr="00467D5D">
              <w:t>ул. Заречная: д. № 1, 2, 3, 4, 5, 6, 7, 8, 9, 10, 11, 13,</w:t>
            </w:r>
          </w:p>
          <w:p w:rsidR="001B2B2E" w:rsidRPr="00467D5D" w:rsidRDefault="001B2B2E" w:rsidP="000F60EA">
            <w:pPr>
              <w:tabs>
                <w:tab w:val="left" w:pos="312"/>
              </w:tabs>
            </w:pPr>
            <w:r w:rsidRPr="00467D5D">
              <w:t>14,18,</w:t>
            </w:r>
            <w:r>
              <w:t xml:space="preserve"> 26, </w:t>
            </w:r>
            <w:r w:rsidRPr="00467D5D">
              <w:t>32;</w:t>
            </w:r>
          </w:p>
          <w:p w:rsidR="001B2B2E" w:rsidRPr="00467D5D" w:rsidRDefault="001B2B2E" w:rsidP="000F60EA">
            <w:pPr>
              <w:ind w:right="96"/>
              <w:jc w:val="both"/>
            </w:pPr>
            <w:r w:rsidRPr="00467D5D">
              <w:t xml:space="preserve">ул. Спортивная: д. № 2, 2а, 2б, 2в, 2,г, 2д, 2е, 2ж, </w:t>
            </w:r>
            <w:r>
              <w:t>3</w:t>
            </w:r>
            <w:r w:rsidRPr="00467D5D">
              <w:t xml:space="preserve">, </w:t>
            </w:r>
            <w:r>
              <w:t xml:space="preserve">3а, </w:t>
            </w:r>
            <w:r w:rsidRPr="00467D5D">
              <w:t>4, 5а, 6, 7а, 8, 9а, 10, 11а, 12, 13а, 14, 15а, 16, 17а,18, 19а, 20, 21а, 22, 22а, 23а, 24, 25а, 26, 27, 28,</w:t>
            </w:r>
          </w:p>
          <w:p w:rsidR="001B2B2E" w:rsidRPr="00467D5D" w:rsidRDefault="001B2B2E" w:rsidP="000F60EA">
            <w:pPr>
              <w:tabs>
                <w:tab w:val="left" w:pos="298"/>
              </w:tabs>
            </w:pPr>
            <w:r w:rsidRPr="00467D5D">
              <w:t>29,30, 31, 32, 34, 36, 38, 40, 42, 44, 46, 48, 50, 52, 54,</w:t>
            </w:r>
            <w:r w:rsidRPr="00467D5D">
              <w:br/>
              <w:t>56, 58, 60, 62, 64, 66, 68;</w:t>
            </w:r>
          </w:p>
          <w:p w:rsidR="001B2B2E" w:rsidRPr="00467D5D" w:rsidRDefault="001B2B2E" w:rsidP="000F60EA">
            <w:r w:rsidRPr="00467D5D">
              <w:t>ул. Лучевая: д. № 1а, 2, 2а, 3,4, 5, 6, 7, 8, 9, 10, 11,</w:t>
            </w:r>
          </w:p>
          <w:p w:rsidR="001B2B2E" w:rsidRPr="00467D5D" w:rsidRDefault="001B2B2E" w:rsidP="000F60EA">
            <w:r w:rsidRPr="00467D5D">
              <w:t>12, 14, 16, 18;</w:t>
            </w:r>
          </w:p>
          <w:p w:rsidR="001B2B2E" w:rsidRPr="00467D5D" w:rsidRDefault="001B2B2E" w:rsidP="000F60EA">
            <w:r>
              <w:t>ул. Солнечная</w:t>
            </w:r>
            <w:r w:rsidRPr="00467D5D">
              <w:t xml:space="preserve"> </w:t>
            </w:r>
            <w:r>
              <w:t>(</w:t>
            </w:r>
            <w:r w:rsidRPr="00467D5D">
              <w:t>д. №4,7,11</w:t>
            </w:r>
            <w:r>
              <w:t>)</w:t>
            </w:r>
            <w:r w:rsidRPr="00467D5D">
              <w:t xml:space="preserve">; </w:t>
            </w:r>
          </w:p>
          <w:p w:rsidR="001B2B2E" w:rsidRDefault="001B2B2E" w:rsidP="000F60EA">
            <w:r>
              <w:t>ул. Стадионная</w:t>
            </w:r>
            <w:r w:rsidRPr="00467D5D">
              <w:t xml:space="preserve"> </w:t>
            </w:r>
            <w:r>
              <w:t>(</w:t>
            </w:r>
            <w:r w:rsidRPr="00467D5D">
              <w:t>д. № 2,3</w:t>
            </w:r>
            <w:r>
              <w:t>)</w:t>
            </w:r>
            <w:r w:rsidRPr="00467D5D">
              <w:t>;</w:t>
            </w:r>
          </w:p>
          <w:p w:rsidR="001B2B2E" w:rsidRDefault="001B2B2E" w:rsidP="000F60EA">
            <w:r>
              <w:t>ул. Лесной массив (д. №1-12);</w:t>
            </w:r>
          </w:p>
          <w:p w:rsidR="001B2B2E" w:rsidRPr="00467D5D" w:rsidRDefault="001B2B2E" w:rsidP="000F60EA">
            <w:r>
              <w:t>ул. Майская;</w:t>
            </w:r>
          </w:p>
          <w:p w:rsidR="001B2B2E" w:rsidRPr="00467D5D" w:rsidRDefault="001B2B2E" w:rsidP="000F60EA">
            <w:r w:rsidRPr="00467D5D">
              <w:t xml:space="preserve">ул. Звездная; </w:t>
            </w:r>
          </w:p>
          <w:p w:rsidR="001B2B2E" w:rsidRPr="00467D5D" w:rsidRDefault="001B2B2E" w:rsidP="000F60EA">
            <w:r w:rsidRPr="00467D5D">
              <w:t xml:space="preserve">пер. Болотова; </w:t>
            </w:r>
          </w:p>
          <w:p w:rsidR="001B2B2E" w:rsidRPr="00467D5D" w:rsidRDefault="001B2B2E" w:rsidP="000F60EA">
            <w:r w:rsidRPr="00467D5D">
              <w:t xml:space="preserve">пер. Спортивный: д. № 1, 2, 3, 4, 5, 6, 7, 8, 9, 10, 11, 12, 13, 14, 15, 16, 17, 18, 19, 20, 21; </w:t>
            </w:r>
          </w:p>
          <w:p w:rsidR="001B2B2E" w:rsidRPr="00467D5D" w:rsidRDefault="001B2B2E" w:rsidP="000F60EA">
            <w:r w:rsidRPr="00467D5D">
              <w:t xml:space="preserve">пер. Песчаный: д. № 5, 6. 7, 8, 9, 10, 11, 13, 15, 17, 19; </w:t>
            </w:r>
          </w:p>
          <w:p w:rsidR="001B2B2E" w:rsidRPr="00467D5D" w:rsidRDefault="001B2B2E" w:rsidP="000F60EA">
            <w:r w:rsidRPr="00467D5D">
              <w:t>ул. Цветочная;</w:t>
            </w:r>
          </w:p>
          <w:p w:rsidR="001B2B2E" w:rsidRDefault="001B2B2E" w:rsidP="000F60EA">
            <w:r w:rsidRPr="00467D5D">
              <w:t>ул. Березовая</w:t>
            </w:r>
          </w:p>
          <w:p w:rsidR="001B2B2E" w:rsidRPr="00543715" w:rsidRDefault="001B2B2E" w:rsidP="000F60EA">
            <w:r w:rsidRPr="00543715">
              <w:t>ул. Заводская</w:t>
            </w:r>
          </w:p>
          <w:p w:rsidR="001B2B2E" w:rsidRPr="00467D5D" w:rsidRDefault="001B2B2E" w:rsidP="000F60EA">
            <w:r w:rsidRPr="00543715">
              <w:t>х. Шахтерский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lastRenderedPageBreak/>
              <w:t>4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общеобразовательное  учреждение «Средняя школа №</w:t>
            </w:r>
            <w:r>
              <w:t xml:space="preserve"> </w:t>
            </w:r>
            <w:r w:rsidRPr="00467D5D">
              <w:t>4»</w:t>
            </w:r>
          </w:p>
          <w:p w:rsidR="001B2B2E" w:rsidRDefault="001B2B2E" w:rsidP="000F60EA">
            <w:r w:rsidRPr="00D10F79">
              <w:t xml:space="preserve">301836, Тульская область, </w:t>
            </w:r>
          </w:p>
          <w:p w:rsidR="001B2B2E" w:rsidRDefault="001B2B2E" w:rsidP="000F60EA">
            <w:r w:rsidRPr="00D10F79">
              <w:t xml:space="preserve">г. Богородицк, 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t>ул. Урицкого, 60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r w:rsidRPr="00467D5D">
              <w:t>ул. Бродовского (от ул. Урицкого до ПАТП),</w:t>
            </w:r>
          </w:p>
          <w:p w:rsidR="001B2B2E" w:rsidRPr="00467D5D" w:rsidRDefault="001B2B2E" w:rsidP="000F60EA">
            <w:r w:rsidRPr="00467D5D">
              <w:t>ул. Ф.Энгельса (от переулка Школьного до ул. Октябрьской),</w:t>
            </w:r>
          </w:p>
          <w:p w:rsidR="001B2B2E" w:rsidRPr="00467D5D" w:rsidRDefault="001B2B2E" w:rsidP="000F60EA">
            <w:r w:rsidRPr="00467D5D">
              <w:t>ул. Карла Маркса (от ул.Шахтная до ул. Урицкого);</w:t>
            </w:r>
          </w:p>
          <w:p w:rsidR="001B2B2E" w:rsidRPr="00467D5D" w:rsidRDefault="001B2B2E" w:rsidP="000F60EA">
            <w:r w:rsidRPr="00467D5D">
              <w:t>ул. Карла Маркса д.</w:t>
            </w:r>
            <w:r w:rsidRPr="000F2A91">
              <w:t>50</w:t>
            </w:r>
            <w:r>
              <w:t xml:space="preserve">, </w:t>
            </w:r>
            <w:r w:rsidRPr="00467D5D">
              <w:t>53, 75, 54-76,</w:t>
            </w:r>
          </w:p>
          <w:p w:rsidR="001B2B2E" w:rsidRPr="00467D5D" w:rsidRDefault="001B2B2E" w:rsidP="000F60EA">
            <w:r w:rsidRPr="00467D5D">
              <w:t xml:space="preserve">ул. Ленина </w:t>
            </w:r>
            <w:r>
              <w:t>(</w:t>
            </w:r>
            <w:r w:rsidRPr="00467D5D">
              <w:t>д. №12,14,16,18,20,22,24,26,28,30</w:t>
            </w:r>
            <w:r>
              <w:t>)</w:t>
            </w:r>
          </w:p>
          <w:p w:rsidR="001B2B2E" w:rsidRPr="00467D5D" w:rsidRDefault="001B2B2E" w:rsidP="000F60EA">
            <w:r w:rsidRPr="00467D5D">
              <w:t xml:space="preserve">ул. Октябрьская </w:t>
            </w:r>
            <w:r>
              <w:t>(</w:t>
            </w:r>
            <w:r w:rsidRPr="00467D5D">
              <w:t>д. №23-41; 28</w:t>
            </w:r>
            <w:r>
              <w:t>)</w:t>
            </w:r>
          </w:p>
          <w:p w:rsidR="001B2B2E" w:rsidRPr="00467D5D" w:rsidRDefault="001B2B2E" w:rsidP="000F60EA">
            <w:r w:rsidRPr="00467D5D">
              <w:t>ул. Луначарского</w:t>
            </w:r>
            <w:r>
              <w:t xml:space="preserve"> (</w:t>
            </w:r>
            <w:r w:rsidRPr="00467D5D">
              <w:t>от ул. Волынкина до ул. Пролетарская);</w:t>
            </w:r>
          </w:p>
          <w:p w:rsidR="001B2B2E" w:rsidRPr="00467D5D" w:rsidRDefault="001B2B2E" w:rsidP="000F60EA">
            <w:r>
              <w:t>ул. Пушкинская (</w:t>
            </w:r>
            <w:r w:rsidRPr="00467D5D">
              <w:t>от ул. Луначарского до ул. Ленина);</w:t>
            </w:r>
          </w:p>
          <w:p w:rsidR="001B2B2E" w:rsidRPr="00467D5D" w:rsidRDefault="001B2B2E" w:rsidP="000F60EA">
            <w:r w:rsidRPr="00467D5D">
              <w:lastRenderedPageBreak/>
              <w:t>ул. Победы (от ул. Ленина до ул. Коммунаров);</w:t>
            </w:r>
          </w:p>
          <w:p w:rsidR="001B2B2E" w:rsidRPr="00467D5D" w:rsidRDefault="001B2B2E" w:rsidP="000F60EA">
            <w:r w:rsidRPr="00467D5D">
              <w:t>ул. Гончарная (от ул.Луначарского до пер. Школьного);</w:t>
            </w:r>
          </w:p>
          <w:p w:rsidR="001B2B2E" w:rsidRPr="00467D5D" w:rsidRDefault="001B2B2E" w:rsidP="000F60EA">
            <w:r w:rsidRPr="00467D5D">
              <w:t>ул. Луначарского,</w:t>
            </w:r>
          </w:p>
          <w:p w:rsidR="001B2B2E" w:rsidRPr="00467D5D" w:rsidRDefault="001B2B2E" w:rsidP="000F60EA">
            <w:r w:rsidRPr="00467D5D">
              <w:t>ул. Комсомольская (</w:t>
            </w:r>
            <w:r>
              <w:t>д. №46-98 (четная сторона), 62а, 84а, №73-149 (нечетная сторона)</w:t>
            </w:r>
            <w:r w:rsidRPr="00467D5D">
              <w:t>);</w:t>
            </w:r>
          </w:p>
          <w:p w:rsidR="001B2B2E" w:rsidRPr="00467D5D" w:rsidRDefault="001B2B2E" w:rsidP="000F60EA">
            <w:r w:rsidRPr="00467D5D">
              <w:t xml:space="preserve">ул. Садовая </w:t>
            </w:r>
            <w:r>
              <w:t>(</w:t>
            </w:r>
            <w:r w:rsidRPr="00467D5D">
              <w:t>д. №1-17,4-28а</w:t>
            </w:r>
            <w:r>
              <w:t>, д.19к)</w:t>
            </w:r>
          </w:p>
          <w:p w:rsidR="001B2B2E" w:rsidRPr="00467D5D" w:rsidRDefault="001B2B2E" w:rsidP="000F60EA">
            <w:r w:rsidRPr="00467D5D">
              <w:t>пер. Садовый, проезд Садовый,</w:t>
            </w:r>
          </w:p>
          <w:p w:rsidR="001B2B2E" w:rsidRPr="00467D5D" w:rsidRDefault="001B2B2E" w:rsidP="000F60EA">
            <w:r w:rsidRPr="00467D5D">
              <w:t>м/р-н Лесной,</w:t>
            </w:r>
          </w:p>
          <w:p w:rsidR="001B2B2E" w:rsidRPr="00467D5D" w:rsidRDefault="001B2B2E" w:rsidP="000F60EA">
            <w:r w:rsidRPr="00467D5D">
              <w:t xml:space="preserve">ул. М.Горького </w:t>
            </w:r>
            <w:r>
              <w:t>(</w:t>
            </w:r>
            <w:r w:rsidRPr="00467D5D">
              <w:t>д. №55-81, 68-100</w:t>
            </w:r>
            <w:r>
              <w:t>)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пер. Урицкого,</w:t>
            </w:r>
          </w:p>
          <w:p w:rsidR="001B2B2E" w:rsidRPr="00467D5D" w:rsidRDefault="001B2B2E" w:rsidP="000F60EA">
            <w:r w:rsidRPr="00467D5D">
              <w:t>ул. Урицкого</w:t>
            </w:r>
            <w:r>
              <w:t xml:space="preserve"> (д. №2-74, 30а, №1-73)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1-й, 2-й, 3-й Привокзальные проезды,</w:t>
            </w:r>
          </w:p>
          <w:p w:rsidR="001B2B2E" w:rsidRPr="00467D5D" w:rsidRDefault="001B2B2E" w:rsidP="000F60EA">
            <w:r w:rsidRPr="00467D5D">
              <w:t>ул. Привокзальная,</w:t>
            </w:r>
          </w:p>
          <w:p w:rsidR="001B2B2E" w:rsidRPr="00467D5D" w:rsidRDefault="001B2B2E" w:rsidP="000F60EA">
            <w:r w:rsidRPr="00467D5D">
              <w:t>ул. Волынкина (от переулка Урицкого до ул. Окружной),</w:t>
            </w:r>
          </w:p>
          <w:p w:rsidR="001B2B2E" w:rsidRPr="00467D5D" w:rsidRDefault="001B2B2E" w:rsidP="000F60EA">
            <w:r w:rsidRPr="00467D5D">
              <w:t xml:space="preserve">ул. Свободы </w:t>
            </w:r>
            <w:r>
              <w:t>(</w:t>
            </w:r>
            <w:r w:rsidRPr="00467D5D">
              <w:t>д. №44-70, 57-99</w:t>
            </w:r>
            <w:r>
              <w:t>)</w:t>
            </w:r>
            <w:r w:rsidRPr="00467D5D">
              <w:t>,</w:t>
            </w:r>
          </w:p>
          <w:p w:rsidR="001B2B2E" w:rsidRPr="00467D5D" w:rsidRDefault="001B2B2E" w:rsidP="000F60EA">
            <w:r w:rsidRPr="00467D5D">
              <w:t>ул. Дачная (от ул. Коммунаров до ул. Комсомольская);</w:t>
            </w:r>
          </w:p>
          <w:p w:rsidR="001B2B2E" w:rsidRPr="00467D5D" w:rsidRDefault="001B2B2E" w:rsidP="000F60EA">
            <w:r w:rsidRPr="00467D5D">
              <w:t>ул. Интернациональная от Садового переулка до ул. Коммунаров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 w:rsidRPr="00467D5D">
              <w:lastRenderedPageBreak/>
              <w:t>5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общеобразовательное  учреждение «Средняя школа №</w:t>
            </w:r>
            <w:r>
              <w:t xml:space="preserve"> </w:t>
            </w:r>
            <w:r w:rsidRPr="00467D5D">
              <w:t>8»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 xml:space="preserve">301835, Тульская обл., 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 xml:space="preserve">г. Богородицк, 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rPr>
                <w:szCs w:val="22"/>
              </w:rPr>
              <w:t>ул. Макаренко,  д.16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pStyle w:val="afa"/>
            </w:pPr>
            <w:r w:rsidRPr="00467D5D">
              <w:t xml:space="preserve">ул. Коммунаров </w:t>
            </w:r>
            <w:r>
              <w:t>(</w:t>
            </w:r>
            <w:r w:rsidRPr="00467D5D">
              <w:t>д</w:t>
            </w:r>
            <w:r>
              <w:t>.</w:t>
            </w:r>
            <w:r w:rsidRPr="00467D5D">
              <w:t xml:space="preserve"> №  37-67, 22-46</w:t>
            </w:r>
            <w:r>
              <w:t>)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 xml:space="preserve">ул. Пролетарская </w:t>
            </w:r>
            <w:r>
              <w:t>(</w:t>
            </w:r>
            <w:r w:rsidRPr="00467D5D">
              <w:t>д.№17,23,29,33,47,49</w:t>
            </w:r>
            <w:r>
              <w:t>)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>ул. Макаренко, ул. Володарского, пер.Володарского, Комсомольский переулок;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 xml:space="preserve">ул. Победы </w:t>
            </w:r>
            <w:r>
              <w:t>(</w:t>
            </w:r>
            <w:r w:rsidRPr="00467D5D">
              <w:t>д.№7-41,12-28</w:t>
            </w:r>
            <w:r>
              <w:t>)</w:t>
            </w:r>
            <w:r w:rsidRPr="00467D5D">
              <w:t>;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 xml:space="preserve">ул. Свободы </w:t>
            </w:r>
            <w:r>
              <w:t>(</w:t>
            </w:r>
            <w:r w:rsidRPr="00467D5D">
              <w:t>д. №16-40,25-51а</w:t>
            </w:r>
            <w:r>
              <w:t>)</w:t>
            </w:r>
            <w:r w:rsidRPr="00467D5D">
              <w:t>;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 xml:space="preserve">ул. Комсомольская </w:t>
            </w:r>
            <w:r>
              <w:t>(</w:t>
            </w:r>
            <w:r w:rsidRPr="00467D5D">
              <w:t>д.№36-61</w:t>
            </w:r>
            <w:r>
              <w:t>)</w:t>
            </w:r>
            <w:r w:rsidRPr="00467D5D">
              <w:t>;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 xml:space="preserve">ул. К.Маркса </w:t>
            </w:r>
            <w:r>
              <w:t>(</w:t>
            </w:r>
            <w:r w:rsidRPr="00467D5D">
              <w:t>д.№41-52</w:t>
            </w:r>
            <w:r>
              <w:t>)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>ул. Ленина д. (нечетная сторона д.№7-27</w:t>
            </w:r>
            <w:r>
              <w:t>)</w:t>
            </w:r>
          </w:p>
          <w:p w:rsidR="001B2B2E" w:rsidRPr="00467D5D" w:rsidRDefault="001B2B2E" w:rsidP="000F60EA">
            <w:pPr>
              <w:pStyle w:val="afa"/>
            </w:pPr>
            <w:r w:rsidRPr="00467D5D">
              <w:t>ул. Пушкинская дома № 1-26</w:t>
            </w:r>
          </w:p>
          <w:p w:rsidR="001B2B2E" w:rsidRDefault="001B2B2E" w:rsidP="000F60EA">
            <w:pPr>
              <w:pStyle w:val="afa"/>
            </w:pPr>
            <w:r>
              <w:t>д. Упертовка: ул. Липки,</w:t>
            </w:r>
          </w:p>
          <w:p w:rsidR="001B2B2E" w:rsidRDefault="001B2B2E" w:rsidP="000F60EA">
            <w:pPr>
              <w:pStyle w:val="afa"/>
            </w:pPr>
            <w:r>
              <w:t>д. Колодези, м/р-он Колодези</w:t>
            </w:r>
          </w:p>
          <w:p w:rsidR="001B2B2E" w:rsidRPr="00467D5D" w:rsidRDefault="001B2B2E" w:rsidP="000F60EA">
            <w:r w:rsidRPr="00467D5D">
              <w:t>пер. Труда: д. № 1, 2, 3, 4, 5, 6, 7, 8, 9, 10, 11, 12, 13,</w:t>
            </w:r>
          </w:p>
          <w:p w:rsidR="001B2B2E" w:rsidRDefault="001B2B2E" w:rsidP="000F60EA">
            <w:pPr>
              <w:tabs>
                <w:tab w:val="left" w:pos="341"/>
              </w:tabs>
            </w:pPr>
            <w:r w:rsidRPr="00467D5D">
              <w:t>15,</w:t>
            </w:r>
            <w:r w:rsidRPr="00467D5D">
              <w:tab/>
              <w:t>17;</w:t>
            </w:r>
          </w:p>
          <w:p w:rsidR="001B2B2E" w:rsidRPr="00467D5D" w:rsidRDefault="001B2B2E" w:rsidP="000F60EA">
            <w:r w:rsidRPr="00467D5D">
              <w:t>ул. Карла Маркса: д. № 1, 2, 3, 4, 5, 6, 7, 8, 9, 10, 11,</w:t>
            </w:r>
          </w:p>
          <w:p w:rsidR="001B2B2E" w:rsidRPr="00467D5D" w:rsidRDefault="001B2B2E" w:rsidP="000F60EA">
            <w:pPr>
              <w:widowControl w:val="0"/>
              <w:tabs>
                <w:tab w:val="left" w:pos="341"/>
              </w:tabs>
              <w:autoSpaceDE w:val="0"/>
              <w:autoSpaceDN w:val="0"/>
              <w:adjustRightInd w:val="0"/>
            </w:pPr>
            <w:r>
              <w:t xml:space="preserve">11, </w:t>
            </w:r>
            <w:r w:rsidRPr="00467D5D">
              <w:t>13, 14, 15, 16, 18, 19, 20, 21, 22, 23, 24, 25, 26, 27,</w:t>
            </w:r>
            <w:r w:rsidRPr="00467D5D">
              <w:br/>
              <w:t>28, 29, 30, 31, 32, 33, 34, 35, 36, 37, 38, 39, 40;</w:t>
            </w:r>
          </w:p>
          <w:p w:rsidR="001B2B2E" w:rsidRPr="00D22648" w:rsidRDefault="001B2B2E" w:rsidP="000F60EA">
            <w:pPr>
              <w:pStyle w:val="afa"/>
            </w:pPr>
            <w:r w:rsidRPr="00D22648">
              <w:t>пер. Карла Маркса: д. № 1, 2, 3, 4, 5, 6, 7, 8, 9, 10, 11, 12, 13, 14, 15, 16, 17, 18, 19, 20, 21, 22, 22а. 24;</w:t>
            </w:r>
          </w:p>
          <w:p w:rsidR="001B2B2E" w:rsidRPr="00D22648" w:rsidRDefault="001B2B2E" w:rsidP="000F60EA">
            <w:pPr>
              <w:pStyle w:val="afa"/>
            </w:pPr>
            <w:r w:rsidRPr="00D22648">
              <w:t>ул. Ф.Энгельса д. № 2, 4, 6, 8, 10, 12, 12а, 14, 14а, 16, 16а, 16н, 18, 18н,20,20н,22,22а,22н,24,24н);</w:t>
            </w:r>
          </w:p>
          <w:p w:rsidR="001B2B2E" w:rsidRDefault="001B2B2E" w:rsidP="000F60EA">
            <w:pPr>
              <w:pStyle w:val="afa"/>
            </w:pPr>
            <w:r w:rsidRPr="00D22648">
              <w:t xml:space="preserve">ул. Южная: д.№ </w:t>
            </w:r>
            <w:r>
              <w:t xml:space="preserve">24, </w:t>
            </w:r>
            <w:r w:rsidRPr="00D22648">
              <w:t>37-53</w:t>
            </w:r>
            <w:r>
              <w:t>,</w:t>
            </w:r>
          </w:p>
          <w:p w:rsidR="001B2B2E" w:rsidRPr="00467D5D" w:rsidRDefault="001B2B2E" w:rsidP="000F60EA">
            <w:r w:rsidRPr="00467D5D">
              <w:t xml:space="preserve">ул. 10-й Армии: д. № 4, 9, </w:t>
            </w:r>
            <w:r>
              <w:t>10а,10б,10в,</w:t>
            </w:r>
            <w:r w:rsidRPr="00467D5D">
              <w:t>14, 16, 18, 18а, 20, 22, 24,</w:t>
            </w:r>
            <w:r>
              <w:t xml:space="preserve"> </w:t>
            </w:r>
            <w:r w:rsidRPr="00467D5D">
              <w:t>26, 26а, 28, 30, 32, 34, 36, 36а, 38, 40, 42, 44;</w:t>
            </w:r>
          </w:p>
          <w:p w:rsidR="001B2B2E" w:rsidRPr="00467D5D" w:rsidRDefault="001B2B2E" w:rsidP="000F60EA">
            <w:r>
              <w:t>проезд 1-й Горняцкий</w:t>
            </w:r>
            <w:r w:rsidRPr="00467D5D">
              <w:t xml:space="preserve"> </w:t>
            </w:r>
            <w:r>
              <w:t>(</w:t>
            </w:r>
            <w:r w:rsidRPr="00467D5D">
              <w:t>д. № 1, 2, 3, 4, 5</w:t>
            </w:r>
            <w:r>
              <w:t>)</w:t>
            </w:r>
            <w:r w:rsidRPr="00467D5D">
              <w:t xml:space="preserve">; </w:t>
            </w:r>
          </w:p>
          <w:p w:rsidR="001B2B2E" w:rsidRPr="00467D5D" w:rsidRDefault="001B2B2E" w:rsidP="000F60EA">
            <w:r>
              <w:t>проезд 2-й Горняцкий (</w:t>
            </w:r>
            <w:r w:rsidRPr="00467D5D">
              <w:t>д. № 4, 5, 6, 7, 9</w:t>
            </w:r>
            <w:r>
              <w:t>)</w:t>
            </w:r>
            <w:r w:rsidRPr="00467D5D">
              <w:t>;</w:t>
            </w:r>
          </w:p>
          <w:p w:rsidR="001B2B2E" w:rsidRPr="00467D5D" w:rsidRDefault="001B2B2E" w:rsidP="000F60EA">
            <w:r>
              <w:t>проезд 3-й Горняцкий</w:t>
            </w:r>
            <w:r w:rsidRPr="00467D5D">
              <w:t xml:space="preserve"> </w:t>
            </w:r>
            <w:r>
              <w:t>(</w:t>
            </w:r>
            <w:r w:rsidRPr="00467D5D">
              <w:t>д. № 1, 2, 3, 4, 5</w:t>
            </w:r>
            <w:r>
              <w:t>)</w:t>
            </w:r>
            <w:r w:rsidRPr="00467D5D">
              <w:t xml:space="preserve">; </w:t>
            </w:r>
          </w:p>
          <w:p w:rsidR="001B2B2E" w:rsidRPr="00467D5D" w:rsidRDefault="001B2B2E" w:rsidP="000F60EA">
            <w:r>
              <w:t>проезд 4-й Горняцкий</w:t>
            </w:r>
            <w:r w:rsidRPr="00467D5D">
              <w:t xml:space="preserve"> </w:t>
            </w:r>
            <w:r>
              <w:t>(</w:t>
            </w:r>
            <w:r w:rsidRPr="00467D5D">
              <w:t>д. № 1, 2, 3, 4</w:t>
            </w:r>
            <w:r>
              <w:t>, 8)</w:t>
            </w:r>
            <w:r w:rsidRPr="00467D5D">
              <w:t xml:space="preserve">; 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6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 xml:space="preserve">Муниципальное общеобразовательное  учреждение «Центр образования </w:t>
            </w:r>
          </w:p>
          <w:p w:rsidR="001B2B2E" w:rsidRDefault="001B2B2E" w:rsidP="000F60EA">
            <w:pPr>
              <w:widowControl w:val="0"/>
            </w:pPr>
            <w:r w:rsidRPr="00543715">
              <w:t>№</w:t>
            </w:r>
            <w:r>
              <w:t xml:space="preserve"> </w:t>
            </w:r>
            <w:r w:rsidRPr="00543715">
              <w:t>10»</w:t>
            </w:r>
          </w:p>
          <w:p w:rsidR="001B2B2E" w:rsidRPr="00543715" w:rsidRDefault="001B2B2E" w:rsidP="000F60EA">
            <w:pPr>
              <w:widowControl w:val="0"/>
            </w:pPr>
          </w:p>
          <w:p w:rsidR="001B2B2E" w:rsidRPr="00021136" w:rsidRDefault="001B2B2E" w:rsidP="000F60EA">
            <w:pPr>
              <w:pStyle w:val="afc"/>
              <w:rPr>
                <w:sz w:val="24"/>
              </w:rPr>
            </w:pPr>
            <w:r w:rsidRPr="00021136">
              <w:rPr>
                <w:sz w:val="24"/>
              </w:rPr>
              <w:t xml:space="preserve">301801, Тульская область, г. </w:t>
            </w:r>
            <w:r w:rsidRPr="00021136">
              <w:rPr>
                <w:sz w:val="24"/>
              </w:rPr>
              <w:lastRenderedPageBreak/>
              <w:t>Богородицк, мкр. Жданковский, ул. Школьная, д. 2;</w:t>
            </w:r>
            <w:r>
              <w:rPr>
                <w:sz w:val="24"/>
              </w:rPr>
              <w:t xml:space="preserve"> </w:t>
            </w:r>
            <w:r w:rsidRPr="00021136">
              <w:rPr>
                <w:sz w:val="24"/>
              </w:rPr>
              <w:t>Кооперативный пер., д. 4.</w:t>
            </w:r>
          </w:p>
          <w:p w:rsidR="001B2B2E" w:rsidRPr="00543715" w:rsidRDefault="001B2B2E" w:rsidP="000F60EA">
            <w:pPr>
              <w:widowControl w:val="0"/>
            </w:pPr>
          </w:p>
          <w:p w:rsidR="001B2B2E" w:rsidRPr="00543715" w:rsidRDefault="001B2B2E" w:rsidP="000F60EA">
            <w:pPr>
              <w:widowControl w:val="0"/>
            </w:pP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 w:rsidRPr="00543715">
              <w:lastRenderedPageBreak/>
              <w:t xml:space="preserve">м/р-н Суходольский: </w:t>
            </w:r>
          </w:p>
          <w:p w:rsidR="001B2B2E" w:rsidRDefault="001B2B2E" w:rsidP="000F60EA">
            <w:r w:rsidRPr="00543715">
              <w:t>ул. Горняцкая</w:t>
            </w:r>
            <w:r>
              <w:t xml:space="preserve"> (д.№3,43)</w:t>
            </w:r>
            <w:r w:rsidRPr="00543715">
              <w:t xml:space="preserve">, </w:t>
            </w:r>
            <w:r>
              <w:t xml:space="preserve"> </w:t>
            </w:r>
            <w:r w:rsidRPr="00543715">
              <w:t>ул. Клубная</w:t>
            </w:r>
            <w:r>
              <w:t xml:space="preserve"> (д.№2-7)</w:t>
            </w:r>
            <w:r w:rsidRPr="00543715">
              <w:t xml:space="preserve">, </w:t>
            </w:r>
          </w:p>
          <w:p w:rsidR="001B2B2E" w:rsidRDefault="001B2B2E" w:rsidP="000F60EA">
            <w:r w:rsidRPr="00543715">
              <w:t>ул. Матросова</w:t>
            </w:r>
            <w:r>
              <w:t xml:space="preserve"> (д. №1-6,9,14)</w:t>
            </w:r>
            <w:r w:rsidRPr="00543715">
              <w:t xml:space="preserve">, </w:t>
            </w:r>
            <w:r>
              <w:t xml:space="preserve"> </w:t>
            </w:r>
            <w:r w:rsidRPr="00543715">
              <w:t xml:space="preserve">ул. Октябрьская, </w:t>
            </w:r>
          </w:p>
          <w:p w:rsidR="001B2B2E" w:rsidRDefault="001B2B2E" w:rsidP="000F60EA">
            <w:r w:rsidRPr="00543715">
              <w:t>ул. Первомай</w:t>
            </w:r>
            <w:r>
              <w:t>с</w:t>
            </w:r>
            <w:r w:rsidRPr="00543715">
              <w:t xml:space="preserve">кая, ул. Полевая, </w:t>
            </w:r>
          </w:p>
          <w:p w:rsidR="001B2B2E" w:rsidRDefault="001B2B2E" w:rsidP="000F60EA">
            <w:r w:rsidRPr="00543715">
              <w:t xml:space="preserve">ул. Пушкинская, ул. Садовая, </w:t>
            </w:r>
          </w:p>
          <w:p w:rsidR="001B2B2E" w:rsidRDefault="001B2B2E" w:rsidP="000F60EA">
            <w:r w:rsidRPr="00543715">
              <w:t xml:space="preserve">ул. Смычка, ул. Суходольская, </w:t>
            </w:r>
          </w:p>
          <w:p w:rsidR="001B2B2E" w:rsidRPr="00543715" w:rsidRDefault="001B2B2E" w:rsidP="000F60EA">
            <w:r w:rsidRPr="00543715">
              <w:t>ул. Центральная, ул. Шахтёрская, ул. Школьная</w:t>
            </w:r>
          </w:p>
          <w:p w:rsidR="001B2B2E" w:rsidRDefault="001B2B2E" w:rsidP="000F60EA">
            <w:r w:rsidRPr="00543715">
              <w:t xml:space="preserve">м/р-н  Жданковский: </w:t>
            </w:r>
          </w:p>
          <w:p w:rsidR="001B2B2E" w:rsidRDefault="001B2B2E" w:rsidP="000F60EA">
            <w:r>
              <w:lastRenderedPageBreak/>
              <w:t>ул.</w:t>
            </w:r>
            <w:r w:rsidRPr="00543715">
              <w:t xml:space="preserve"> Гагарина д. 1-27, ул. Колхозная д. 6-44</w:t>
            </w:r>
            <w:r>
              <w:t>,41</w:t>
            </w:r>
            <w:r w:rsidRPr="00543715">
              <w:t xml:space="preserve">, </w:t>
            </w:r>
          </w:p>
          <w:p w:rsidR="001B2B2E" w:rsidRDefault="001B2B2E" w:rsidP="000F60EA">
            <w:r w:rsidRPr="00543715">
              <w:t>ул. Кольцевая д. 1-12, ул. Лесная д. 1,1а,2-26</w:t>
            </w:r>
            <w:r>
              <w:t>,23</w:t>
            </w:r>
            <w:r w:rsidRPr="00543715">
              <w:t xml:space="preserve">, </w:t>
            </w:r>
          </w:p>
          <w:p w:rsidR="001B2B2E" w:rsidRDefault="001B2B2E" w:rsidP="000F60EA">
            <w:r w:rsidRPr="00543715">
              <w:t xml:space="preserve">ул. Набережная д. 1-11, ул. Октябрьская д. 1-29,31,32,47, ул. Первомайская </w:t>
            </w:r>
            <w:r>
              <w:t>д. 1-41, ул. Площадная д. 2-25,</w:t>
            </w:r>
          </w:p>
          <w:p w:rsidR="001B2B2E" w:rsidRDefault="001B2B2E" w:rsidP="000F60EA">
            <w:r w:rsidRPr="00543715">
              <w:t xml:space="preserve">ул. Советская д. 1-23,26,28,30,34, ул. Труда д. 1-16,45, </w:t>
            </w:r>
          </w:p>
          <w:p w:rsidR="001B2B2E" w:rsidRDefault="001B2B2E" w:rsidP="000F60EA">
            <w:r w:rsidRPr="00543715">
              <w:t xml:space="preserve">ул. Зеленая д. 1-17, ул. Клубная д. 1-20, </w:t>
            </w:r>
          </w:p>
          <w:p w:rsidR="001B2B2E" w:rsidRDefault="001B2B2E" w:rsidP="000F60EA">
            <w:r w:rsidRPr="00543715">
              <w:t xml:space="preserve">ул. Полевая д. 1-4, ул. Садовая д.1-18, </w:t>
            </w:r>
          </w:p>
          <w:p w:rsidR="001B2B2E" w:rsidRDefault="001B2B2E" w:rsidP="000F60EA">
            <w:r w:rsidRPr="00543715">
              <w:t>ул. Фабричная д.2-33,33а,40,41,</w:t>
            </w:r>
            <w:r>
              <w:t>43,</w:t>
            </w:r>
            <w:r w:rsidRPr="00543715">
              <w:t>44,45,49</w:t>
            </w:r>
            <w:r>
              <w:t xml:space="preserve">,50-52, </w:t>
            </w:r>
          </w:p>
          <w:p w:rsidR="001B2B2E" w:rsidRPr="00543715" w:rsidRDefault="001B2B2E" w:rsidP="000F60EA">
            <w:r>
              <w:t xml:space="preserve">ул. Центральная д. 2-30, </w:t>
            </w:r>
            <w:r w:rsidRPr="00543715">
              <w:t>ул. Трудовая</w:t>
            </w:r>
            <w:r>
              <w:t>,</w:t>
            </w:r>
          </w:p>
          <w:p w:rsidR="001B2B2E" w:rsidRPr="00543715" w:rsidRDefault="001B2B2E" w:rsidP="000F60EA">
            <w:r w:rsidRPr="00543715">
              <w:t>пер. Второй д. 1-10,</w:t>
            </w:r>
            <w:r>
              <w:t xml:space="preserve"> пер. Вязовский д.35а</w:t>
            </w:r>
          </w:p>
          <w:p w:rsidR="001B2B2E" w:rsidRPr="00543715" w:rsidRDefault="001B2B2E" w:rsidP="000F60EA">
            <w:r w:rsidRPr="00543715">
              <w:t>пер. Горняцкий д. 1-8,</w:t>
            </w:r>
          </w:p>
          <w:p w:rsidR="001B2B2E" w:rsidRPr="00543715" w:rsidRDefault="001B2B2E" w:rsidP="000F60EA">
            <w:r w:rsidRPr="00543715">
              <w:t>пер. Третий д. 1-11,</w:t>
            </w:r>
          </w:p>
          <w:p w:rsidR="001B2B2E" w:rsidRPr="00543715" w:rsidRDefault="001B2B2E" w:rsidP="000F60EA">
            <w:r w:rsidRPr="00543715">
              <w:t>пер. Четвертый д. 1-17,</w:t>
            </w:r>
          </w:p>
          <w:p w:rsidR="001B2B2E" w:rsidRPr="00543715" w:rsidRDefault="001B2B2E" w:rsidP="000F60EA">
            <w:r w:rsidRPr="00543715">
              <w:t>пер. Школьный д. 1-7,15,</w:t>
            </w:r>
          </w:p>
          <w:p w:rsidR="001B2B2E" w:rsidRPr="00543715" w:rsidRDefault="001B2B2E" w:rsidP="000F60EA">
            <w:r w:rsidRPr="00543715">
              <w:t xml:space="preserve">пер. Кооперативный д. </w:t>
            </w:r>
            <w:r>
              <w:t>2,3,5,6,</w:t>
            </w:r>
            <w:r w:rsidRPr="00543715">
              <w:t>17,34,</w:t>
            </w:r>
          </w:p>
          <w:p w:rsidR="001B2B2E" w:rsidRPr="00543715" w:rsidRDefault="001B2B2E" w:rsidP="000F60EA">
            <w:r w:rsidRPr="00543715">
              <w:t xml:space="preserve">пер. Первый д. 1-12; </w:t>
            </w:r>
          </w:p>
          <w:p w:rsidR="001B2B2E" w:rsidRPr="00543715" w:rsidRDefault="001B2B2E" w:rsidP="000F60EA">
            <w:r>
              <w:t xml:space="preserve">п.Товарковский: </w:t>
            </w:r>
            <w:r w:rsidRPr="00543715">
              <w:t>пр</w:t>
            </w:r>
            <w:r>
              <w:t>оез</w:t>
            </w:r>
            <w:r w:rsidRPr="00543715">
              <w:t>д Суходольский,</w:t>
            </w:r>
          </w:p>
          <w:p w:rsidR="001B2B2E" w:rsidRPr="00543715" w:rsidRDefault="001B2B2E" w:rsidP="000F60EA">
            <w:r w:rsidRPr="00543715">
              <w:t>м/р-он Коптевский:</w:t>
            </w:r>
          </w:p>
          <w:p w:rsidR="001B2B2E" w:rsidRDefault="001B2B2E" w:rsidP="000F60EA">
            <w:r w:rsidRPr="00543715">
              <w:t xml:space="preserve">ул.Вахрушева д. 1-5, ул. Комсомольская д. 2-22, </w:t>
            </w:r>
          </w:p>
          <w:p w:rsidR="001B2B2E" w:rsidRDefault="001B2B2E" w:rsidP="000F60EA">
            <w:r w:rsidRPr="00543715">
              <w:t xml:space="preserve">ул.Мира д. 1-4, ул.Пионерская д. 1-10, </w:t>
            </w:r>
          </w:p>
          <w:p w:rsidR="001B2B2E" w:rsidRDefault="001B2B2E" w:rsidP="000F60EA">
            <w:r w:rsidRPr="00543715">
              <w:t>ул.Пушкинская д. 1-7, ул.Строительная д.1-7, пер.Шахтный д. 2-4, ул.Школьная д. 4,6,102,103,107,108,11,110,114,117,119,12,126,127, 128, 131,136,139,144,146,154,17,18,25,26,28,31,38,4,40,41,42,</w:t>
            </w:r>
          </w:p>
          <w:p w:rsidR="001B2B2E" w:rsidRPr="00543715" w:rsidRDefault="001B2B2E" w:rsidP="000F60EA">
            <w:r w:rsidRPr="00543715">
              <w:t>44</w:t>
            </w:r>
            <w:r>
              <w:t xml:space="preserve">, </w:t>
            </w:r>
            <w:r w:rsidRPr="00543715">
              <w:t>45,45а,55,56,59,60,65,69,72,8,81,87,92,97,</w:t>
            </w:r>
          </w:p>
          <w:p w:rsidR="001B2B2E" w:rsidRPr="00543715" w:rsidRDefault="001B2B2E" w:rsidP="000F60EA">
            <w:r>
              <w:t xml:space="preserve">г.Богородицк, </w:t>
            </w:r>
            <w:r w:rsidRPr="00543715">
              <w:t>ул.Ленина д. 7-30,</w:t>
            </w:r>
          </w:p>
          <w:p w:rsidR="001B2B2E" w:rsidRPr="00543715" w:rsidRDefault="001B2B2E" w:rsidP="000F60EA">
            <w:r>
              <w:t xml:space="preserve">г.Богородицк, </w:t>
            </w:r>
            <w:r w:rsidRPr="00543715">
              <w:t>ул.Лесная д. 1-21,</w:t>
            </w:r>
          </w:p>
          <w:p w:rsidR="001B2B2E" w:rsidRPr="00543715" w:rsidRDefault="001B2B2E" w:rsidP="000F60EA">
            <w:r>
              <w:t>г.</w:t>
            </w:r>
            <w:r w:rsidRPr="00543715">
              <w:t>Богородицк: 1-ый Горноспасательный пр-д д. 1-37, 2-ой Горноспасательный проезд д. 1-6</w:t>
            </w:r>
            <w:r>
              <w:t>, ул. Горноспасательная д.1-37,</w:t>
            </w:r>
          </w:p>
          <w:p w:rsidR="001B2B2E" w:rsidRPr="00543715" w:rsidRDefault="001B2B2E" w:rsidP="000F60EA">
            <w:r w:rsidRPr="00543715">
              <w:t>ул. Заводская</w:t>
            </w:r>
          </w:p>
          <w:p w:rsidR="001B2B2E" w:rsidRPr="00543715" w:rsidRDefault="001B2B2E" w:rsidP="000F60EA">
            <w:r w:rsidRPr="00543715">
              <w:t>пер. Заводской</w:t>
            </w:r>
          </w:p>
          <w:p w:rsidR="001B2B2E" w:rsidRPr="00543715" w:rsidRDefault="001B2B2E" w:rsidP="000F60EA">
            <w:r w:rsidRPr="00543715">
              <w:t>д. Каменка</w:t>
            </w:r>
          </w:p>
          <w:p w:rsidR="001B2B2E" w:rsidRPr="00543715" w:rsidRDefault="001B2B2E" w:rsidP="000F60EA">
            <w:r w:rsidRPr="00543715">
              <w:t>д. Жданка</w:t>
            </w:r>
          </w:p>
          <w:p w:rsidR="001B2B2E" w:rsidRPr="00543715" w:rsidRDefault="001B2B2E" w:rsidP="000F60EA">
            <w:r w:rsidRPr="00543715">
              <w:t>д. Большой Суходол</w:t>
            </w:r>
          </w:p>
          <w:p w:rsidR="001B2B2E" w:rsidRPr="00543715" w:rsidRDefault="001B2B2E" w:rsidP="000F60EA">
            <w:r w:rsidRPr="00543715">
              <w:t>д. Коптевка</w:t>
            </w:r>
          </w:p>
          <w:p w:rsidR="001B2B2E" w:rsidRPr="00543715" w:rsidRDefault="001B2B2E" w:rsidP="000F60EA">
            <w:r w:rsidRPr="00543715">
              <w:t>д. Новый Путь</w:t>
            </w:r>
          </w:p>
          <w:p w:rsidR="001B2B2E" w:rsidRPr="00543715" w:rsidRDefault="001B2B2E" w:rsidP="000F60EA">
            <w:r w:rsidRPr="00543715">
              <w:t>д. Каменка-Денисово</w:t>
            </w:r>
          </w:p>
          <w:p w:rsidR="001B2B2E" w:rsidRPr="00543715" w:rsidRDefault="001B2B2E" w:rsidP="000F60EA">
            <w:r w:rsidRPr="00543715">
              <w:t>д. Пыжово</w:t>
            </w:r>
          </w:p>
          <w:p w:rsidR="001B2B2E" w:rsidRPr="00543715" w:rsidRDefault="001B2B2E" w:rsidP="000F60EA">
            <w:r w:rsidRPr="00543715">
              <w:t>д. Котовка</w:t>
            </w:r>
          </w:p>
          <w:p w:rsidR="001B2B2E" w:rsidRPr="00543715" w:rsidRDefault="001B2B2E" w:rsidP="000F60EA">
            <w:r w:rsidRPr="00543715">
              <w:t>д. Сухотино</w:t>
            </w:r>
          </w:p>
          <w:p w:rsidR="001B2B2E" w:rsidRPr="00543715" w:rsidRDefault="001B2B2E" w:rsidP="000F60EA">
            <w:r w:rsidRPr="00543715">
              <w:t>д. Спасское</w:t>
            </w:r>
          </w:p>
          <w:p w:rsidR="001B2B2E" w:rsidRPr="00543715" w:rsidRDefault="001B2B2E" w:rsidP="000F60EA">
            <w:r w:rsidRPr="00543715">
              <w:t>д. Ольгинка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lastRenderedPageBreak/>
              <w:t>7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 w:rsidRPr="00543715">
              <w:t>Муниципальное общеобразовательное учреждение «Центр образования №14»</w:t>
            </w:r>
          </w:p>
          <w:p w:rsidR="001B2B2E" w:rsidRPr="00543715" w:rsidRDefault="001B2B2E" w:rsidP="000F60EA">
            <w:pPr>
              <w:widowControl w:val="0"/>
            </w:pPr>
          </w:p>
          <w:p w:rsidR="001B2B2E" w:rsidRPr="00543715" w:rsidRDefault="001B2B2E" w:rsidP="000F60EA">
            <w:pPr>
              <w:widowControl w:val="0"/>
            </w:pPr>
            <w:r w:rsidRPr="00021136">
              <w:t>301805, Тульская область, Богороди</w:t>
            </w:r>
            <w:r>
              <w:t>цкий район, посёлок Бегичевский</w:t>
            </w:r>
            <w:r w:rsidRPr="00021136">
              <w:t>, улица Гайдара, дом 14</w:t>
            </w:r>
          </w:p>
          <w:p w:rsidR="001B2B2E" w:rsidRPr="00543715" w:rsidRDefault="001B2B2E" w:rsidP="000F60EA">
            <w:pPr>
              <w:widowControl w:val="0"/>
            </w:pPr>
            <w:r w:rsidRPr="00543715">
              <w:t xml:space="preserve"> </w:t>
            </w:r>
          </w:p>
          <w:p w:rsidR="001B2B2E" w:rsidRDefault="001B2B2E" w:rsidP="000F60EA">
            <w:pPr>
              <w:widowControl w:val="0"/>
            </w:pPr>
            <w:r w:rsidRPr="00021136">
              <w:lastRenderedPageBreak/>
              <w:t>301835, Тульская область Богородицкий район, хутор Шахтерский</w:t>
            </w:r>
          </w:p>
          <w:p w:rsidR="001B2B2E" w:rsidRPr="00543715" w:rsidRDefault="001B2B2E" w:rsidP="000F60EA">
            <w:pPr>
              <w:widowControl w:val="0"/>
            </w:pPr>
          </w:p>
          <w:p w:rsidR="001B2B2E" w:rsidRPr="00543715" w:rsidRDefault="001B2B2E" w:rsidP="000F60EA">
            <w:pPr>
              <w:widowControl w:val="0"/>
            </w:pPr>
            <w:r w:rsidRPr="00021136">
              <w:t>301807, Тульская область Богородицкий район, посёлок Романцевский, улица Школьная дом 12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lastRenderedPageBreak/>
              <w:t xml:space="preserve">п. Бегичевский: ул. Булкина, ул.Володарского, пр-д Гайдара, </w:t>
            </w:r>
            <w:r>
              <w:t xml:space="preserve">ул. Стахановская, </w:t>
            </w:r>
            <w:r w:rsidRPr="00543715">
              <w:t xml:space="preserve">ул. Гайдара, ул. Железнодорожная, ул.Горняцкая, ул. Заводская, ул. Кирова, ул. Кирпичная, </w:t>
            </w:r>
          </w:p>
          <w:p w:rsidR="001B2B2E" w:rsidRPr="00543715" w:rsidRDefault="001B2B2E" w:rsidP="000F60EA">
            <w:r w:rsidRPr="00543715">
              <w:t xml:space="preserve">ул. Л.Толстого, ул. Октябрьская, ул. Оружейников, </w:t>
            </w:r>
          </w:p>
          <w:p w:rsidR="001B2B2E" w:rsidRPr="00543715" w:rsidRDefault="001B2B2E" w:rsidP="000F60EA">
            <w:r w:rsidRPr="00543715">
              <w:t xml:space="preserve">ул. Первомайская, ул. Победы, ул. Почтовая, ул.Пролетарская, ул. Пушкинская, ул. Трудовая, </w:t>
            </w:r>
          </w:p>
          <w:p w:rsidR="001B2B2E" w:rsidRPr="00543715" w:rsidRDefault="001B2B2E" w:rsidP="000F60EA">
            <w:r w:rsidRPr="00543715">
              <w:t xml:space="preserve">ул. Ударная, ул. Фридриха Энгельса, ул. Чкалова, </w:t>
            </w:r>
          </w:p>
          <w:p w:rsidR="001B2B2E" w:rsidRPr="00543715" w:rsidRDefault="001B2B2E" w:rsidP="000F60EA">
            <w:r w:rsidRPr="00543715">
              <w:t xml:space="preserve">пр-д Школьный, ул.Щорса, </w:t>
            </w:r>
            <w:r w:rsidRPr="00594A75">
              <w:t>ул. 8 Марта</w:t>
            </w:r>
            <w:r w:rsidRPr="00543715">
              <w:t xml:space="preserve">, ул. Коммунаров, </w:t>
            </w:r>
          </w:p>
          <w:p w:rsidR="001B2B2E" w:rsidRPr="00543715" w:rsidRDefault="001B2B2E" w:rsidP="000F60EA">
            <w:r w:rsidRPr="00543715">
              <w:t>ул. Коммунальная, ул. Комсомольская, ул. Луначарского,</w:t>
            </w:r>
          </w:p>
          <w:p w:rsidR="001B2B2E" w:rsidRPr="00543715" w:rsidRDefault="001B2B2E" w:rsidP="000F60EA">
            <w:r w:rsidRPr="00543715">
              <w:t>СНТ Березка, СНТ Надежда</w:t>
            </w:r>
            <w:r>
              <w:t>, ул. Луговая</w:t>
            </w:r>
          </w:p>
          <w:p w:rsidR="001B2B2E" w:rsidRPr="00543715" w:rsidRDefault="001B2B2E" w:rsidP="000F60EA">
            <w:r w:rsidRPr="00543715">
              <w:lastRenderedPageBreak/>
              <w:t xml:space="preserve">д. Бегичево </w:t>
            </w:r>
          </w:p>
          <w:p w:rsidR="001B2B2E" w:rsidRPr="00543715" w:rsidRDefault="001B2B2E" w:rsidP="000F60EA">
            <w:r w:rsidRPr="00543715">
              <w:t>м/р-н Красницкий: пр-д. Бегичевский, пр-д. Первый, пр-д. Второй, ул. 40 лет Октября, ул. Горняцкая, ул. Зеленая, ул. Клубная, ул. Колхозная, ул. Луговая, ул. Набережная,</w:t>
            </w:r>
          </w:p>
          <w:p w:rsidR="001B2B2E" w:rsidRPr="00543715" w:rsidRDefault="001B2B2E" w:rsidP="000F60EA">
            <w:r w:rsidRPr="00543715">
              <w:t>ул. Новостройка, ул. Октябрьская, ул. Первомайская, ул. Полевая, ул. Садовая, пер. 1-ый Садовый, пер. 2-ой Садовый, ул. Свободы, ул. Советская, ул. Стахановская, ул. Строителей, ул. Шахтная</w:t>
            </w:r>
          </w:p>
          <w:p w:rsidR="001B2B2E" w:rsidRPr="00543715" w:rsidRDefault="001B2B2E" w:rsidP="000F60EA">
            <w:r w:rsidRPr="00543715">
              <w:t>п. Романцевский: ул. Епифанская, ул. Комсомольская, ул. Почтовая, пер. Почтовый, ул. Советская, ул. Тульская, ул. Шахтная, ул. Школьная</w:t>
            </w:r>
          </w:p>
          <w:p w:rsidR="001B2B2E" w:rsidRPr="00543715" w:rsidRDefault="001B2B2E" w:rsidP="000F60EA">
            <w:r w:rsidRPr="00543715">
              <w:t>д. Корсаково</w:t>
            </w:r>
          </w:p>
          <w:p w:rsidR="001B2B2E" w:rsidRPr="00543715" w:rsidRDefault="001B2B2E" w:rsidP="000F60EA">
            <w:r w:rsidRPr="00543715">
              <w:t>д. Колодези</w:t>
            </w:r>
          </w:p>
          <w:p w:rsidR="001B2B2E" w:rsidRPr="00543715" w:rsidRDefault="001B2B2E" w:rsidP="000F60EA">
            <w:r w:rsidRPr="00543715">
              <w:t>д. Романцево</w:t>
            </w:r>
          </w:p>
          <w:p w:rsidR="001B2B2E" w:rsidRPr="00543715" w:rsidRDefault="001B2B2E" w:rsidP="000F60EA">
            <w:r w:rsidRPr="00543715">
              <w:t>д. Шипулино</w:t>
            </w:r>
          </w:p>
          <w:p w:rsidR="001B2B2E" w:rsidRPr="00543715" w:rsidRDefault="001B2B2E" w:rsidP="000F60EA">
            <w:r w:rsidRPr="00543715">
              <w:t>д. Федоровка</w:t>
            </w:r>
          </w:p>
          <w:p w:rsidR="001B2B2E" w:rsidRPr="00543715" w:rsidRDefault="001B2B2E" w:rsidP="000F60EA">
            <w:r w:rsidRPr="00543715">
              <w:t>х. Шахтерский</w:t>
            </w:r>
          </w:p>
          <w:p w:rsidR="001B2B2E" w:rsidRPr="00543715" w:rsidRDefault="001B2B2E" w:rsidP="000F60EA">
            <w:r w:rsidRPr="00543715">
              <w:t>х. Соколовский</w:t>
            </w:r>
          </w:p>
          <w:p w:rsidR="001B2B2E" w:rsidRPr="00543715" w:rsidRDefault="001B2B2E" w:rsidP="000F60EA">
            <w:r w:rsidRPr="00543715">
              <w:t xml:space="preserve">д. Балахна </w:t>
            </w:r>
          </w:p>
          <w:p w:rsidR="001B2B2E" w:rsidRPr="00543715" w:rsidRDefault="001B2B2E" w:rsidP="000F60EA">
            <w:r w:rsidRPr="00543715">
              <w:t xml:space="preserve">х. Кобловский </w:t>
            </w:r>
          </w:p>
          <w:p w:rsidR="001B2B2E" w:rsidRPr="00543715" w:rsidRDefault="001B2B2E" w:rsidP="000F60EA">
            <w:r>
              <w:t xml:space="preserve">м/р-он </w:t>
            </w:r>
            <w:r w:rsidRPr="00543715">
              <w:t>Колодези д. № 1,2,6,7,10,11,12.19,22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>
              <w:lastRenderedPageBreak/>
              <w:t>8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</w:t>
            </w:r>
            <w:r>
              <w:t xml:space="preserve"> </w:t>
            </w:r>
            <w:r w:rsidRPr="00543715">
              <w:t>17»</w:t>
            </w:r>
          </w:p>
          <w:p w:rsidR="001B2B2E" w:rsidRDefault="001B2B2E" w:rsidP="000F60EA">
            <w:pPr>
              <w:widowControl w:val="0"/>
            </w:pP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 xml:space="preserve">301821 Тульская область, Богородицкий район, 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 xml:space="preserve">п. Товарковский, ул. Трудовая, </w:t>
            </w:r>
          </w:p>
          <w:p w:rsidR="001B2B2E" w:rsidRPr="00543715" w:rsidRDefault="001B2B2E" w:rsidP="000F60EA">
            <w:pPr>
              <w:widowControl w:val="0"/>
            </w:pPr>
            <w:r w:rsidRPr="00D10F79">
              <w:rPr>
                <w:szCs w:val="22"/>
              </w:rPr>
              <w:t>д.48-а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>ул. Штольная</w:t>
            </w:r>
          </w:p>
          <w:p w:rsidR="001B2B2E" w:rsidRPr="00543715" w:rsidRDefault="001B2B2E" w:rsidP="000F60EA">
            <w:r w:rsidRPr="00543715">
              <w:t xml:space="preserve">ул. Трудовая </w:t>
            </w:r>
          </w:p>
          <w:p w:rsidR="001B2B2E" w:rsidRPr="00543715" w:rsidRDefault="001B2B2E" w:rsidP="000F60EA">
            <w:r w:rsidRPr="00543715">
              <w:t>ул. Кирова  с д. № 77-161</w:t>
            </w:r>
            <w:r>
              <w:t>, 120а</w:t>
            </w:r>
          </w:p>
          <w:p w:rsidR="001B2B2E" w:rsidRPr="00543715" w:rsidRDefault="001B2B2E" w:rsidP="000F60EA">
            <w:r w:rsidRPr="00543715">
              <w:t xml:space="preserve">ул. Станционная </w:t>
            </w:r>
          </w:p>
          <w:p w:rsidR="001B2B2E" w:rsidRPr="00543715" w:rsidRDefault="001B2B2E" w:rsidP="000F60EA">
            <w:r w:rsidRPr="00543715">
              <w:t xml:space="preserve">ул. Комсомольская   </w:t>
            </w:r>
          </w:p>
          <w:p w:rsidR="001B2B2E" w:rsidRPr="00543715" w:rsidRDefault="001B2B2E" w:rsidP="000F60EA">
            <w:r w:rsidRPr="00543715">
              <w:t>ул. Софии</w:t>
            </w:r>
          </w:p>
          <w:p w:rsidR="001B2B2E" w:rsidRPr="00543715" w:rsidRDefault="001B2B2E" w:rsidP="000F60EA">
            <w:r w:rsidRPr="00543715">
              <w:t>ул. Шахта 33 с №</w:t>
            </w:r>
            <w:r>
              <w:t>2б,6 по №66</w:t>
            </w:r>
            <w:r w:rsidRPr="00543715">
              <w:t>а</w:t>
            </w:r>
          </w:p>
          <w:p w:rsidR="001B2B2E" w:rsidRPr="00543715" w:rsidRDefault="001B2B2E" w:rsidP="000F60EA">
            <w:r w:rsidRPr="00543715">
              <w:t xml:space="preserve">ул. Шахта 54 </w:t>
            </w:r>
            <w:r>
              <w:t xml:space="preserve"> с №1 по №</w:t>
            </w:r>
            <w:r w:rsidRPr="00543715">
              <w:t>3</w:t>
            </w:r>
          </w:p>
          <w:p w:rsidR="001B2B2E" w:rsidRPr="00543715" w:rsidRDefault="001B2B2E" w:rsidP="000F60EA">
            <w:r w:rsidRPr="00543715">
              <w:t xml:space="preserve">ул. Совхозная </w:t>
            </w:r>
          </w:p>
          <w:p w:rsidR="001B2B2E" w:rsidRPr="00543715" w:rsidRDefault="001B2B2E" w:rsidP="000F60EA">
            <w:r w:rsidRPr="00543715">
              <w:t>п. Красный Посад</w:t>
            </w:r>
          </w:p>
          <w:p w:rsidR="001B2B2E" w:rsidRPr="00543715" w:rsidRDefault="001B2B2E" w:rsidP="000F60EA">
            <w:r w:rsidRPr="00543715">
              <w:t>д. Васильевка</w:t>
            </w:r>
          </w:p>
          <w:p w:rsidR="001B2B2E" w:rsidRPr="00543715" w:rsidRDefault="001B2B2E" w:rsidP="000F60EA">
            <w:r w:rsidRPr="00543715">
              <w:t>с. Товарково: м</w:t>
            </w:r>
            <w:r>
              <w:t>/р-</w:t>
            </w:r>
            <w:r w:rsidRPr="00543715">
              <w:t>н совхоза «Товарковский», сл. 1 Общество, сл. Большак, сл. Заготзерно, сл. Крапивинка, сл. Нижняя, сл. Попугаевка, сл. Романовка,  сл. Семеновка, сл. Шестовка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>
              <w:t>9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19»</w:t>
            </w:r>
          </w:p>
          <w:p w:rsidR="001B2B2E" w:rsidRDefault="001B2B2E" w:rsidP="000F60EA">
            <w:pPr>
              <w:widowControl w:val="0"/>
            </w:pPr>
          </w:p>
          <w:p w:rsidR="001B2B2E" w:rsidRPr="00543715" w:rsidRDefault="001B2B2E" w:rsidP="000F60EA">
            <w:pPr>
              <w:widowControl w:val="0"/>
            </w:pPr>
            <w:r w:rsidRPr="00021136">
              <w:t>301823, Тульская область, Богородицкий район, пос.Товарковский, ул.Советская, 6, проезд Третий, 2А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>
              <w:t>ул. Кирова (</w:t>
            </w:r>
            <w:r w:rsidRPr="00543715">
              <w:t>д.</w:t>
            </w:r>
            <w:r>
              <w:t xml:space="preserve"> №1-</w:t>
            </w:r>
            <w:r w:rsidRPr="00543715">
              <w:t>77</w:t>
            </w:r>
            <w:r>
              <w:t>, 37а, 38а, 39а, 41а, 41б)</w:t>
            </w:r>
          </w:p>
          <w:p w:rsidR="001B2B2E" w:rsidRPr="00543715" w:rsidRDefault="001B2B2E" w:rsidP="000F60EA">
            <w:r w:rsidRPr="00543715">
              <w:t>ул. Энергетиков</w:t>
            </w:r>
          </w:p>
          <w:p w:rsidR="001B2B2E" w:rsidRPr="00543715" w:rsidRDefault="001B2B2E" w:rsidP="000F60EA">
            <w:r w:rsidRPr="00543715">
              <w:t>ул. Пролетарская</w:t>
            </w:r>
          </w:p>
          <w:p w:rsidR="001B2B2E" w:rsidRPr="00543715" w:rsidRDefault="001B2B2E" w:rsidP="000F60EA">
            <w:r w:rsidRPr="00543715">
              <w:t>ул. Прудная</w:t>
            </w:r>
          </w:p>
          <w:p w:rsidR="001B2B2E" w:rsidRPr="00543715" w:rsidRDefault="001B2B2E" w:rsidP="000F60EA">
            <w:r w:rsidRPr="00543715">
              <w:t>ул. Мичурина</w:t>
            </w:r>
          </w:p>
          <w:p w:rsidR="001B2B2E" w:rsidRPr="00543715" w:rsidRDefault="001B2B2E" w:rsidP="000F60EA">
            <w:r w:rsidRPr="00543715">
              <w:t>ул. Первопавловская</w:t>
            </w:r>
          </w:p>
          <w:p w:rsidR="001B2B2E" w:rsidRPr="00543715" w:rsidRDefault="001B2B2E" w:rsidP="000F60EA">
            <w:r w:rsidRPr="00543715">
              <w:t>ул. Советская</w:t>
            </w:r>
          </w:p>
          <w:p w:rsidR="001B2B2E" w:rsidRPr="00543715" w:rsidRDefault="001B2B2E" w:rsidP="000F60EA">
            <w:r w:rsidRPr="00543715">
              <w:t>ул. Первомайская</w:t>
            </w:r>
          </w:p>
          <w:p w:rsidR="001B2B2E" w:rsidRPr="00543715" w:rsidRDefault="001B2B2E" w:rsidP="000F60EA">
            <w:r w:rsidRPr="00543715">
              <w:t>ул. Набережная</w:t>
            </w:r>
          </w:p>
          <w:p w:rsidR="001B2B2E" w:rsidRPr="00543715" w:rsidRDefault="001B2B2E" w:rsidP="000F60EA">
            <w:r w:rsidRPr="00543715">
              <w:t>м/р-н Дивный</w:t>
            </w:r>
          </w:p>
          <w:p w:rsidR="001B2B2E" w:rsidRPr="00543715" w:rsidRDefault="001B2B2E" w:rsidP="000F60EA">
            <w:r w:rsidRPr="00543715">
              <w:t>ул. Луговая</w:t>
            </w:r>
          </w:p>
          <w:p w:rsidR="001B2B2E" w:rsidRPr="00543715" w:rsidRDefault="001B2B2E" w:rsidP="000F60EA">
            <w:r w:rsidRPr="00543715">
              <w:t>ул. Базарная</w:t>
            </w:r>
          </w:p>
          <w:p w:rsidR="001B2B2E" w:rsidRPr="00543715" w:rsidRDefault="001B2B2E" w:rsidP="000F60EA">
            <w:r w:rsidRPr="00543715">
              <w:t>ул. Полевая</w:t>
            </w:r>
          </w:p>
          <w:p w:rsidR="001B2B2E" w:rsidRPr="00543715" w:rsidRDefault="001B2B2E" w:rsidP="000F60EA">
            <w:r w:rsidRPr="00543715">
              <w:t>пер. Парковый</w:t>
            </w:r>
          </w:p>
          <w:p w:rsidR="001B2B2E" w:rsidRPr="00543715" w:rsidRDefault="001B2B2E" w:rsidP="000F60EA">
            <w:r w:rsidRPr="00543715">
              <w:t>пер. Милицейский</w:t>
            </w:r>
          </w:p>
          <w:p w:rsidR="001B2B2E" w:rsidRPr="00543715" w:rsidRDefault="001B2B2E" w:rsidP="000F60EA">
            <w:r w:rsidRPr="00543715">
              <w:t>ул. Транспортная</w:t>
            </w:r>
          </w:p>
          <w:p w:rsidR="001B2B2E" w:rsidRPr="00543715" w:rsidRDefault="001B2B2E" w:rsidP="000F60EA">
            <w:r w:rsidRPr="00543715">
              <w:t>ул. Буткина</w:t>
            </w:r>
          </w:p>
          <w:p w:rsidR="001B2B2E" w:rsidRPr="00543715" w:rsidRDefault="001B2B2E" w:rsidP="000F60EA">
            <w:r w:rsidRPr="00543715">
              <w:t>пер. Советский</w:t>
            </w:r>
          </w:p>
          <w:p w:rsidR="001B2B2E" w:rsidRPr="00543715" w:rsidRDefault="001B2B2E" w:rsidP="000F60EA">
            <w:r w:rsidRPr="00543715">
              <w:lastRenderedPageBreak/>
              <w:t>п</w:t>
            </w:r>
            <w:r>
              <w:t>роезд</w:t>
            </w:r>
            <w:r w:rsidRPr="00543715">
              <w:t xml:space="preserve"> Суходольский</w:t>
            </w:r>
          </w:p>
          <w:p w:rsidR="001B2B2E" w:rsidRPr="00543715" w:rsidRDefault="001B2B2E" w:rsidP="000F60EA">
            <w:r w:rsidRPr="00543715">
              <w:t>3-й проезд</w:t>
            </w:r>
          </w:p>
          <w:p w:rsidR="001B2B2E" w:rsidRPr="00543715" w:rsidRDefault="001B2B2E" w:rsidP="000F60EA">
            <w:r w:rsidRPr="00543715">
              <w:t>4-й проезд</w:t>
            </w:r>
          </w:p>
          <w:p w:rsidR="001B2B2E" w:rsidRPr="00543715" w:rsidRDefault="001B2B2E" w:rsidP="000F60EA">
            <w:r w:rsidRPr="00543715">
              <w:t>ул. Димитрова</w:t>
            </w:r>
          </w:p>
          <w:p w:rsidR="001B2B2E" w:rsidRPr="00543715" w:rsidRDefault="001B2B2E" w:rsidP="000F60EA">
            <w:r w:rsidRPr="00543715">
              <w:t>ул. Калинина</w:t>
            </w:r>
          </w:p>
          <w:p w:rsidR="001B2B2E" w:rsidRPr="00543715" w:rsidRDefault="001B2B2E" w:rsidP="000F60EA">
            <w:r w:rsidRPr="00543715">
              <w:t>ул. Строителей</w:t>
            </w:r>
          </w:p>
          <w:p w:rsidR="001B2B2E" w:rsidRPr="00543715" w:rsidRDefault="001B2B2E" w:rsidP="000F60EA">
            <w:r w:rsidRPr="00543715">
              <w:t>ул. Шахта 33 с № 66</w:t>
            </w:r>
          </w:p>
          <w:p w:rsidR="001B2B2E" w:rsidRPr="00543715" w:rsidRDefault="001B2B2E" w:rsidP="000F60EA">
            <w:r w:rsidRPr="00543715">
              <w:t>ул. Шахта 51</w:t>
            </w:r>
          </w:p>
          <w:p w:rsidR="001B2B2E" w:rsidRPr="00543715" w:rsidRDefault="001B2B2E" w:rsidP="000F60EA">
            <w:r w:rsidRPr="00543715">
              <w:t>ул. Шахта 52</w:t>
            </w:r>
          </w:p>
          <w:p w:rsidR="001B2B2E" w:rsidRPr="00543715" w:rsidRDefault="001B2B2E" w:rsidP="000F60EA">
            <w:r w:rsidRPr="00543715">
              <w:t>ул. Воровского</w:t>
            </w:r>
          </w:p>
          <w:p w:rsidR="001B2B2E" w:rsidRPr="00543715" w:rsidRDefault="001B2B2E" w:rsidP="000F60EA">
            <w:r w:rsidRPr="00543715">
              <w:t>пер. Банный</w:t>
            </w:r>
          </w:p>
          <w:p w:rsidR="001B2B2E" w:rsidRPr="00543715" w:rsidRDefault="001B2B2E" w:rsidP="000F60EA">
            <w:r w:rsidRPr="00543715">
              <w:t>д. Моховое</w:t>
            </w:r>
          </w:p>
          <w:p w:rsidR="001B2B2E" w:rsidRPr="00543715" w:rsidRDefault="001B2B2E" w:rsidP="000F60EA">
            <w:r w:rsidRPr="00543715">
              <w:t>д. Павловка</w:t>
            </w:r>
          </w:p>
          <w:p w:rsidR="001B2B2E" w:rsidRDefault="001B2B2E" w:rsidP="000F60EA">
            <w:r w:rsidRPr="00543715">
              <w:t>с. Левинка</w:t>
            </w:r>
          </w:p>
          <w:p w:rsidR="001B2B2E" w:rsidRPr="001876FF" w:rsidRDefault="001B2B2E" w:rsidP="000F60EA">
            <w:r w:rsidRPr="001876FF">
              <w:t xml:space="preserve">с. Папоротка: сл. Прилипки, ул. Транспортная, </w:t>
            </w:r>
          </w:p>
          <w:p w:rsidR="001B2B2E" w:rsidRDefault="001B2B2E" w:rsidP="000F60EA">
            <w:r w:rsidRPr="001876FF">
              <w:t>ул. Центральная</w:t>
            </w:r>
          </w:p>
          <w:p w:rsidR="001B2B2E" w:rsidRPr="00543715" w:rsidRDefault="001B2B2E" w:rsidP="000F60EA">
            <w:r w:rsidRPr="00543715">
              <w:t>д. Владимировка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 w:rsidRPr="00543715">
              <w:lastRenderedPageBreak/>
              <w:t>1</w:t>
            </w:r>
            <w:r>
              <w:t>0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22»</w:t>
            </w:r>
          </w:p>
          <w:p w:rsidR="001B2B2E" w:rsidRPr="00543715" w:rsidRDefault="001B2B2E" w:rsidP="000F60EA">
            <w:pPr>
              <w:widowControl w:val="0"/>
            </w:pPr>
            <w:r w:rsidRPr="00D10F79">
              <w:rPr>
                <w:szCs w:val="22"/>
              </w:rPr>
              <w:t>301810, Тульская область, Богородицкий район, село Ломовка, слобода Церковинка, дом 23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>с. Ломовка: сл. Гугуевка, сл. Деминка, сл. Конечная, сл. Макаровка, сл. Маркино, сл. Минаевка, сл. Новая, сл. Новостройка, сл. Семинка, сл. Церковинка, сл. Бобковинка</w:t>
            </w:r>
          </w:p>
          <w:p w:rsidR="001B2B2E" w:rsidRPr="00543715" w:rsidRDefault="001B2B2E" w:rsidP="000F60EA">
            <w:r w:rsidRPr="00543715">
              <w:t>п. Красные Горки</w:t>
            </w:r>
          </w:p>
          <w:p w:rsidR="001B2B2E" w:rsidRPr="00543715" w:rsidRDefault="001B2B2E" w:rsidP="000F60EA">
            <w:r w:rsidRPr="00543715">
              <w:t>д. Мшищи</w:t>
            </w:r>
          </w:p>
          <w:p w:rsidR="001B2B2E" w:rsidRPr="00543715" w:rsidRDefault="001B2B2E" w:rsidP="000F60EA">
            <w:r w:rsidRPr="00543715">
              <w:t>д. Щегловка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 w:rsidRPr="00543715">
              <w:t>1</w:t>
            </w:r>
            <w:r>
              <w:t>1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№23»</w:t>
            </w:r>
          </w:p>
          <w:p w:rsidR="001B2B2E" w:rsidRPr="00543715" w:rsidRDefault="001B2B2E" w:rsidP="000F60EA">
            <w:pPr>
              <w:widowControl w:val="0"/>
              <w:rPr>
                <w:color w:val="000000"/>
                <w:sz w:val="20"/>
                <w:szCs w:val="20"/>
              </w:rPr>
            </w:pPr>
            <w:r w:rsidRPr="00D10F79">
              <w:rPr>
                <w:szCs w:val="22"/>
              </w:rPr>
              <w:t>301812, Тульская область, Богородицкий район, село Кузовка, слобода Поповка, дом 70 б.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>с. Кузовка: сл. Атиневка, сл. Жильцовка, сл. Лазареновка, сл. Лобановка, сл. Мартыновка, сл. Новый поселок, сл. Поповка, сл. Свиревка, сл. Телышовка, сл. Украина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 w:rsidRPr="00543715">
              <w:t>1</w:t>
            </w:r>
            <w:r>
              <w:t>2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24»</w:t>
            </w:r>
          </w:p>
          <w:p w:rsidR="001B2B2E" w:rsidRPr="00543715" w:rsidRDefault="001B2B2E" w:rsidP="000F60EA">
            <w:r w:rsidRPr="00D10F79">
              <w:rPr>
                <w:szCs w:val="22"/>
              </w:rPr>
              <w:t>301815, Тульская область, Богородицкий район, село Иевлево, слобода Бодаево, дом 191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>с. Иевлево: сл. Апаркино, сл. Бодаево, сл. Горное, сл. Низовое</w:t>
            </w:r>
          </w:p>
          <w:p w:rsidR="001B2B2E" w:rsidRPr="00543715" w:rsidRDefault="001B2B2E" w:rsidP="000F60EA">
            <w:r w:rsidRPr="00543715">
              <w:t>д. Горки</w:t>
            </w:r>
          </w:p>
          <w:p w:rsidR="001B2B2E" w:rsidRPr="00543715" w:rsidRDefault="001B2B2E" w:rsidP="000F60EA">
            <w:r w:rsidRPr="00543715">
              <w:t>п. Новый Мир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 w:rsidRPr="00543715">
              <w:t>1</w:t>
            </w:r>
            <w:r>
              <w:t>3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25»</w:t>
            </w:r>
          </w:p>
          <w:p w:rsidR="001B2B2E" w:rsidRPr="00543715" w:rsidRDefault="001B2B2E" w:rsidP="000F60EA">
            <w:r w:rsidRPr="00D10F79">
              <w:rPr>
                <w:szCs w:val="22"/>
              </w:rPr>
              <w:t>301824, Тульская область, Богородицкий район, село Малевка, улица Центральная, дом 7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spacing w:after="200" w:line="276" w:lineRule="auto"/>
            </w:pPr>
            <w:r w:rsidRPr="00543715">
              <w:t>с. Малевка: сл. Бригада 1-4, ул. Дружбы, ул. Молодёжная, ул. Победы, ул. Транспортная, ул. Центральная</w:t>
            </w:r>
          </w:p>
          <w:p w:rsidR="001B2B2E" w:rsidRDefault="001B2B2E" w:rsidP="000F60EA">
            <w:pPr>
              <w:spacing w:after="200" w:line="276" w:lineRule="auto"/>
            </w:pPr>
            <w:r w:rsidRPr="00543715">
              <w:t xml:space="preserve"> </w:t>
            </w:r>
          </w:p>
          <w:p w:rsidR="001B2B2E" w:rsidRDefault="001B2B2E" w:rsidP="000F60EA">
            <w:pPr>
              <w:spacing w:after="200" w:line="276" w:lineRule="auto"/>
            </w:pPr>
          </w:p>
          <w:p w:rsidR="001B2B2E" w:rsidRPr="00543715" w:rsidRDefault="001B2B2E" w:rsidP="000F60EA">
            <w:pPr>
              <w:spacing w:after="200" w:line="276" w:lineRule="auto"/>
            </w:pP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lastRenderedPageBreak/>
              <w:t>1</w:t>
            </w:r>
            <w:r>
              <w:t>4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26»</w:t>
            </w:r>
          </w:p>
          <w:p w:rsidR="001B2B2E" w:rsidRDefault="001B2B2E" w:rsidP="000F60EA">
            <w:pPr>
              <w:widowControl w:val="0"/>
            </w:pPr>
          </w:p>
          <w:p w:rsidR="001B2B2E" w:rsidRPr="00543715" w:rsidRDefault="001B2B2E" w:rsidP="000F60EA">
            <w:pPr>
              <w:widowControl w:val="0"/>
            </w:pPr>
            <w:r w:rsidRPr="00D10F79">
              <w:rPr>
                <w:szCs w:val="22"/>
              </w:rPr>
              <w:t>301827, Тульская область, Богородицкий район, поселок Кичевский, улица Лесная, дом №6а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 xml:space="preserve">с. Богдановка </w:t>
            </w:r>
          </w:p>
          <w:p w:rsidR="001B2B2E" w:rsidRPr="00543715" w:rsidRDefault="001B2B2E" w:rsidP="000F60EA">
            <w:r w:rsidRPr="00543715">
              <w:t xml:space="preserve">д. Доброе </w:t>
            </w:r>
          </w:p>
          <w:p w:rsidR="001B2B2E" w:rsidRPr="00543715" w:rsidRDefault="001B2B2E" w:rsidP="000F60EA">
            <w:r w:rsidRPr="00543715">
              <w:t>с. Красные Буйцы</w:t>
            </w:r>
          </w:p>
          <w:p w:rsidR="001B2B2E" w:rsidRPr="00543715" w:rsidRDefault="001B2B2E" w:rsidP="000F60EA">
            <w:r w:rsidRPr="00543715">
              <w:t>п. Кичевский: ул. Банная, ул. Лесная, ул. Овражная, ул. Речная, пер. Речной</w:t>
            </w:r>
          </w:p>
          <w:p w:rsidR="001B2B2E" w:rsidRPr="00543715" w:rsidRDefault="001B2B2E" w:rsidP="000F60EA">
            <w:r w:rsidRPr="00543715">
              <w:t>д. Малиновка</w:t>
            </w:r>
          </w:p>
          <w:p w:rsidR="001B2B2E" w:rsidRPr="00543715" w:rsidRDefault="001B2B2E" w:rsidP="000F60EA">
            <w:r w:rsidRPr="00543715">
              <w:t xml:space="preserve">д. Селезневка </w:t>
            </w:r>
          </w:p>
          <w:p w:rsidR="001B2B2E" w:rsidRPr="00543715" w:rsidRDefault="001B2B2E" w:rsidP="000F60EA">
            <w:r w:rsidRPr="00543715">
              <w:t>д. Сафоновка</w:t>
            </w:r>
          </w:p>
          <w:p w:rsidR="001B2B2E" w:rsidRPr="00543715" w:rsidRDefault="001B2B2E" w:rsidP="000F60EA">
            <w:r>
              <w:t>с</w:t>
            </w:r>
            <w:r w:rsidRPr="00543715">
              <w:t>. Березовка</w:t>
            </w:r>
          </w:p>
          <w:p w:rsidR="001B2B2E" w:rsidRPr="00543715" w:rsidRDefault="001B2B2E" w:rsidP="000F60EA">
            <w:r w:rsidRPr="00543715">
              <w:t>п. Красный</w:t>
            </w:r>
          </w:p>
          <w:p w:rsidR="001B2B2E" w:rsidRPr="00543715" w:rsidRDefault="001B2B2E" w:rsidP="000F60EA">
            <w:r>
              <w:t>д</w:t>
            </w:r>
            <w:r w:rsidRPr="00543715">
              <w:t>. Галевка</w:t>
            </w:r>
          </w:p>
          <w:p w:rsidR="001B2B2E" w:rsidRPr="00543715" w:rsidRDefault="001B2B2E" w:rsidP="000F60EA">
            <w:r w:rsidRPr="00543715">
              <w:t>д. Будыровка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 w:rsidRPr="00543715">
              <w:t>1</w:t>
            </w:r>
            <w:r>
              <w:t>5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27»</w:t>
            </w:r>
          </w:p>
          <w:p w:rsidR="001B2B2E" w:rsidRDefault="001B2B2E" w:rsidP="000F60EA">
            <w:pPr>
              <w:widowControl w:val="0"/>
            </w:pPr>
          </w:p>
          <w:p w:rsidR="001B2B2E" w:rsidRPr="00543715" w:rsidRDefault="001B2B2E" w:rsidP="000F60EA">
            <w:pPr>
              <w:widowControl w:val="0"/>
            </w:pPr>
            <w:r w:rsidRPr="00D10F79">
              <w:rPr>
                <w:szCs w:val="22"/>
              </w:rPr>
              <w:t>301826, Тульская область, Богородицкий район, с.Бахметьево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r w:rsidRPr="00543715">
              <w:t xml:space="preserve">с. Бахметьево:  ул. Центральная,  пер. Школьный, ул. Полевая,  ул. Набережная,  ул. Мира </w:t>
            </w:r>
          </w:p>
          <w:p w:rsidR="001B2B2E" w:rsidRPr="00543715" w:rsidRDefault="001B2B2E" w:rsidP="000F60EA">
            <w:r w:rsidRPr="00543715">
              <w:t>д. Анохино</w:t>
            </w:r>
          </w:p>
          <w:p w:rsidR="001B2B2E" w:rsidRPr="00543715" w:rsidRDefault="001B2B2E" w:rsidP="000F60EA">
            <w:r w:rsidRPr="00543715">
              <w:t>д. Бабанино</w:t>
            </w:r>
          </w:p>
          <w:p w:rsidR="001B2B2E" w:rsidRPr="00543715" w:rsidRDefault="001B2B2E" w:rsidP="000F60EA">
            <w:r w:rsidRPr="00543715">
              <w:t>д. Барыковка</w:t>
            </w:r>
          </w:p>
          <w:p w:rsidR="001B2B2E" w:rsidRPr="00543715" w:rsidRDefault="001B2B2E" w:rsidP="000F60EA">
            <w:r w:rsidRPr="00543715">
              <w:t xml:space="preserve">с. Гагарино: ул. Школьная,  ул. Южная, ул. Северная,   ул. Молодежная </w:t>
            </w:r>
          </w:p>
          <w:p w:rsidR="001B2B2E" w:rsidRPr="00543715" w:rsidRDefault="001B2B2E" w:rsidP="000F60EA">
            <w:r w:rsidRPr="00543715">
              <w:t xml:space="preserve">д. Кащеевка </w:t>
            </w:r>
          </w:p>
          <w:p w:rsidR="001B2B2E" w:rsidRPr="00543715" w:rsidRDefault="001B2B2E" w:rsidP="000F60EA">
            <w:r w:rsidRPr="00543715">
              <w:t xml:space="preserve">д. Карлино </w:t>
            </w:r>
          </w:p>
          <w:p w:rsidR="001B2B2E" w:rsidRPr="00543715" w:rsidRDefault="001B2B2E" w:rsidP="000F60EA">
            <w:r w:rsidRPr="00543715">
              <w:t xml:space="preserve">д. Муравлянка </w:t>
            </w:r>
          </w:p>
          <w:p w:rsidR="001B2B2E" w:rsidRPr="00543715" w:rsidRDefault="001B2B2E" w:rsidP="000F60EA">
            <w:r w:rsidRPr="00543715">
              <w:t>д. Крутое</w:t>
            </w:r>
          </w:p>
          <w:p w:rsidR="001B2B2E" w:rsidRPr="00543715" w:rsidRDefault="001B2B2E" w:rsidP="000F60EA">
            <w:r w:rsidRPr="00543715">
              <w:t>д. Колбово</w:t>
            </w:r>
          </w:p>
          <w:p w:rsidR="001B2B2E" w:rsidRPr="00543715" w:rsidRDefault="001B2B2E" w:rsidP="000F60EA">
            <w:r w:rsidRPr="00543715">
              <w:t>д. Волхоновка</w:t>
            </w:r>
          </w:p>
          <w:p w:rsidR="001B2B2E" w:rsidRDefault="001B2B2E" w:rsidP="000F60EA">
            <w:r w:rsidRPr="00543715">
              <w:t>д. Клиновое</w:t>
            </w:r>
          </w:p>
          <w:p w:rsidR="001B2B2E" w:rsidRPr="00543715" w:rsidRDefault="001B2B2E" w:rsidP="000F60EA">
            <w:r>
              <w:t>д. Владимировка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 w:rsidRPr="00543715">
              <w:t>1</w:t>
            </w:r>
            <w:r>
              <w:t>6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</w:pPr>
            <w:r w:rsidRPr="00543715">
              <w:t>Муниципальное общеобразовательное  учреждение «Средняя школа № 29»</w:t>
            </w:r>
          </w:p>
          <w:p w:rsidR="001B2B2E" w:rsidRPr="00543715" w:rsidRDefault="001B2B2E" w:rsidP="000F60EA">
            <w:pPr>
              <w:widowControl w:val="0"/>
            </w:pPr>
            <w:r w:rsidRPr="00D10F79">
              <w:rPr>
                <w:szCs w:val="22"/>
              </w:rPr>
              <w:t>301813 Тульская область, Богородицкий район, село Новопокровское, ул.Школьная, д.3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 w:rsidRPr="00543715">
              <w:t xml:space="preserve">с. Новопокровское: ул. Восточная, ул. Дорожная, ул. Зеленая, ул. Луговая, ул. Молодежная, ул. Советская, </w:t>
            </w:r>
          </w:p>
          <w:p w:rsidR="001B2B2E" w:rsidRPr="00543715" w:rsidRDefault="001B2B2E" w:rsidP="000F60EA">
            <w:r w:rsidRPr="00543715">
              <w:t>ул. Школьная, пер. Шахтный</w:t>
            </w:r>
          </w:p>
          <w:p w:rsidR="001B2B2E" w:rsidRPr="00543715" w:rsidRDefault="001B2B2E" w:rsidP="000F60EA">
            <w:r w:rsidRPr="00543715">
              <w:t>д. Кобылинка, ул. Донская</w:t>
            </w:r>
          </w:p>
          <w:p w:rsidR="001B2B2E" w:rsidRPr="00543715" w:rsidRDefault="001B2B2E" w:rsidP="000F60EA">
            <w:r w:rsidRPr="00543715">
              <w:t>д. Степановка</w:t>
            </w:r>
          </w:p>
          <w:p w:rsidR="001B2B2E" w:rsidRPr="00543715" w:rsidRDefault="001B2B2E" w:rsidP="000F60EA">
            <w:r w:rsidRPr="00543715">
              <w:t>д. Дубовка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543715" w:rsidRDefault="001B2B2E" w:rsidP="000F60EA">
            <w:pPr>
              <w:widowControl w:val="0"/>
              <w:jc w:val="center"/>
            </w:pPr>
            <w:r>
              <w:t>17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 w:rsidRPr="00543715">
              <w:t xml:space="preserve">Муниципальное общеобразовательное  учреждение «Основная школа </w:t>
            </w:r>
          </w:p>
          <w:p w:rsidR="001B2B2E" w:rsidRPr="00543715" w:rsidRDefault="001B2B2E" w:rsidP="000F60EA">
            <w:pPr>
              <w:widowControl w:val="0"/>
            </w:pPr>
            <w:r w:rsidRPr="00543715">
              <w:t>№ 30»</w:t>
            </w:r>
          </w:p>
          <w:p w:rsidR="001B2B2E" w:rsidRPr="00543715" w:rsidRDefault="001B2B2E" w:rsidP="000F60EA">
            <w:pPr>
              <w:widowControl w:val="0"/>
            </w:pPr>
            <w:r w:rsidRPr="00D10F79">
              <w:rPr>
                <w:szCs w:val="22"/>
              </w:rPr>
              <w:t>301825 Тульская область, Богородицкий район, с. Папоротка,                   ул. Центральная, д.57/3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r w:rsidRPr="00543715">
              <w:t xml:space="preserve">с. Папоротка: сл. Прилипки, ул. Транспортная, </w:t>
            </w:r>
          </w:p>
          <w:p w:rsidR="001B2B2E" w:rsidRPr="00543715" w:rsidRDefault="001B2B2E" w:rsidP="000F60EA">
            <w:r w:rsidRPr="00543715">
              <w:t>ул. Центральная</w:t>
            </w:r>
          </w:p>
          <w:p w:rsidR="001B2B2E" w:rsidRPr="00543715" w:rsidRDefault="001B2B2E" w:rsidP="000F60EA">
            <w:r w:rsidRPr="00543715">
              <w:t>д. Владимировка</w:t>
            </w:r>
          </w:p>
          <w:p w:rsidR="001B2B2E" w:rsidRPr="00543715" w:rsidRDefault="001B2B2E" w:rsidP="000F60EA">
            <w:pPr>
              <w:shd w:val="clear" w:color="auto" w:fill="FFFFFF"/>
              <w:spacing w:before="100" w:after="100"/>
            </w:pPr>
          </w:p>
        </w:tc>
      </w:tr>
    </w:tbl>
    <w:p w:rsidR="001B2B2E" w:rsidRDefault="001B2B2E" w:rsidP="001B2B2E">
      <w:r w:rsidRPr="00A6779B">
        <w:tab/>
      </w:r>
    </w:p>
    <w:p w:rsidR="001B2B2E" w:rsidRDefault="001B2B2E" w:rsidP="001B2B2E"/>
    <w:p w:rsidR="001B2B2E" w:rsidRDefault="001B2B2E" w:rsidP="001B2B2E">
      <w:pPr>
        <w:rPr>
          <w:sz w:val="28"/>
          <w:szCs w:val="28"/>
        </w:rPr>
      </w:pPr>
    </w:p>
    <w:p w:rsidR="001B2B2E" w:rsidRDefault="001B2B2E" w:rsidP="001B2B2E">
      <w:pPr>
        <w:rPr>
          <w:sz w:val="28"/>
          <w:szCs w:val="28"/>
        </w:rPr>
      </w:pPr>
    </w:p>
    <w:p w:rsidR="001B2B2E" w:rsidRDefault="001B2B2E" w:rsidP="001B2B2E">
      <w:pPr>
        <w:rPr>
          <w:sz w:val="28"/>
          <w:szCs w:val="28"/>
        </w:rPr>
      </w:pPr>
    </w:p>
    <w:p w:rsidR="001B2B2E" w:rsidRDefault="001B2B2E" w:rsidP="001B2B2E">
      <w:pPr>
        <w:rPr>
          <w:sz w:val="28"/>
          <w:szCs w:val="28"/>
        </w:rPr>
      </w:pP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1B2B2E" w:rsidRPr="00E6658C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>Богородицкий район</w:t>
      </w:r>
    </w:p>
    <w:p w:rsidR="001B2B2E" w:rsidRDefault="001B2B2E" w:rsidP="001B2B2E">
      <w:pPr>
        <w:pStyle w:val="ConsPlusNormal"/>
        <w:tabs>
          <w:tab w:val="left" w:pos="252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E6658C">
        <w:rPr>
          <w:rFonts w:ascii="Times New Roman" w:hAnsi="Times New Roman" w:cs="Times New Roman"/>
          <w:sz w:val="24"/>
          <w:szCs w:val="24"/>
        </w:rPr>
        <w:t xml:space="preserve">от </w:t>
      </w:r>
      <w:r w:rsidR="00131F2D">
        <w:rPr>
          <w:rFonts w:ascii="Times New Roman" w:hAnsi="Times New Roman" w:cs="Times New Roman"/>
          <w:sz w:val="24"/>
          <w:szCs w:val="24"/>
        </w:rPr>
        <w:t xml:space="preserve">15.01.2025 </w:t>
      </w:r>
      <w:r w:rsidRPr="00E6658C">
        <w:rPr>
          <w:rFonts w:ascii="Times New Roman" w:hAnsi="Times New Roman" w:cs="Times New Roman"/>
          <w:sz w:val="24"/>
          <w:szCs w:val="24"/>
        </w:rPr>
        <w:t>№</w:t>
      </w:r>
      <w:r w:rsidR="00131F2D">
        <w:rPr>
          <w:rFonts w:ascii="Times New Roman" w:hAnsi="Times New Roman" w:cs="Times New Roman"/>
          <w:sz w:val="24"/>
          <w:szCs w:val="24"/>
        </w:rPr>
        <w:t xml:space="preserve"> 8</w:t>
      </w:r>
      <w:bookmarkStart w:id="1" w:name="_GoBack"/>
      <w:bookmarkEnd w:id="1"/>
    </w:p>
    <w:p w:rsidR="001B2B2E" w:rsidRDefault="001B2B2E" w:rsidP="001B2B2E">
      <w:pPr>
        <w:rPr>
          <w:sz w:val="28"/>
          <w:szCs w:val="28"/>
        </w:rPr>
      </w:pPr>
    </w:p>
    <w:p w:rsidR="001B2B2E" w:rsidRDefault="001B2B2E" w:rsidP="001B2B2E">
      <w:pPr>
        <w:jc w:val="right"/>
        <w:rPr>
          <w:sz w:val="28"/>
          <w:szCs w:val="28"/>
        </w:rPr>
      </w:pPr>
    </w:p>
    <w:p w:rsidR="001B2B2E" w:rsidRDefault="001B2B2E" w:rsidP="001B2B2E">
      <w:pPr>
        <w:jc w:val="right"/>
        <w:rPr>
          <w:sz w:val="28"/>
          <w:szCs w:val="28"/>
        </w:rPr>
      </w:pPr>
    </w:p>
    <w:p w:rsidR="001B2B2E" w:rsidRPr="00EC4F03" w:rsidRDefault="001B2B2E" w:rsidP="001B2B2E">
      <w:pPr>
        <w:widowControl w:val="0"/>
        <w:ind w:firstLine="709"/>
        <w:jc w:val="center"/>
        <w:rPr>
          <w:b/>
          <w:sz w:val="28"/>
          <w:szCs w:val="28"/>
        </w:rPr>
      </w:pPr>
      <w:r w:rsidRPr="00EC4F03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>ерритории</w:t>
      </w:r>
      <w:r w:rsidRPr="00EC4F03">
        <w:rPr>
          <w:b/>
          <w:sz w:val="28"/>
          <w:szCs w:val="28"/>
        </w:rPr>
        <w:t xml:space="preserve">, </w:t>
      </w:r>
    </w:p>
    <w:p w:rsidR="001B2B2E" w:rsidRDefault="001B2B2E" w:rsidP="001B2B2E">
      <w:pPr>
        <w:jc w:val="center"/>
        <w:rPr>
          <w:sz w:val="28"/>
          <w:szCs w:val="28"/>
        </w:rPr>
      </w:pPr>
      <w:r w:rsidRPr="00EC4F03">
        <w:rPr>
          <w:b/>
          <w:sz w:val="28"/>
          <w:szCs w:val="28"/>
        </w:rPr>
        <w:t xml:space="preserve">закреплённые за  муниципальными  </w:t>
      </w:r>
      <w:r>
        <w:rPr>
          <w:b/>
          <w:sz w:val="28"/>
          <w:szCs w:val="28"/>
        </w:rPr>
        <w:t>организациями</w:t>
      </w:r>
      <w:r w:rsidRPr="00EC4F0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дополнительного образования </w:t>
      </w:r>
      <w:r w:rsidRPr="00EC4F03">
        <w:rPr>
          <w:b/>
          <w:sz w:val="28"/>
          <w:szCs w:val="28"/>
        </w:rPr>
        <w:t>муниципального образования Богородицкий район</w:t>
      </w:r>
      <w:r>
        <w:rPr>
          <w:b/>
          <w:sz w:val="28"/>
          <w:szCs w:val="28"/>
        </w:rPr>
        <w:t xml:space="preserve"> в 2025 году</w:t>
      </w:r>
    </w:p>
    <w:p w:rsidR="001B2B2E" w:rsidRDefault="001B2B2E" w:rsidP="001B2B2E">
      <w:pPr>
        <w:rPr>
          <w:sz w:val="28"/>
          <w:szCs w:val="28"/>
        </w:rPr>
      </w:pPr>
    </w:p>
    <w:tbl>
      <w:tblPr>
        <w:tblW w:w="9526" w:type="dxa"/>
        <w:tblLayout w:type="fixed"/>
        <w:tblLook w:val="00A0" w:firstRow="1" w:lastRow="0" w:firstColumn="1" w:lastColumn="0" w:noHBand="0" w:noVBand="0"/>
      </w:tblPr>
      <w:tblGrid>
        <w:gridCol w:w="782"/>
        <w:gridCol w:w="2546"/>
        <w:gridCol w:w="6198"/>
      </w:tblGrid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1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 w:rsidRPr="00467D5D">
              <w:t>Муниципальное учреждение   дополнительного образования «Дворец детского (юношеского) творчества»</w:t>
            </w:r>
          </w:p>
          <w:p w:rsidR="001B2B2E" w:rsidRPr="00467D5D" w:rsidRDefault="001B2B2E" w:rsidP="000F60EA">
            <w:pPr>
              <w:widowControl w:val="0"/>
            </w:pP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>301835, Тульская область,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rPr>
                <w:szCs w:val="22"/>
              </w:rPr>
              <w:t>город Богородицк, улица Пролетарская, дом 68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r w:rsidRPr="00467D5D">
              <w:t>Территория муниципального образования Богородицкий район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2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Default="001B2B2E" w:rsidP="000F60EA">
            <w:pPr>
              <w:widowControl w:val="0"/>
            </w:pPr>
            <w:r w:rsidRPr="00467D5D">
              <w:t>Муниципальное учреждение   дополнительного образования «Дом детского творчества»</w:t>
            </w:r>
          </w:p>
          <w:p w:rsidR="001B2B2E" w:rsidRPr="00467D5D" w:rsidRDefault="001B2B2E" w:rsidP="000F60EA">
            <w:pPr>
              <w:widowControl w:val="0"/>
            </w:pP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>301823, Тульская область,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>Богородицкий район,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>п. Товарковский,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rPr>
                <w:szCs w:val="22"/>
              </w:rPr>
              <w:t>ул. Советская, д. 5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r w:rsidRPr="00467D5D">
              <w:t>Территория муниципального образования Богородицкий район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3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>Муниципальное учреждение дополнительного образования «Детско-юношеская спортивная школа им. А.Е. Виндмана»</w:t>
            </w:r>
          </w:p>
          <w:p w:rsidR="001B2B2E" w:rsidRPr="00D10F79" w:rsidRDefault="001B2B2E" w:rsidP="000F60EA">
            <w:r w:rsidRPr="00D10F79">
              <w:t>301835, Тульская область, г. Богородицк, ул. Пролетарская, д. 58; ул. Ленина, д.26 б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shd w:val="clear" w:color="auto" w:fill="FFFFFF"/>
              <w:spacing w:before="100" w:after="100"/>
            </w:pPr>
            <w:r w:rsidRPr="00467D5D">
              <w:t>Территория муниципального образования Богородицкий район</w:t>
            </w:r>
          </w:p>
        </w:tc>
      </w:tr>
      <w:tr w:rsidR="001B2B2E" w:rsidRPr="00467D5D" w:rsidTr="000F60EA"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  <w:jc w:val="center"/>
            </w:pPr>
            <w:r>
              <w:t>4</w:t>
            </w:r>
          </w:p>
        </w:tc>
        <w:tc>
          <w:tcPr>
            <w:tcW w:w="2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widowControl w:val="0"/>
            </w:pPr>
            <w:r w:rsidRPr="00467D5D">
              <w:t xml:space="preserve">Муниципальное учреждение дополнительного образования «Центр </w:t>
            </w:r>
            <w:r w:rsidRPr="00467D5D">
              <w:lastRenderedPageBreak/>
              <w:t>сопровождения детей»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>301835 Тульская область,</w:t>
            </w:r>
          </w:p>
          <w:p w:rsidR="001B2B2E" w:rsidRPr="00D10F79" w:rsidRDefault="001B2B2E" w:rsidP="000F60EA">
            <w:pPr>
              <w:rPr>
                <w:sz w:val="28"/>
              </w:rPr>
            </w:pPr>
            <w:r w:rsidRPr="00D10F79">
              <w:rPr>
                <w:szCs w:val="22"/>
              </w:rPr>
              <w:t>г. Богородицк,</w:t>
            </w:r>
          </w:p>
          <w:p w:rsidR="001B2B2E" w:rsidRPr="00467D5D" w:rsidRDefault="001B2B2E" w:rsidP="000F60EA">
            <w:pPr>
              <w:widowControl w:val="0"/>
            </w:pPr>
            <w:r w:rsidRPr="00D10F79">
              <w:rPr>
                <w:szCs w:val="22"/>
              </w:rPr>
              <w:t>ул. Пролетарская, д. 59</w:t>
            </w:r>
          </w:p>
        </w:tc>
        <w:tc>
          <w:tcPr>
            <w:tcW w:w="6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2B2E" w:rsidRPr="00467D5D" w:rsidRDefault="001B2B2E" w:rsidP="000F60EA">
            <w:pPr>
              <w:shd w:val="clear" w:color="auto" w:fill="FFFFFF"/>
              <w:spacing w:before="100" w:after="100"/>
            </w:pPr>
            <w:r w:rsidRPr="00467D5D">
              <w:lastRenderedPageBreak/>
              <w:t>Территория муниципального образования Богородицкий район</w:t>
            </w:r>
          </w:p>
        </w:tc>
      </w:tr>
    </w:tbl>
    <w:p w:rsidR="001B2B2E" w:rsidRDefault="001B2B2E" w:rsidP="001B2B2E">
      <w:pPr>
        <w:widowControl w:val="0"/>
        <w:ind w:firstLine="709"/>
        <w:jc w:val="center"/>
        <w:rPr>
          <w:sz w:val="28"/>
          <w:szCs w:val="28"/>
        </w:rPr>
      </w:pPr>
    </w:p>
    <w:p w:rsidR="001B2B2E" w:rsidRDefault="001B2B2E" w:rsidP="001B2B2E">
      <w:pPr>
        <w:widowControl w:val="0"/>
        <w:ind w:firstLine="709"/>
        <w:jc w:val="center"/>
        <w:rPr>
          <w:sz w:val="28"/>
          <w:szCs w:val="28"/>
        </w:rPr>
      </w:pPr>
    </w:p>
    <w:p w:rsidR="001B2B2E" w:rsidRDefault="001B2B2E">
      <w:pPr>
        <w:rPr>
          <w:rFonts w:ascii="PT Astra Serif" w:hAnsi="PT Astra Serif" w:cs="PT Astra Serif"/>
          <w:sz w:val="28"/>
          <w:szCs w:val="28"/>
        </w:rPr>
      </w:pPr>
    </w:p>
    <w:sectPr w:rsidR="001B2B2E" w:rsidSect="00724E8F"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7885" w:rsidRDefault="00097885">
      <w:r>
        <w:separator/>
      </w:r>
    </w:p>
  </w:endnote>
  <w:endnote w:type="continuationSeparator" w:id="0">
    <w:p w:rsidR="00097885" w:rsidRDefault="00097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7885" w:rsidRDefault="00097885">
      <w:r>
        <w:separator/>
      </w:r>
    </w:p>
  </w:footnote>
  <w:footnote w:type="continuationSeparator" w:id="0">
    <w:p w:rsidR="00097885" w:rsidRDefault="00097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76037B1"/>
    <w:multiLevelType w:val="singleLevel"/>
    <w:tmpl w:val="E5E6477A"/>
    <w:lvl w:ilvl="0">
      <w:start w:val="11"/>
      <w:numFmt w:val="decimal"/>
      <w:lvlText w:val="%1,"/>
      <w:legacy w:legacy="1" w:legacySpace="0" w:legacyIndent="298"/>
      <w:lvlJc w:val="left"/>
      <w:rPr>
        <w:rFonts w:ascii="Arial" w:hAnsi="Arial" w:cs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41"/>
    <w:rsid w:val="00010179"/>
    <w:rsid w:val="0004561B"/>
    <w:rsid w:val="00097885"/>
    <w:rsid w:val="00097D31"/>
    <w:rsid w:val="000D05A0"/>
    <w:rsid w:val="000E6231"/>
    <w:rsid w:val="000F03B2"/>
    <w:rsid w:val="00115CE3"/>
    <w:rsid w:val="0011670F"/>
    <w:rsid w:val="0012626D"/>
    <w:rsid w:val="00131F2D"/>
    <w:rsid w:val="00140632"/>
    <w:rsid w:val="0016136D"/>
    <w:rsid w:val="00174BF8"/>
    <w:rsid w:val="001A5FBD"/>
    <w:rsid w:val="001B2B2E"/>
    <w:rsid w:val="001C32A8"/>
    <w:rsid w:val="001C7CE2"/>
    <w:rsid w:val="001E53E5"/>
    <w:rsid w:val="002013D6"/>
    <w:rsid w:val="0021412F"/>
    <w:rsid w:val="002147F8"/>
    <w:rsid w:val="00236560"/>
    <w:rsid w:val="00260B37"/>
    <w:rsid w:val="00270C3B"/>
    <w:rsid w:val="0027725A"/>
    <w:rsid w:val="0029794D"/>
    <w:rsid w:val="002A16C1"/>
    <w:rsid w:val="002B4FD2"/>
    <w:rsid w:val="002E54BE"/>
    <w:rsid w:val="00322635"/>
    <w:rsid w:val="003A2384"/>
    <w:rsid w:val="003D216B"/>
    <w:rsid w:val="0048387B"/>
    <w:rsid w:val="004964FF"/>
    <w:rsid w:val="004A3E4D"/>
    <w:rsid w:val="004C74A2"/>
    <w:rsid w:val="00527B97"/>
    <w:rsid w:val="005A6A47"/>
    <w:rsid w:val="005B2800"/>
    <w:rsid w:val="005B3753"/>
    <w:rsid w:val="005C6B9A"/>
    <w:rsid w:val="005F6D36"/>
    <w:rsid w:val="005F7562"/>
    <w:rsid w:val="005F7DEF"/>
    <w:rsid w:val="00621F7D"/>
    <w:rsid w:val="006237D1"/>
    <w:rsid w:val="0062411E"/>
    <w:rsid w:val="00631C5C"/>
    <w:rsid w:val="006F2075"/>
    <w:rsid w:val="007112E3"/>
    <w:rsid w:val="007143EE"/>
    <w:rsid w:val="00724E8F"/>
    <w:rsid w:val="00735804"/>
    <w:rsid w:val="00750ABC"/>
    <w:rsid w:val="00751008"/>
    <w:rsid w:val="00796661"/>
    <w:rsid w:val="007F12CE"/>
    <w:rsid w:val="007F4F01"/>
    <w:rsid w:val="00826211"/>
    <w:rsid w:val="0083223B"/>
    <w:rsid w:val="00886A38"/>
    <w:rsid w:val="008A457D"/>
    <w:rsid w:val="008F2E0C"/>
    <w:rsid w:val="009110D2"/>
    <w:rsid w:val="009A7968"/>
    <w:rsid w:val="00A24EB9"/>
    <w:rsid w:val="00A324B1"/>
    <w:rsid w:val="00A333F8"/>
    <w:rsid w:val="00A72288"/>
    <w:rsid w:val="00A9089D"/>
    <w:rsid w:val="00B0593F"/>
    <w:rsid w:val="00B562C1"/>
    <w:rsid w:val="00B63641"/>
    <w:rsid w:val="00BA4658"/>
    <w:rsid w:val="00BD2261"/>
    <w:rsid w:val="00CC4111"/>
    <w:rsid w:val="00CF25B5"/>
    <w:rsid w:val="00CF3559"/>
    <w:rsid w:val="00E03E77"/>
    <w:rsid w:val="00E06FAE"/>
    <w:rsid w:val="00E11B07"/>
    <w:rsid w:val="00E41E47"/>
    <w:rsid w:val="00E67319"/>
    <w:rsid w:val="00E727C9"/>
    <w:rsid w:val="00F63BDF"/>
    <w:rsid w:val="00F737E5"/>
    <w:rsid w:val="00F825D0"/>
    <w:rsid w:val="00F96022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01DBDDA"/>
  <w15:chartTrackingRefBased/>
  <w15:docId w15:val="{F79B9BD1-DE52-4819-A36B-3B13E8D5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1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paragraph" w:customStyle="1" w:styleId="ConsPlusTitle">
    <w:name w:val="ConsPlusTitle"/>
    <w:rsid w:val="001B2B2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18">
    <w:name w:val="Без интервала1"/>
    <w:rsid w:val="001B2B2E"/>
    <w:rPr>
      <w:rFonts w:ascii="Calibri" w:hAnsi="Calibri"/>
      <w:sz w:val="22"/>
      <w:szCs w:val="22"/>
      <w:lang w:eastAsia="en-US"/>
    </w:rPr>
  </w:style>
  <w:style w:type="paragraph" w:styleId="afc">
    <w:name w:val="footnote text"/>
    <w:basedOn w:val="a"/>
    <w:link w:val="afd"/>
    <w:rsid w:val="001B2B2E"/>
    <w:pPr>
      <w:suppressAutoHyphens w:val="0"/>
    </w:pPr>
    <w:rPr>
      <w:sz w:val="20"/>
      <w:szCs w:val="20"/>
      <w:lang w:eastAsia="ru-RU"/>
    </w:rPr>
  </w:style>
  <w:style w:type="character" w:customStyle="1" w:styleId="afd">
    <w:name w:val="Текст сноски Знак"/>
    <w:basedOn w:val="a0"/>
    <w:link w:val="afc"/>
    <w:rsid w:val="001B2B2E"/>
  </w:style>
  <w:style w:type="paragraph" w:customStyle="1" w:styleId="ConsPlusNormal">
    <w:name w:val="ConsPlusNormal"/>
    <w:qFormat/>
    <w:rsid w:val="001B2B2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basedOn w:val="a0"/>
    <w:link w:val="2"/>
    <w:uiPriority w:val="9"/>
    <w:rsid w:val="001B2B2E"/>
    <w:rPr>
      <w:sz w:val="36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1D62E-2110-4D86-A72E-EFA5C35B5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0</TotalTime>
  <Pages>21</Pages>
  <Words>5094</Words>
  <Characters>29038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</cp:revision>
  <cp:lastPrinted>2022-06-08T10:52:00Z</cp:lastPrinted>
  <dcterms:created xsi:type="dcterms:W3CDTF">2025-01-15T14:57:00Z</dcterms:created>
  <dcterms:modified xsi:type="dcterms:W3CDTF">2025-01-15T14:57:00Z</dcterms:modified>
</cp:coreProperties>
</file>