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125F" w:rsidRPr="0083223B" w:rsidRDefault="00E727C9" w:rsidP="005F6D36">
      <w:pPr>
        <w:jc w:val="center"/>
      </w:pPr>
      <w:r w:rsidRPr="00E727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9089D" w:rsidRPr="00A908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2800" cy="767379"/>
            <wp:effectExtent l="0" t="0" r="6350" b="0"/>
            <wp:docPr id="1" name="Рисунок 1" descr="S:\общие\PISMA\2022\тестирование АМО\Шаблоны бланков\Герб\Богородиц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общие\PISMA\2022\тестирование АМО\Шаблоны бланков\Герб\Богородицкий р-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" cy="7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A9089D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БОГОРОДИЦКИЙ</w:t>
      </w:r>
      <w:r w:rsidR="00F96022">
        <w:rPr>
          <w:rFonts w:ascii="PT Astra Serif" w:hAnsi="PT Astra Serif"/>
          <w:b/>
          <w:sz w:val="34"/>
        </w:rPr>
        <w:t xml:space="preserve">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4964FF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4964FF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A05C3F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01.07.2025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A05C3F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659</w:t>
            </w:r>
          </w:p>
        </w:tc>
      </w:tr>
    </w:tbl>
    <w:p w:rsidR="004970A5" w:rsidRDefault="004970A5" w:rsidP="004970A5">
      <w:pPr>
        <w:ind w:firstLine="709"/>
        <w:jc w:val="center"/>
        <w:rPr>
          <w:b/>
          <w:sz w:val="28"/>
          <w:szCs w:val="28"/>
        </w:rPr>
      </w:pPr>
      <w:r w:rsidRPr="00197661">
        <w:rPr>
          <w:b/>
          <w:sz w:val="28"/>
          <w:szCs w:val="28"/>
        </w:rPr>
        <w:t xml:space="preserve">Об утверждении </w:t>
      </w:r>
      <w:r>
        <w:rPr>
          <w:b/>
          <w:sz w:val="28"/>
          <w:szCs w:val="28"/>
        </w:rPr>
        <w:t xml:space="preserve">актуализированной </w:t>
      </w:r>
      <w:r w:rsidRPr="0019766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197661">
        <w:rPr>
          <w:b/>
          <w:sz w:val="28"/>
          <w:szCs w:val="28"/>
        </w:rPr>
        <w:t xml:space="preserve">хемы теплоснабжения муниципального образования </w:t>
      </w:r>
      <w:r>
        <w:rPr>
          <w:b/>
          <w:sz w:val="28"/>
          <w:szCs w:val="28"/>
        </w:rPr>
        <w:t>Бахметьевское</w:t>
      </w:r>
      <w:r w:rsidRPr="00197661">
        <w:rPr>
          <w:b/>
          <w:sz w:val="28"/>
          <w:szCs w:val="28"/>
        </w:rPr>
        <w:t xml:space="preserve"> Богородицкого района</w:t>
      </w:r>
    </w:p>
    <w:p w:rsidR="004970A5" w:rsidRPr="00197661" w:rsidRDefault="004970A5" w:rsidP="004970A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до 2030 года</w:t>
      </w:r>
    </w:p>
    <w:p w:rsidR="004970A5" w:rsidRDefault="004970A5" w:rsidP="004970A5">
      <w:pPr>
        <w:ind w:firstLine="709"/>
        <w:jc w:val="center"/>
        <w:rPr>
          <w:b/>
          <w:sz w:val="28"/>
          <w:szCs w:val="28"/>
        </w:rPr>
      </w:pPr>
    </w:p>
    <w:p w:rsidR="004970A5" w:rsidRPr="00197661" w:rsidRDefault="004970A5" w:rsidP="004970A5">
      <w:pPr>
        <w:ind w:firstLine="709"/>
        <w:jc w:val="center"/>
        <w:rPr>
          <w:b/>
          <w:sz w:val="28"/>
          <w:szCs w:val="28"/>
        </w:rPr>
      </w:pPr>
    </w:p>
    <w:p w:rsidR="0067521C" w:rsidRDefault="004970A5" w:rsidP="004970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B458C">
        <w:rPr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Pr="00E52F09">
        <w:rPr>
          <w:sz w:val="28"/>
          <w:szCs w:val="28"/>
        </w:rPr>
        <w:t>27.07.2010 № 190-ФЗ «О теплоснабжении, постановлением Правительства Российской Федерации от 22.02.2012 №154 «О требованиях к схемам теплоснабжения, порядку их разработки и утверждения</w:t>
      </w:r>
      <w:r>
        <w:rPr>
          <w:sz w:val="28"/>
          <w:szCs w:val="28"/>
        </w:rPr>
        <w:t>»,</w:t>
      </w:r>
      <w:r w:rsidRPr="00C36D57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B458C">
        <w:rPr>
          <w:sz w:val="28"/>
          <w:szCs w:val="28"/>
        </w:rPr>
        <w:t xml:space="preserve"> приказ</w:t>
      </w:r>
      <w:r>
        <w:rPr>
          <w:sz w:val="28"/>
          <w:szCs w:val="28"/>
        </w:rPr>
        <w:t>ом</w:t>
      </w:r>
      <w:r w:rsidRPr="002B458C">
        <w:rPr>
          <w:sz w:val="28"/>
          <w:szCs w:val="28"/>
        </w:rPr>
        <w:t xml:space="preserve"> Минэнерго России от 12.03.2013 № 103 «Об утверждении Правил оценки готовности к отопительному периоду», </w:t>
      </w:r>
      <w:r w:rsidRPr="004011E2">
        <w:rPr>
          <w:sz w:val="28"/>
          <w:szCs w:val="28"/>
        </w:rPr>
        <w:t xml:space="preserve"> н</w:t>
      </w:r>
      <w:r w:rsidRPr="002B458C">
        <w:rPr>
          <w:sz w:val="28"/>
          <w:szCs w:val="28"/>
        </w:rPr>
        <w:t xml:space="preserve">а основании Устава </w:t>
      </w:r>
      <w:r>
        <w:rPr>
          <w:sz w:val="28"/>
          <w:szCs w:val="28"/>
        </w:rPr>
        <w:t xml:space="preserve">Богородицкого </w:t>
      </w:r>
      <w:r w:rsidRPr="002B458C"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>района Тульской области</w:t>
      </w:r>
      <w:r w:rsidR="0067521C">
        <w:rPr>
          <w:sz w:val="28"/>
          <w:szCs w:val="28"/>
        </w:rPr>
        <w:t>,</w:t>
      </w:r>
    </w:p>
    <w:p w:rsidR="004970A5" w:rsidRPr="002B458C" w:rsidRDefault="0067521C" w:rsidP="0067521C">
      <w:pPr>
        <w:jc w:val="both"/>
        <w:rPr>
          <w:sz w:val="28"/>
          <w:szCs w:val="28"/>
        </w:rPr>
      </w:pPr>
      <w:r w:rsidRPr="002B458C">
        <w:rPr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2B458C">
        <w:rPr>
          <w:sz w:val="28"/>
          <w:szCs w:val="28"/>
        </w:rPr>
        <w:t>муниципального образования Богородицкий район</w:t>
      </w:r>
      <w:r w:rsidR="004970A5">
        <w:rPr>
          <w:sz w:val="28"/>
          <w:szCs w:val="28"/>
        </w:rPr>
        <w:t xml:space="preserve"> </w:t>
      </w:r>
      <w:r w:rsidR="004970A5" w:rsidRPr="002B458C">
        <w:rPr>
          <w:sz w:val="28"/>
          <w:szCs w:val="28"/>
        </w:rPr>
        <w:t>ПОСТАНОВЛЯЕТ:</w:t>
      </w:r>
    </w:p>
    <w:p w:rsidR="004970A5" w:rsidRPr="002B458C" w:rsidRDefault="004970A5" w:rsidP="004970A5">
      <w:pPr>
        <w:ind w:firstLine="658"/>
        <w:jc w:val="both"/>
        <w:rPr>
          <w:sz w:val="28"/>
          <w:szCs w:val="28"/>
        </w:rPr>
      </w:pPr>
      <w:r w:rsidRPr="002B458C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5122C2">
        <w:rPr>
          <w:sz w:val="28"/>
          <w:szCs w:val="28"/>
        </w:rPr>
        <w:t xml:space="preserve">Утвердить, в результате проведенной актуализации,  актуализированную  схему теплоснабжения муниципального образования </w:t>
      </w:r>
      <w:r>
        <w:rPr>
          <w:sz w:val="28"/>
          <w:szCs w:val="28"/>
        </w:rPr>
        <w:t>Бахметьевское</w:t>
      </w:r>
      <w:r w:rsidRPr="005122C2">
        <w:rPr>
          <w:sz w:val="28"/>
          <w:szCs w:val="28"/>
        </w:rPr>
        <w:t xml:space="preserve"> Богородицкого района до 2030года (приложение).</w:t>
      </w:r>
    </w:p>
    <w:p w:rsidR="004970A5" w:rsidRPr="002B458C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B458C">
        <w:rPr>
          <w:sz w:val="28"/>
          <w:szCs w:val="28"/>
        </w:rPr>
        <w:t xml:space="preserve">.Отделу </w:t>
      </w:r>
      <w:r>
        <w:rPr>
          <w:sz w:val="28"/>
          <w:szCs w:val="28"/>
        </w:rPr>
        <w:t xml:space="preserve"> делопроизводства</w:t>
      </w:r>
      <w:r w:rsidRPr="002B458C">
        <w:rPr>
          <w:sz w:val="28"/>
          <w:szCs w:val="28"/>
        </w:rPr>
        <w:t xml:space="preserve"> и </w:t>
      </w:r>
      <w:r>
        <w:rPr>
          <w:sz w:val="28"/>
          <w:szCs w:val="28"/>
        </w:rPr>
        <w:t>контроля</w:t>
      </w:r>
      <w:r w:rsidRPr="002B458C">
        <w:rPr>
          <w:sz w:val="28"/>
          <w:szCs w:val="28"/>
        </w:rPr>
        <w:t xml:space="preserve"> администрации муниципального образования Богородицкий район  обнародовать настоящее постановление.</w:t>
      </w:r>
    </w:p>
    <w:p w:rsidR="004970A5" w:rsidRPr="002B458C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B458C">
        <w:rPr>
          <w:sz w:val="28"/>
          <w:szCs w:val="28"/>
        </w:rPr>
        <w:t>.Отделу по работе с населением и связям с муниципальными образованиями администрации муниципального образования Богородицкий район опубликовать информационное сообщение об обнародовании настоящего постановления в газете «Богородицкие вести».</w:t>
      </w:r>
    </w:p>
    <w:p w:rsidR="004970A5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B458C">
        <w:rPr>
          <w:sz w:val="28"/>
          <w:szCs w:val="28"/>
        </w:rPr>
        <w:t>.Сектору</w:t>
      </w:r>
      <w:r>
        <w:rPr>
          <w:sz w:val="28"/>
          <w:szCs w:val="28"/>
        </w:rPr>
        <w:t xml:space="preserve">  </w:t>
      </w:r>
      <w:r w:rsidRPr="002B458C">
        <w:rPr>
          <w:sz w:val="28"/>
          <w:szCs w:val="28"/>
        </w:rPr>
        <w:t>информационного</w:t>
      </w:r>
      <w:r>
        <w:rPr>
          <w:sz w:val="28"/>
          <w:szCs w:val="28"/>
        </w:rPr>
        <w:t xml:space="preserve">  </w:t>
      </w:r>
      <w:r w:rsidRPr="002B458C">
        <w:rPr>
          <w:sz w:val="28"/>
          <w:szCs w:val="28"/>
        </w:rPr>
        <w:t>обеспечения</w:t>
      </w:r>
      <w:r>
        <w:rPr>
          <w:sz w:val="28"/>
          <w:szCs w:val="28"/>
        </w:rPr>
        <w:t xml:space="preserve">  </w:t>
      </w:r>
      <w:r w:rsidRPr="002B458C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му</w:t>
      </w:r>
      <w:r w:rsidRPr="002B458C">
        <w:rPr>
          <w:sz w:val="28"/>
          <w:szCs w:val="28"/>
        </w:rPr>
        <w:t>ниципального</w:t>
      </w:r>
      <w:r>
        <w:rPr>
          <w:sz w:val="28"/>
          <w:szCs w:val="28"/>
        </w:rPr>
        <w:t xml:space="preserve"> образования Богородицкий</w:t>
      </w:r>
      <w:r w:rsidRPr="00A773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 </w:t>
      </w:r>
      <w:r w:rsidRPr="002B458C">
        <w:rPr>
          <w:sz w:val="28"/>
          <w:szCs w:val="28"/>
        </w:rPr>
        <w:t>разме</w:t>
      </w:r>
      <w:r>
        <w:rPr>
          <w:sz w:val="28"/>
          <w:szCs w:val="28"/>
        </w:rPr>
        <w:t xml:space="preserve">стить настоящее постановление </w:t>
      </w:r>
      <w:r w:rsidRPr="002B458C">
        <w:rPr>
          <w:sz w:val="28"/>
          <w:szCs w:val="28"/>
        </w:rPr>
        <w:t>на официальном сайте администрации муниципального образования Богородицкий район.</w:t>
      </w:r>
    </w:p>
    <w:p w:rsidR="004970A5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5.Постановление вступает в силу со дня подписания и подлежит обнародованию.</w:t>
      </w:r>
    </w:p>
    <w:p w:rsidR="004970A5" w:rsidRDefault="004970A5" w:rsidP="004970A5">
      <w:pPr>
        <w:ind w:firstLine="658"/>
        <w:jc w:val="both"/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652"/>
        <w:gridCol w:w="2730"/>
        <w:gridCol w:w="3298"/>
      </w:tblGrid>
      <w:tr w:rsidR="004970A5" w:rsidRPr="00276E92" w:rsidTr="008C303D">
        <w:trPr>
          <w:trHeight w:val="229"/>
        </w:trPr>
        <w:tc>
          <w:tcPr>
            <w:tcW w:w="2178" w:type="pct"/>
          </w:tcPr>
          <w:p w:rsidR="004970A5" w:rsidRPr="00A20071" w:rsidRDefault="004970A5" w:rsidP="004970A5">
            <w:pPr>
              <w:pStyle w:val="afb"/>
              <w:ind w:right="-119"/>
              <w:jc w:val="center"/>
              <w:rPr>
                <w:rFonts w:ascii="PT Astra Serif" w:eastAsia="Calibri" w:hAnsi="PT Astra Serif"/>
                <w:b/>
                <w:lang w:eastAsia="en-US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Глава</w:t>
            </w:r>
            <w:r w:rsidRPr="00A20071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 xml:space="preserve"> администрации муниципального образования Богородицкий</w:t>
            </w:r>
            <w: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 xml:space="preserve">  </w:t>
            </w:r>
            <w:r w:rsidRPr="00A20071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970A5" w:rsidRPr="00A20071" w:rsidRDefault="004970A5" w:rsidP="008C303D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1544" w:type="pct"/>
            <w:vAlign w:val="bottom"/>
          </w:tcPr>
          <w:p w:rsidR="004970A5" w:rsidRPr="00A20071" w:rsidRDefault="004970A5" w:rsidP="008C303D">
            <w:pPr>
              <w:jc w:val="right"/>
              <w:rPr>
                <w:rFonts w:ascii="PT Astra Serif" w:eastAsia="Calibri" w:hAnsi="PT Astra Serif"/>
                <w:sz w:val="22"/>
                <w:szCs w:val="22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В.В.Игонин</w:t>
            </w:r>
          </w:p>
        </w:tc>
      </w:tr>
    </w:tbl>
    <w:p w:rsidR="004970A5" w:rsidRDefault="004970A5" w:rsidP="004970A5">
      <w:pPr>
        <w:rPr>
          <w:rFonts w:ascii="PT Astra Serif" w:hAnsi="PT Astra Serif" w:cs="PT Astra Serif"/>
          <w:sz w:val="28"/>
          <w:szCs w:val="28"/>
        </w:rPr>
      </w:pPr>
    </w:p>
    <w:p w:rsidR="00A05C3F" w:rsidRDefault="00A05C3F">
      <w:pPr>
        <w:suppressAutoHyphens w:val="0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br w:type="page"/>
      </w:r>
    </w:p>
    <w:p w:rsidR="00A05C3F" w:rsidRPr="00881FA4" w:rsidRDefault="00A05C3F" w:rsidP="00A05C3F">
      <w:pPr>
        <w:spacing w:before="10"/>
        <w:jc w:val="right"/>
        <w:rPr>
          <w:rFonts w:ascii="PT Astra Serif" w:hAnsi="PT Astra Serif"/>
          <w:bCs/>
        </w:rPr>
      </w:pPr>
      <w:r w:rsidRPr="00881FA4">
        <w:rPr>
          <w:rFonts w:ascii="PT Astra Serif" w:hAnsi="PT Astra Serif"/>
          <w:bCs/>
        </w:rPr>
        <w:lastRenderedPageBreak/>
        <w:t xml:space="preserve">Приложение </w:t>
      </w:r>
    </w:p>
    <w:p w:rsidR="00A05C3F" w:rsidRPr="00881FA4" w:rsidRDefault="00A05C3F" w:rsidP="00A05C3F">
      <w:pPr>
        <w:spacing w:before="10"/>
        <w:jc w:val="right"/>
        <w:rPr>
          <w:rFonts w:ascii="PT Astra Serif" w:hAnsi="PT Astra Serif"/>
          <w:bCs/>
        </w:rPr>
      </w:pPr>
      <w:r w:rsidRPr="00881FA4">
        <w:rPr>
          <w:rFonts w:ascii="PT Astra Serif" w:hAnsi="PT Astra Serif"/>
          <w:bCs/>
        </w:rPr>
        <w:t xml:space="preserve">к </w:t>
      </w:r>
      <w:r>
        <w:rPr>
          <w:rFonts w:ascii="PT Astra Serif" w:hAnsi="PT Astra Serif"/>
          <w:bCs/>
        </w:rPr>
        <w:t>П</w:t>
      </w:r>
      <w:r w:rsidRPr="00881FA4">
        <w:rPr>
          <w:rFonts w:ascii="PT Astra Serif" w:hAnsi="PT Astra Serif"/>
          <w:bCs/>
        </w:rPr>
        <w:t>остановлению</w:t>
      </w:r>
    </w:p>
    <w:p w:rsidR="00A05C3F" w:rsidRDefault="00A05C3F" w:rsidP="00A05C3F">
      <w:pPr>
        <w:spacing w:before="10"/>
        <w:jc w:val="right"/>
        <w:rPr>
          <w:rFonts w:ascii="PT Astra Serif" w:hAnsi="PT Astra Serif"/>
          <w:bCs/>
        </w:rPr>
      </w:pPr>
      <w:r w:rsidRPr="00881FA4">
        <w:rPr>
          <w:rFonts w:ascii="PT Astra Serif" w:hAnsi="PT Astra Serif"/>
          <w:bCs/>
        </w:rPr>
        <w:t>администрации</w:t>
      </w:r>
      <w:r>
        <w:rPr>
          <w:rFonts w:ascii="PT Astra Serif" w:hAnsi="PT Astra Serif"/>
          <w:bCs/>
        </w:rPr>
        <w:t xml:space="preserve"> муниципального</w:t>
      </w:r>
    </w:p>
    <w:p w:rsidR="00A05C3F" w:rsidRDefault="00A05C3F" w:rsidP="00A05C3F">
      <w:pPr>
        <w:spacing w:before="10"/>
        <w:jc w:val="right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образования Богородицкий район</w:t>
      </w:r>
    </w:p>
    <w:p w:rsidR="00A05C3F" w:rsidRPr="00881FA4" w:rsidRDefault="00A05C3F" w:rsidP="00A05C3F">
      <w:pPr>
        <w:spacing w:before="10"/>
        <w:jc w:val="right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№</w:t>
      </w:r>
      <w:r>
        <w:rPr>
          <w:rFonts w:ascii="PT Astra Serif" w:hAnsi="PT Astra Serif"/>
          <w:bCs/>
        </w:rPr>
        <w:t xml:space="preserve"> 659</w:t>
      </w:r>
      <w:r>
        <w:rPr>
          <w:rFonts w:ascii="PT Astra Serif" w:hAnsi="PT Astra Serif"/>
          <w:bCs/>
        </w:rPr>
        <w:t xml:space="preserve"> от «</w:t>
      </w:r>
      <w:r>
        <w:rPr>
          <w:rFonts w:ascii="PT Astra Serif" w:hAnsi="PT Astra Serif"/>
          <w:bCs/>
        </w:rPr>
        <w:t xml:space="preserve"> 01 </w:t>
      </w:r>
      <w:r>
        <w:rPr>
          <w:rFonts w:ascii="PT Astra Serif" w:hAnsi="PT Astra Serif"/>
          <w:bCs/>
        </w:rPr>
        <w:t xml:space="preserve">» </w:t>
      </w:r>
      <w:r>
        <w:rPr>
          <w:rFonts w:ascii="PT Astra Serif" w:hAnsi="PT Astra Serif"/>
          <w:bCs/>
        </w:rPr>
        <w:t xml:space="preserve">июля </w:t>
      </w:r>
      <w:r>
        <w:rPr>
          <w:rFonts w:ascii="PT Astra Serif" w:hAnsi="PT Astra Serif"/>
          <w:bCs/>
        </w:rPr>
        <w:t>202</w:t>
      </w:r>
      <w:r>
        <w:rPr>
          <w:rFonts w:ascii="PT Astra Serif" w:hAnsi="PT Astra Serif"/>
          <w:bCs/>
        </w:rPr>
        <w:t xml:space="preserve">5 </w:t>
      </w:r>
      <w:bookmarkStart w:id="0" w:name="_GoBack"/>
      <w:bookmarkEnd w:id="0"/>
      <w:r>
        <w:rPr>
          <w:rFonts w:ascii="PT Astra Serif" w:hAnsi="PT Astra Serif"/>
          <w:bCs/>
        </w:rPr>
        <w:t>г.</w:t>
      </w:r>
    </w:p>
    <w:p w:rsidR="00A05C3F" w:rsidRPr="00881FA4" w:rsidRDefault="00A05C3F" w:rsidP="00A05C3F">
      <w:pPr>
        <w:jc w:val="right"/>
        <w:rPr>
          <w:rFonts w:ascii="PT Astra Serif" w:hAnsi="PT Astra Serif"/>
          <w:bCs/>
        </w:rPr>
      </w:pPr>
    </w:p>
    <w:p w:rsidR="00A05C3F" w:rsidRPr="00881FA4" w:rsidRDefault="00A05C3F" w:rsidP="00A05C3F">
      <w:pPr>
        <w:jc w:val="right"/>
        <w:rPr>
          <w:rFonts w:ascii="PT Astra Serif" w:hAnsi="PT Astra Serif"/>
          <w:bCs/>
          <w:sz w:val="20"/>
          <w:szCs w:val="20"/>
        </w:rPr>
      </w:pPr>
    </w:p>
    <w:p w:rsidR="00A05C3F" w:rsidRPr="003D56F5" w:rsidRDefault="00A05C3F" w:rsidP="00A05C3F">
      <w:pPr>
        <w:rPr>
          <w:rFonts w:ascii="PT Astra Serif" w:hAnsi="PT Astra Serif"/>
          <w:b/>
          <w:bCs/>
          <w:sz w:val="20"/>
          <w:szCs w:val="20"/>
        </w:rPr>
      </w:pPr>
    </w:p>
    <w:p w:rsidR="00A05C3F" w:rsidRDefault="00A05C3F" w:rsidP="00A05C3F">
      <w:pPr>
        <w:rPr>
          <w:rFonts w:ascii="PT Astra Serif" w:hAnsi="PT Astra Serif"/>
          <w:b/>
          <w:bCs/>
          <w:sz w:val="20"/>
          <w:szCs w:val="20"/>
        </w:rPr>
      </w:pPr>
    </w:p>
    <w:p w:rsidR="00A05C3F" w:rsidRDefault="00A05C3F" w:rsidP="00A05C3F">
      <w:pPr>
        <w:rPr>
          <w:rFonts w:ascii="PT Astra Serif" w:hAnsi="PT Astra Serif"/>
          <w:b/>
          <w:bCs/>
          <w:sz w:val="20"/>
          <w:szCs w:val="20"/>
        </w:rPr>
      </w:pPr>
    </w:p>
    <w:p w:rsidR="00A05C3F" w:rsidRPr="003D56F5" w:rsidRDefault="00A05C3F" w:rsidP="00A05C3F">
      <w:pPr>
        <w:rPr>
          <w:rFonts w:ascii="PT Astra Serif" w:hAnsi="PT Astra Serif"/>
          <w:b/>
          <w:bCs/>
          <w:sz w:val="20"/>
          <w:szCs w:val="20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spacing w:before="164" w:line="359" w:lineRule="auto"/>
        <w:ind w:left="117" w:right="111" w:firstLine="1"/>
        <w:jc w:val="center"/>
        <w:rPr>
          <w:sz w:val="44"/>
          <w:szCs w:val="44"/>
        </w:rPr>
      </w:pPr>
      <w:r w:rsidRPr="00426022">
        <w:rPr>
          <w:b/>
          <w:spacing w:val="-4"/>
          <w:sz w:val="44"/>
          <w:szCs w:val="44"/>
        </w:rPr>
        <w:t>СХ</w:t>
      </w:r>
      <w:r w:rsidRPr="00426022">
        <w:rPr>
          <w:b/>
          <w:spacing w:val="-5"/>
          <w:sz w:val="44"/>
          <w:szCs w:val="44"/>
        </w:rPr>
        <w:t>Е</w:t>
      </w:r>
      <w:r w:rsidRPr="00426022">
        <w:rPr>
          <w:b/>
          <w:spacing w:val="-4"/>
          <w:sz w:val="44"/>
          <w:szCs w:val="44"/>
        </w:rPr>
        <w:t>МА</w:t>
      </w:r>
      <w:r w:rsidRPr="00426022">
        <w:rPr>
          <w:b/>
          <w:spacing w:val="-38"/>
          <w:sz w:val="44"/>
          <w:szCs w:val="44"/>
        </w:rPr>
        <w:t xml:space="preserve"> </w:t>
      </w:r>
      <w:r w:rsidRPr="00426022">
        <w:rPr>
          <w:b/>
          <w:spacing w:val="-1"/>
          <w:sz w:val="44"/>
          <w:szCs w:val="44"/>
        </w:rPr>
        <w:t>ТЕПЛОСНАБЖЕНИЯ</w:t>
      </w:r>
      <w:r w:rsidRPr="00426022">
        <w:rPr>
          <w:b/>
          <w:spacing w:val="24"/>
          <w:sz w:val="44"/>
          <w:szCs w:val="44"/>
        </w:rPr>
        <w:t xml:space="preserve"> </w:t>
      </w:r>
      <w:r>
        <w:rPr>
          <w:b/>
          <w:spacing w:val="24"/>
          <w:sz w:val="44"/>
          <w:szCs w:val="44"/>
        </w:rPr>
        <w:t>(актуализированная)</w:t>
      </w:r>
      <w:r w:rsidRPr="00426022">
        <w:rPr>
          <w:b/>
          <w:spacing w:val="-1"/>
          <w:sz w:val="44"/>
          <w:szCs w:val="44"/>
        </w:rPr>
        <w:t>М</w:t>
      </w:r>
      <w:r w:rsidRPr="00426022">
        <w:rPr>
          <w:b/>
          <w:sz w:val="44"/>
          <w:szCs w:val="44"/>
        </w:rPr>
        <w:t>У</w:t>
      </w:r>
      <w:r w:rsidRPr="00426022">
        <w:rPr>
          <w:b/>
          <w:spacing w:val="-1"/>
          <w:sz w:val="44"/>
          <w:szCs w:val="44"/>
        </w:rPr>
        <w:t>Н</w:t>
      </w:r>
      <w:r w:rsidRPr="00426022">
        <w:rPr>
          <w:b/>
          <w:sz w:val="44"/>
          <w:szCs w:val="44"/>
        </w:rPr>
        <w:t>И</w:t>
      </w:r>
      <w:r w:rsidRPr="00426022">
        <w:rPr>
          <w:b/>
          <w:spacing w:val="-1"/>
          <w:sz w:val="44"/>
          <w:szCs w:val="44"/>
        </w:rPr>
        <w:t>Ц</w:t>
      </w:r>
      <w:r w:rsidRPr="00426022">
        <w:rPr>
          <w:b/>
          <w:sz w:val="44"/>
          <w:szCs w:val="44"/>
        </w:rPr>
        <w:t>И</w:t>
      </w:r>
      <w:r w:rsidRPr="00426022">
        <w:rPr>
          <w:b/>
          <w:spacing w:val="-1"/>
          <w:sz w:val="44"/>
          <w:szCs w:val="44"/>
        </w:rPr>
        <w:t>П</w:t>
      </w:r>
      <w:r w:rsidRPr="00426022">
        <w:rPr>
          <w:b/>
          <w:sz w:val="44"/>
          <w:szCs w:val="44"/>
        </w:rPr>
        <w:t>А</w:t>
      </w:r>
      <w:r w:rsidRPr="00426022">
        <w:rPr>
          <w:b/>
          <w:spacing w:val="-3"/>
          <w:sz w:val="44"/>
          <w:szCs w:val="44"/>
        </w:rPr>
        <w:t>Л</w:t>
      </w:r>
      <w:r w:rsidRPr="00426022">
        <w:rPr>
          <w:b/>
          <w:sz w:val="44"/>
          <w:szCs w:val="44"/>
        </w:rPr>
        <w:t>ЬН</w:t>
      </w:r>
      <w:r w:rsidRPr="00426022">
        <w:rPr>
          <w:b/>
          <w:spacing w:val="-1"/>
          <w:sz w:val="44"/>
          <w:szCs w:val="44"/>
        </w:rPr>
        <w:t>О</w:t>
      </w:r>
      <w:r w:rsidRPr="00426022">
        <w:rPr>
          <w:b/>
          <w:spacing w:val="-13"/>
          <w:sz w:val="44"/>
          <w:szCs w:val="44"/>
        </w:rPr>
        <w:t>Г</w:t>
      </w:r>
      <w:r w:rsidRPr="00426022">
        <w:rPr>
          <w:b/>
          <w:sz w:val="44"/>
          <w:szCs w:val="44"/>
        </w:rPr>
        <w:t>О</w:t>
      </w:r>
      <w:r w:rsidRPr="00426022">
        <w:rPr>
          <w:b/>
          <w:spacing w:val="-64"/>
          <w:sz w:val="44"/>
          <w:szCs w:val="44"/>
        </w:rPr>
        <w:t xml:space="preserve"> </w:t>
      </w:r>
      <w:r w:rsidRPr="00426022">
        <w:rPr>
          <w:b/>
          <w:spacing w:val="-1"/>
          <w:sz w:val="44"/>
          <w:szCs w:val="44"/>
        </w:rPr>
        <w:t>О</w:t>
      </w:r>
      <w:r w:rsidRPr="00426022">
        <w:rPr>
          <w:b/>
          <w:sz w:val="44"/>
          <w:szCs w:val="44"/>
        </w:rPr>
        <w:t>Б</w:t>
      </w:r>
      <w:r w:rsidRPr="00426022">
        <w:rPr>
          <w:b/>
          <w:spacing w:val="-67"/>
          <w:sz w:val="44"/>
          <w:szCs w:val="44"/>
        </w:rPr>
        <w:t>Р</w:t>
      </w:r>
      <w:r w:rsidRPr="00426022">
        <w:rPr>
          <w:b/>
          <w:spacing w:val="-12"/>
          <w:sz w:val="44"/>
          <w:szCs w:val="44"/>
        </w:rPr>
        <w:t>А</w:t>
      </w:r>
      <w:r w:rsidRPr="00426022">
        <w:rPr>
          <w:b/>
          <w:spacing w:val="-1"/>
          <w:sz w:val="44"/>
          <w:szCs w:val="44"/>
        </w:rPr>
        <w:t>ЗО</w:t>
      </w:r>
      <w:r w:rsidRPr="00426022">
        <w:rPr>
          <w:b/>
          <w:spacing w:val="-33"/>
          <w:sz w:val="44"/>
          <w:szCs w:val="44"/>
        </w:rPr>
        <w:t>В</w:t>
      </w:r>
      <w:r w:rsidRPr="00426022">
        <w:rPr>
          <w:b/>
          <w:sz w:val="44"/>
          <w:szCs w:val="44"/>
        </w:rPr>
        <w:t>АН</w:t>
      </w:r>
      <w:r w:rsidRPr="00426022">
        <w:rPr>
          <w:b/>
          <w:spacing w:val="-1"/>
          <w:sz w:val="44"/>
          <w:szCs w:val="44"/>
        </w:rPr>
        <w:t>И</w:t>
      </w:r>
      <w:r w:rsidRPr="00426022">
        <w:rPr>
          <w:b/>
          <w:sz w:val="44"/>
          <w:szCs w:val="44"/>
        </w:rPr>
        <w:t xml:space="preserve">Я </w:t>
      </w:r>
      <w:r w:rsidRPr="00426022">
        <w:rPr>
          <w:b/>
          <w:spacing w:val="-3"/>
          <w:sz w:val="44"/>
          <w:szCs w:val="44"/>
        </w:rPr>
        <w:t>БАХМЕТЬЕВСКОЕ БОГОРОДИЦКОГО РАЙОНА</w:t>
      </w:r>
      <w:r w:rsidRPr="00426022">
        <w:rPr>
          <w:b/>
          <w:sz w:val="44"/>
          <w:szCs w:val="44"/>
        </w:rPr>
        <w:t xml:space="preserve"> Т</w:t>
      </w:r>
      <w:r w:rsidRPr="00426022">
        <w:rPr>
          <w:b/>
          <w:spacing w:val="-68"/>
          <w:sz w:val="44"/>
          <w:szCs w:val="44"/>
        </w:rPr>
        <w:t>У</w:t>
      </w:r>
      <w:r w:rsidRPr="00426022">
        <w:rPr>
          <w:b/>
          <w:spacing w:val="-1"/>
          <w:sz w:val="44"/>
          <w:szCs w:val="44"/>
        </w:rPr>
        <w:t>Л</w:t>
      </w:r>
      <w:r w:rsidRPr="00426022">
        <w:rPr>
          <w:b/>
          <w:spacing w:val="-13"/>
          <w:sz w:val="44"/>
          <w:szCs w:val="44"/>
        </w:rPr>
        <w:t>Ь</w:t>
      </w:r>
      <w:r w:rsidRPr="00426022">
        <w:rPr>
          <w:b/>
          <w:sz w:val="44"/>
          <w:szCs w:val="44"/>
        </w:rPr>
        <w:t>С</w:t>
      </w:r>
      <w:r w:rsidRPr="00426022">
        <w:rPr>
          <w:b/>
          <w:spacing w:val="-13"/>
          <w:sz w:val="44"/>
          <w:szCs w:val="44"/>
        </w:rPr>
        <w:t>К</w:t>
      </w:r>
      <w:r w:rsidRPr="00426022">
        <w:rPr>
          <w:b/>
          <w:sz w:val="44"/>
          <w:szCs w:val="44"/>
        </w:rPr>
        <w:t>ОЙ</w:t>
      </w:r>
      <w:r w:rsidRPr="00426022">
        <w:rPr>
          <w:b/>
          <w:spacing w:val="-26"/>
          <w:sz w:val="44"/>
          <w:szCs w:val="44"/>
        </w:rPr>
        <w:t xml:space="preserve"> </w:t>
      </w:r>
      <w:r w:rsidRPr="00426022">
        <w:rPr>
          <w:b/>
          <w:spacing w:val="-3"/>
          <w:sz w:val="44"/>
          <w:szCs w:val="44"/>
        </w:rPr>
        <w:t>О</w:t>
      </w:r>
      <w:r w:rsidRPr="00426022">
        <w:rPr>
          <w:b/>
          <w:spacing w:val="-11"/>
          <w:sz w:val="44"/>
          <w:szCs w:val="44"/>
        </w:rPr>
        <w:t>Б</w:t>
      </w:r>
      <w:r w:rsidRPr="00426022">
        <w:rPr>
          <w:b/>
          <w:spacing w:val="-1"/>
          <w:sz w:val="44"/>
          <w:szCs w:val="44"/>
        </w:rPr>
        <w:t>Л</w:t>
      </w:r>
      <w:r w:rsidRPr="00426022">
        <w:rPr>
          <w:b/>
          <w:spacing w:val="-26"/>
          <w:sz w:val="44"/>
          <w:szCs w:val="44"/>
        </w:rPr>
        <w:t>А</w:t>
      </w:r>
      <w:r w:rsidRPr="00426022">
        <w:rPr>
          <w:b/>
          <w:sz w:val="44"/>
          <w:szCs w:val="44"/>
        </w:rPr>
        <w:t>СТИ</w:t>
      </w:r>
    </w:p>
    <w:p w:rsidR="00A05C3F" w:rsidRPr="00426022" w:rsidRDefault="00A05C3F" w:rsidP="00A05C3F">
      <w:pPr>
        <w:spacing w:before="10"/>
        <w:ind w:left="4343" w:right="4333"/>
        <w:jc w:val="center"/>
        <w:rPr>
          <w:sz w:val="44"/>
          <w:szCs w:val="44"/>
        </w:rPr>
      </w:pPr>
      <w:r w:rsidRPr="00426022">
        <w:rPr>
          <w:b/>
          <w:spacing w:val="-1"/>
          <w:sz w:val="44"/>
          <w:szCs w:val="44"/>
        </w:rPr>
        <w:t>до</w:t>
      </w:r>
      <w:r w:rsidRPr="00426022">
        <w:rPr>
          <w:b/>
          <w:spacing w:val="-3"/>
          <w:sz w:val="44"/>
          <w:szCs w:val="44"/>
        </w:rPr>
        <w:t xml:space="preserve"> </w:t>
      </w:r>
      <w:r w:rsidRPr="00426022">
        <w:rPr>
          <w:b/>
          <w:sz w:val="44"/>
          <w:szCs w:val="44"/>
        </w:rPr>
        <w:t>2030г</w:t>
      </w: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rPr>
          <w:b/>
          <w:bCs/>
          <w:sz w:val="44"/>
          <w:szCs w:val="44"/>
        </w:rPr>
      </w:pPr>
    </w:p>
    <w:p w:rsidR="00A05C3F" w:rsidRPr="00426022" w:rsidRDefault="00A05C3F" w:rsidP="00A05C3F">
      <w:pPr>
        <w:ind w:left="2006" w:right="2062"/>
        <w:jc w:val="center"/>
        <w:rPr>
          <w:sz w:val="32"/>
          <w:szCs w:val="32"/>
        </w:rPr>
      </w:pPr>
      <w:r w:rsidRPr="00426022">
        <w:rPr>
          <w:b/>
          <w:spacing w:val="-16"/>
          <w:sz w:val="32"/>
          <w:szCs w:val="32"/>
        </w:rPr>
        <w:t>г.</w:t>
      </w:r>
      <w:r w:rsidRPr="00426022">
        <w:rPr>
          <w:b/>
          <w:spacing w:val="-1"/>
          <w:sz w:val="32"/>
          <w:szCs w:val="32"/>
        </w:rPr>
        <w:t xml:space="preserve"> Богородицк -</w:t>
      </w:r>
      <w:r w:rsidRPr="00426022">
        <w:rPr>
          <w:b/>
          <w:sz w:val="32"/>
          <w:szCs w:val="32"/>
        </w:rPr>
        <w:t xml:space="preserve"> 20</w:t>
      </w:r>
      <w:r>
        <w:rPr>
          <w:b/>
          <w:sz w:val="32"/>
          <w:szCs w:val="32"/>
        </w:rPr>
        <w:t>25</w:t>
      </w:r>
      <w:r w:rsidRPr="00426022">
        <w:rPr>
          <w:b/>
          <w:sz w:val="32"/>
          <w:szCs w:val="32"/>
        </w:rPr>
        <w:t>г.</w:t>
      </w:r>
    </w:p>
    <w:p w:rsidR="00A05C3F" w:rsidRPr="00426022" w:rsidRDefault="00A05C3F" w:rsidP="00A05C3F">
      <w:pPr>
        <w:spacing w:before="69"/>
        <w:ind w:left="2072" w:right="2078"/>
        <w:jc w:val="center"/>
        <w:rPr>
          <w:sz w:val="32"/>
          <w:szCs w:val="32"/>
        </w:rPr>
      </w:pPr>
    </w:p>
    <w:p w:rsidR="00A05C3F" w:rsidRPr="007D3AD9" w:rsidRDefault="00A05C3F" w:rsidP="00A05C3F">
      <w:pPr>
        <w:jc w:val="center"/>
        <w:rPr>
          <w:rFonts w:ascii="PT Astra Serif" w:hAnsi="PT Astra Serif"/>
        </w:rPr>
        <w:sectPr w:rsidR="00A05C3F" w:rsidRPr="007D3AD9" w:rsidSect="000A3D70">
          <w:headerReference w:type="default" r:id="rId9"/>
          <w:pgSz w:w="11900" w:h="16840"/>
          <w:pgMar w:top="1160" w:right="600" w:bottom="280" w:left="620" w:header="720" w:footer="720" w:gutter="0"/>
          <w:cols w:space="720"/>
        </w:sectPr>
      </w:pPr>
    </w:p>
    <w:p w:rsidR="00A05C3F" w:rsidRPr="00426022" w:rsidRDefault="00A05C3F" w:rsidP="00A05C3F">
      <w:pPr>
        <w:spacing w:before="40"/>
        <w:ind w:left="255" w:right="275"/>
        <w:jc w:val="center"/>
        <w:rPr>
          <w:spacing w:val="-2"/>
          <w:sz w:val="28"/>
          <w:szCs w:val="28"/>
        </w:rPr>
      </w:pPr>
      <w:r w:rsidRPr="00426022">
        <w:rPr>
          <w:spacing w:val="-2"/>
          <w:sz w:val="28"/>
          <w:szCs w:val="28"/>
        </w:rPr>
        <w:lastRenderedPageBreak/>
        <w:t>Схема</w:t>
      </w:r>
      <w:r w:rsidRPr="00426022">
        <w:rPr>
          <w:spacing w:val="-6"/>
          <w:sz w:val="28"/>
          <w:szCs w:val="28"/>
        </w:rPr>
        <w:t xml:space="preserve"> </w:t>
      </w:r>
      <w:r w:rsidRPr="00426022">
        <w:rPr>
          <w:spacing w:val="-1"/>
          <w:sz w:val="28"/>
          <w:szCs w:val="28"/>
        </w:rPr>
        <w:t>теплоснабжения</w:t>
      </w:r>
      <w:r w:rsidRPr="00426022">
        <w:rPr>
          <w:spacing w:val="-5"/>
          <w:sz w:val="28"/>
          <w:szCs w:val="28"/>
        </w:rPr>
        <w:t xml:space="preserve"> </w:t>
      </w:r>
      <w:r w:rsidRPr="00426022">
        <w:rPr>
          <w:spacing w:val="-1"/>
          <w:sz w:val="28"/>
          <w:szCs w:val="28"/>
        </w:rPr>
        <w:t>МО</w:t>
      </w:r>
      <w:r w:rsidRPr="00426022">
        <w:rPr>
          <w:spacing w:val="-7"/>
          <w:sz w:val="28"/>
          <w:szCs w:val="28"/>
        </w:rPr>
        <w:t xml:space="preserve"> </w:t>
      </w:r>
      <w:r w:rsidRPr="00426022">
        <w:rPr>
          <w:spacing w:val="-3"/>
          <w:sz w:val="28"/>
          <w:szCs w:val="28"/>
        </w:rPr>
        <w:t>Бахметьевское Богородицкого района</w:t>
      </w:r>
      <w:r w:rsidRPr="00426022">
        <w:rPr>
          <w:spacing w:val="-5"/>
          <w:sz w:val="28"/>
          <w:szCs w:val="28"/>
        </w:rPr>
        <w:t xml:space="preserve"> </w:t>
      </w:r>
      <w:r w:rsidRPr="00426022">
        <w:rPr>
          <w:spacing w:val="-4"/>
          <w:sz w:val="28"/>
          <w:szCs w:val="28"/>
        </w:rPr>
        <w:t>Т</w:t>
      </w:r>
      <w:r w:rsidRPr="00426022">
        <w:rPr>
          <w:spacing w:val="-5"/>
          <w:sz w:val="28"/>
          <w:szCs w:val="28"/>
        </w:rPr>
        <w:t>у</w:t>
      </w:r>
      <w:r w:rsidRPr="00426022">
        <w:rPr>
          <w:spacing w:val="-4"/>
          <w:sz w:val="28"/>
          <w:szCs w:val="28"/>
        </w:rPr>
        <w:t>ль</w:t>
      </w:r>
      <w:r w:rsidRPr="00426022">
        <w:rPr>
          <w:spacing w:val="-5"/>
          <w:sz w:val="28"/>
          <w:szCs w:val="28"/>
        </w:rPr>
        <w:t>ск</w:t>
      </w:r>
      <w:r w:rsidRPr="00426022">
        <w:rPr>
          <w:spacing w:val="-4"/>
          <w:sz w:val="28"/>
          <w:szCs w:val="28"/>
        </w:rPr>
        <w:t>ой</w:t>
      </w:r>
      <w:r w:rsidRPr="00426022">
        <w:rPr>
          <w:spacing w:val="-5"/>
          <w:sz w:val="28"/>
          <w:szCs w:val="28"/>
        </w:rPr>
        <w:t xml:space="preserve"> </w:t>
      </w:r>
      <w:r w:rsidRPr="00426022">
        <w:rPr>
          <w:spacing w:val="-2"/>
          <w:sz w:val="28"/>
          <w:szCs w:val="28"/>
        </w:rPr>
        <w:t>области</w:t>
      </w:r>
    </w:p>
    <w:p w:rsidR="00A05C3F" w:rsidRPr="00426022" w:rsidRDefault="00A05C3F" w:rsidP="00A05C3F">
      <w:pPr>
        <w:spacing w:before="40"/>
        <w:ind w:left="255" w:right="275"/>
        <w:jc w:val="center"/>
        <w:rPr>
          <w:spacing w:val="-2"/>
          <w:sz w:val="28"/>
          <w:szCs w:val="28"/>
        </w:rPr>
      </w:pPr>
      <w:r w:rsidRPr="00426022">
        <w:rPr>
          <w:spacing w:val="-3"/>
          <w:sz w:val="28"/>
          <w:szCs w:val="28"/>
        </w:rPr>
        <w:t>СОДЕРЖАНИЕ:</w:t>
      </w:r>
    </w:p>
    <w:tbl>
      <w:tblPr>
        <w:tblStyle w:val="afc"/>
        <w:tblW w:w="0" w:type="auto"/>
        <w:tblInd w:w="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9"/>
        <w:gridCol w:w="7155"/>
        <w:gridCol w:w="1054"/>
      </w:tblGrid>
      <w:tr w:rsidR="00A05C3F" w:rsidRPr="00426022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Введение.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</w:tcPr>
          <w:p w:rsidR="00A05C3F" w:rsidRPr="00426022" w:rsidRDefault="00A05C3F" w:rsidP="00930197">
            <w:pPr>
              <w:spacing w:before="40"/>
              <w:ind w:right="275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106C95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1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Показатели перспективного спроса на тепловую энергию (мощность) и теплоноситель в установленных границах территории поселения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106C95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2.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Перспективные балансы тепловой мощности источников тепловой энергии и тепловой нагрузки потребителей.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426022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3.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Перспективные балансы теплоносителя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426022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4.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5.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Предложения по строительству и реконструкции тепловых сетей.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426022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6.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Перспективные топливные балансы.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426022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7.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Инвестиции в строительство, реконструкцию и техническое перевооружении.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8.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Решение об определении единой теплоснабжающей организации (организаций)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9.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Решения о распределении тепловой нагрузки между источниками тепловой энергии.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10.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 Решения  по  бесхозяйным  тепловым сетям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E92CE9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05C3F" w:rsidRPr="00426022" w:rsidTr="00930197">
        <w:tc>
          <w:tcPr>
            <w:tcW w:w="1629" w:type="dxa"/>
          </w:tcPr>
          <w:p w:rsidR="00A05C3F" w:rsidRPr="00426022" w:rsidRDefault="00A05C3F" w:rsidP="00930197">
            <w:pPr>
              <w:spacing w:before="4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Раздел 11.</w:t>
            </w:r>
          </w:p>
        </w:tc>
        <w:tc>
          <w:tcPr>
            <w:tcW w:w="7155" w:type="dxa"/>
          </w:tcPr>
          <w:p w:rsidR="00A05C3F" w:rsidRPr="00426022" w:rsidRDefault="00A05C3F" w:rsidP="00930197">
            <w:pPr>
              <w:spacing w:before="40"/>
              <w:ind w:right="27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/>
                <w:spacing w:val="-2"/>
                <w:sz w:val="28"/>
                <w:szCs w:val="28"/>
              </w:rPr>
              <w:t>Заключение.</w:t>
            </w:r>
          </w:p>
        </w:tc>
        <w:tc>
          <w:tcPr>
            <w:tcW w:w="1054" w:type="dxa"/>
            <w:vAlign w:val="bottom"/>
          </w:tcPr>
          <w:p w:rsidR="00A05C3F" w:rsidRPr="00426022" w:rsidRDefault="00A05C3F" w:rsidP="00930197">
            <w:pPr>
              <w:spacing w:before="40"/>
              <w:ind w:right="275"/>
              <w:jc w:val="right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</w:tbl>
    <w:p w:rsidR="00A05C3F" w:rsidRPr="00426022" w:rsidRDefault="00A05C3F" w:rsidP="00A05C3F">
      <w:pPr>
        <w:rPr>
          <w:sz w:val="28"/>
          <w:szCs w:val="28"/>
        </w:rPr>
      </w:pPr>
    </w:p>
    <w:p w:rsidR="00A05C3F" w:rsidRPr="00426022" w:rsidRDefault="00A05C3F" w:rsidP="00A05C3F">
      <w:pPr>
        <w:spacing w:before="165"/>
        <w:ind w:left="4932" w:right="4928"/>
        <w:jc w:val="center"/>
        <w:rPr>
          <w:sz w:val="28"/>
          <w:szCs w:val="28"/>
        </w:rPr>
      </w:pPr>
    </w:p>
    <w:p w:rsidR="00A05C3F" w:rsidRPr="00426022" w:rsidRDefault="00A05C3F" w:rsidP="00A05C3F">
      <w:pPr>
        <w:jc w:val="center"/>
        <w:rPr>
          <w:sz w:val="28"/>
          <w:szCs w:val="28"/>
        </w:rPr>
        <w:sectPr w:rsidR="00A05C3F" w:rsidRPr="00426022" w:rsidSect="000A3D70">
          <w:pgSz w:w="11900" w:h="16840"/>
          <w:pgMar w:top="680" w:right="600" w:bottom="280" w:left="1160" w:header="720" w:footer="720" w:gutter="0"/>
          <w:cols w:space="720"/>
        </w:sectPr>
      </w:pPr>
    </w:p>
    <w:p w:rsidR="00A05C3F" w:rsidRPr="00426022" w:rsidRDefault="00A05C3F" w:rsidP="00A05C3F">
      <w:pPr>
        <w:pStyle w:val="1"/>
        <w:ind w:left="35" w:right="295"/>
        <w:rPr>
          <w:b/>
          <w:bCs/>
        </w:rPr>
      </w:pPr>
      <w:bookmarkStart w:id="1" w:name="_TOC_250006"/>
      <w:r w:rsidRPr="00426022">
        <w:rPr>
          <w:spacing w:val="-2"/>
        </w:rPr>
        <w:lastRenderedPageBreak/>
        <w:t>Введение</w:t>
      </w:r>
      <w:bookmarkEnd w:id="1"/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2"/>
        </w:rPr>
        <w:t>Проектирование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14"/>
        </w:rPr>
        <w:t xml:space="preserve"> </w:t>
      </w:r>
      <w:r w:rsidRPr="00426022">
        <w:rPr>
          <w:spacing w:val="-3"/>
        </w:rPr>
        <w:t>сельского поселения</w:t>
      </w:r>
      <w:r w:rsidRPr="00426022">
        <w:rPr>
          <w:spacing w:val="31"/>
        </w:rPr>
        <w:t xml:space="preserve"> </w:t>
      </w:r>
      <w:r w:rsidRPr="00426022">
        <w:rPr>
          <w:spacing w:val="-2"/>
        </w:rPr>
        <w:t>представляет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собой</w:t>
      </w:r>
      <w:r w:rsidRPr="00426022">
        <w:rPr>
          <w:spacing w:val="61"/>
        </w:rPr>
        <w:t xml:space="preserve"> </w:t>
      </w:r>
      <w:r w:rsidRPr="00426022">
        <w:rPr>
          <w:spacing w:val="-15"/>
        </w:rPr>
        <w:t>к</w:t>
      </w:r>
      <w:r w:rsidRPr="00426022">
        <w:rPr>
          <w:spacing w:val="-6"/>
        </w:rPr>
        <w:t>о</w:t>
      </w:r>
      <w:r w:rsidRPr="00426022">
        <w:t>м</w:t>
      </w:r>
      <w:r w:rsidRPr="00426022">
        <w:rPr>
          <w:spacing w:val="-1"/>
        </w:rPr>
        <w:t>пле</w:t>
      </w:r>
      <w:r w:rsidRPr="00426022">
        <w:rPr>
          <w:spacing w:val="-8"/>
        </w:rPr>
        <w:t>к</w:t>
      </w:r>
      <w:r w:rsidRPr="00426022">
        <w:rPr>
          <w:spacing w:val="-1"/>
        </w:rPr>
        <w:t>с</w:t>
      </w:r>
      <w:r w:rsidRPr="00426022">
        <w:rPr>
          <w:spacing w:val="-2"/>
        </w:rPr>
        <w:t>н</w:t>
      </w:r>
      <w:r w:rsidRPr="00426022">
        <w:rPr>
          <w:spacing w:val="1"/>
        </w:rPr>
        <w:t>у</w:t>
      </w:r>
      <w:r w:rsidRPr="00426022">
        <w:t>ю</w:t>
      </w:r>
      <w:r w:rsidRPr="00426022">
        <w:rPr>
          <w:spacing w:val="66"/>
        </w:rPr>
        <w:t xml:space="preserve"> </w:t>
      </w:r>
      <w:r w:rsidRPr="00426022">
        <w:t>ра</w:t>
      </w:r>
      <w:r w:rsidRPr="00426022">
        <w:rPr>
          <w:spacing w:val="-1"/>
        </w:rPr>
        <w:t>б</w:t>
      </w:r>
      <w:r w:rsidRPr="00426022">
        <w:rPr>
          <w:spacing w:val="-2"/>
        </w:rPr>
        <w:t>о</w:t>
      </w:r>
      <w:r w:rsidRPr="00426022">
        <w:rPr>
          <w:spacing w:val="-7"/>
        </w:rPr>
        <w:t>т</w:t>
      </w:r>
      <w:r w:rsidRPr="00426022">
        <w:rPr>
          <w:spacing w:val="-27"/>
        </w:rPr>
        <w:t>у</w:t>
      </w:r>
      <w:r w:rsidRPr="00426022">
        <w:t>,</w:t>
      </w:r>
      <w:r w:rsidRPr="00426022">
        <w:rPr>
          <w:spacing w:val="68"/>
        </w:rPr>
        <w:t xml:space="preserve"> </w:t>
      </w:r>
      <w:r w:rsidRPr="00426022">
        <w:rPr>
          <w:spacing w:val="-4"/>
        </w:rPr>
        <w:t>о</w:t>
      </w:r>
      <w:r w:rsidRPr="00426022">
        <w:t>т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прави</w:t>
      </w:r>
      <w:r w:rsidRPr="00426022">
        <w:rPr>
          <w:spacing w:val="-2"/>
        </w:rPr>
        <w:t>л</w:t>
      </w:r>
      <w:r w:rsidRPr="00426022">
        <w:t>ьно</w:t>
      </w:r>
      <w:r w:rsidRPr="00426022">
        <w:rPr>
          <w:spacing w:val="-7"/>
        </w:rPr>
        <w:t>г</w:t>
      </w:r>
      <w:r w:rsidRPr="00426022">
        <w:t>о</w:t>
      </w:r>
      <w:r w:rsidRPr="00426022">
        <w:rPr>
          <w:spacing w:val="68"/>
        </w:rPr>
        <w:t xml:space="preserve"> </w:t>
      </w:r>
      <w:r w:rsidRPr="00426022">
        <w:t>решения</w:t>
      </w:r>
      <w:r w:rsidRPr="00426022">
        <w:rPr>
          <w:spacing w:val="70"/>
        </w:rPr>
        <w:t xml:space="preserve"> </w:t>
      </w:r>
      <w:r w:rsidRPr="00426022">
        <w:rPr>
          <w:spacing w:val="-15"/>
        </w:rPr>
        <w:t>к</w:t>
      </w:r>
      <w:r w:rsidRPr="00426022">
        <w:rPr>
          <w:spacing w:val="-4"/>
        </w:rPr>
        <w:t>о</w:t>
      </w:r>
      <w:r w:rsidRPr="00426022">
        <w:rPr>
          <w:spacing w:val="-5"/>
        </w:rPr>
        <w:t>т</w:t>
      </w:r>
      <w:r w:rsidRPr="00426022">
        <w:t>орой</w:t>
      </w:r>
      <w:r w:rsidRPr="00426022">
        <w:rPr>
          <w:spacing w:val="68"/>
        </w:rPr>
        <w:t xml:space="preserve"> </w:t>
      </w:r>
      <w:r w:rsidRPr="00426022">
        <w:rPr>
          <w:spacing w:val="-3"/>
        </w:rPr>
        <w:t>в</w:t>
      </w:r>
      <w:r w:rsidRPr="00426022">
        <w:t>о</w:t>
      </w:r>
      <w:r w:rsidRPr="00426022">
        <w:rPr>
          <w:spacing w:val="68"/>
        </w:rPr>
        <w:t xml:space="preserve"> </w:t>
      </w:r>
      <w:r w:rsidRPr="00426022">
        <w:t>м</w:t>
      </w:r>
      <w:r w:rsidRPr="00426022">
        <w:rPr>
          <w:spacing w:val="-1"/>
        </w:rPr>
        <w:t>но</w:t>
      </w:r>
      <w:r w:rsidRPr="00426022">
        <w:rPr>
          <w:spacing w:val="-7"/>
        </w:rPr>
        <w:t>г</w:t>
      </w:r>
      <w:r w:rsidRPr="00426022">
        <w:rPr>
          <w:spacing w:val="-9"/>
        </w:rPr>
        <w:t>о</w:t>
      </w:r>
      <w:r w:rsidRPr="00426022">
        <w:t>м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з</w:t>
      </w:r>
      <w:r w:rsidRPr="00426022">
        <w:rPr>
          <w:spacing w:val="1"/>
        </w:rPr>
        <w:t>а</w:t>
      </w:r>
      <w:r w:rsidRPr="00426022">
        <w:rPr>
          <w:spacing w:val="-1"/>
        </w:rPr>
        <w:t>вис</w:t>
      </w:r>
      <w:r w:rsidRPr="00426022">
        <w:rPr>
          <w:spacing w:val="-2"/>
        </w:rPr>
        <w:t>я</w:t>
      </w:r>
      <w:r w:rsidRPr="00426022">
        <w:t xml:space="preserve">т </w:t>
      </w:r>
      <w:r w:rsidRPr="00426022">
        <w:rPr>
          <w:spacing w:val="-1"/>
        </w:rPr>
        <w:t>масштабы</w:t>
      </w:r>
      <w:r w:rsidRPr="00426022">
        <w:rPr>
          <w:spacing w:val="-3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димых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капитальных</w:t>
      </w:r>
      <w:r w:rsidRPr="00426022">
        <w:rPr>
          <w:spacing w:val="63"/>
        </w:rPr>
        <w:t xml:space="preserve"> </w:t>
      </w:r>
      <w:r w:rsidRPr="00426022">
        <w:rPr>
          <w:spacing w:val="-3"/>
        </w:rPr>
        <w:t>вложений</w:t>
      </w:r>
      <w:r w:rsidRPr="00426022">
        <w:rPr>
          <w:spacing w:val="64"/>
        </w:rPr>
        <w:t xml:space="preserve"> </w:t>
      </w:r>
      <w:r w:rsidRPr="00426022">
        <w:t>в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эти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системы.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1"/>
        </w:rPr>
        <w:t>Рассмотрение</w:t>
      </w:r>
      <w:r w:rsidRPr="00426022">
        <w:rPr>
          <w:spacing w:val="35"/>
        </w:rPr>
        <w:t xml:space="preserve"> </w:t>
      </w:r>
      <w:r w:rsidRPr="00426022">
        <w:rPr>
          <w:spacing w:val="-2"/>
        </w:rPr>
        <w:t>проблемы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начинается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стадии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разработки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генеральных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планов</w:t>
      </w:r>
      <w:r w:rsidRPr="00426022">
        <w:rPr>
          <w:spacing w:val="16"/>
        </w:rPr>
        <w:t xml:space="preserve"> </w:t>
      </w:r>
      <w:r w:rsidRPr="00426022">
        <w:t>в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самом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общем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виде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совместно</w:t>
      </w:r>
      <w:r w:rsidRPr="00426022">
        <w:rPr>
          <w:spacing w:val="58"/>
        </w:rPr>
        <w:t xml:space="preserve"> </w:t>
      </w:r>
      <w:r w:rsidRPr="00426022">
        <w:t>с</w:t>
      </w:r>
      <w:r w:rsidRPr="00426022">
        <w:rPr>
          <w:spacing w:val="56"/>
        </w:rPr>
        <w:t xml:space="preserve"> </w:t>
      </w:r>
      <w:r w:rsidRPr="00426022">
        <w:rPr>
          <w:spacing w:val="-2"/>
        </w:rPr>
        <w:t>другими</w:t>
      </w:r>
      <w:r w:rsidRPr="00426022">
        <w:rPr>
          <w:spacing w:val="30"/>
        </w:rPr>
        <w:t xml:space="preserve"> </w:t>
      </w:r>
      <w:r w:rsidRPr="00426022">
        <w:t>вопросами</w:t>
      </w:r>
      <w:r w:rsidRPr="00426022">
        <w:rPr>
          <w:spacing w:val="57"/>
        </w:rPr>
        <w:t xml:space="preserve"> </w:t>
      </w:r>
      <w:r w:rsidRPr="00426022">
        <w:rPr>
          <w:spacing w:val="-4"/>
        </w:rPr>
        <w:t>сельской и</w:t>
      </w:r>
      <w:r w:rsidRPr="00426022">
        <w:rPr>
          <w:spacing w:val="-1"/>
        </w:rPr>
        <w:t>нфраструктуры,</w:t>
      </w:r>
      <w:r w:rsidRPr="00426022">
        <w:rPr>
          <w:spacing w:val="29"/>
        </w:rPr>
        <w:t xml:space="preserve"> </w:t>
      </w:r>
      <w:r w:rsidRPr="00426022">
        <w:t>и</w:t>
      </w:r>
      <w:r w:rsidRPr="00426022">
        <w:rPr>
          <w:spacing w:val="30"/>
        </w:rPr>
        <w:t xml:space="preserve"> </w:t>
      </w:r>
      <w:r w:rsidRPr="00426022">
        <w:t>такие</w:t>
      </w:r>
      <w:r w:rsidRPr="00426022">
        <w:rPr>
          <w:spacing w:val="29"/>
        </w:rPr>
        <w:t xml:space="preserve"> </w:t>
      </w:r>
      <w:r w:rsidRPr="00426022">
        <w:t>решения</w:t>
      </w:r>
      <w:r w:rsidRPr="00426022">
        <w:rPr>
          <w:spacing w:val="30"/>
        </w:rPr>
        <w:t xml:space="preserve"> </w:t>
      </w:r>
      <w:r w:rsidRPr="00426022">
        <w:t>носят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предварительный</w:t>
      </w:r>
      <w:r w:rsidRPr="00426022">
        <w:rPr>
          <w:spacing w:val="30"/>
        </w:rPr>
        <w:t xml:space="preserve"> </w:t>
      </w:r>
      <w:r w:rsidRPr="00426022">
        <w:rPr>
          <w:spacing w:val="-2"/>
        </w:rPr>
        <w:t>характер.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Даётся</w:t>
      </w:r>
      <w:r w:rsidRPr="00426022">
        <w:rPr>
          <w:spacing w:val="44"/>
          <w:w w:val="99"/>
        </w:rPr>
        <w:t xml:space="preserve"> </w:t>
      </w:r>
      <w:r w:rsidRPr="00426022">
        <w:rPr>
          <w:spacing w:val="-1"/>
        </w:rPr>
        <w:t>обоснование</w:t>
      </w:r>
      <w:r w:rsidRPr="00426022">
        <w:rPr>
          <w:spacing w:val="68"/>
        </w:rPr>
        <w:t xml:space="preserve"> </w:t>
      </w:r>
      <w:r w:rsidRPr="00426022">
        <w:rPr>
          <w:spacing w:val="-3"/>
        </w:rPr>
        <w:t>необходимости</w:t>
      </w:r>
      <w:r w:rsidRPr="00426022">
        <w:rPr>
          <w:spacing w:val="68"/>
        </w:rPr>
        <w:t xml:space="preserve"> </w:t>
      </w:r>
      <w:r w:rsidRPr="00426022">
        <w:rPr>
          <w:spacing w:val="-2"/>
        </w:rPr>
        <w:t>сооружения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новых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или</w:t>
      </w:r>
      <w:r w:rsidRPr="00426022">
        <w:t xml:space="preserve"> расширение</w:t>
      </w:r>
      <w:r w:rsidRPr="00426022">
        <w:rPr>
          <w:spacing w:val="35"/>
          <w:w w:val="99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22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для</w:t>
      </w:r>
      <w:r w:rsidRPr="00426022">
        <w:t xml:space="preserve"> </w:t>
      </w:r>
      <w:r w:rsidRPr="00426022">
        <w:rPr>
          <w:spacing w:val="-1"/>
        </w:rPr>
        <w:t>покрытия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имеющегося</w:t>
      </w:r>
      <w:r w:rsidRPr="00426022">
        <w:t xml:space="preserve"> дефицита</w:t>
      </w:r>
      <w:r w:rsidRPr="00426022">
        <w:rPr>
          <w:spacing w:val="59"/>
          <w:w w:val="99"/>
        </w:rPr>
        <w:t xml:space="preserve"> </w:t>
      </w:r>
      <w:r w:rsidRPr="00426022">
        <w:t>мощности</w:t>
      </w:r>
      <w:r w:rsidRPr="00426022">
        <w:rPr>
          <w:spacing w:val="64"/>
        </w:rPr>
        <w:t xml:space="preserve"> </w:t>
      </w:r>
      <w:r w:rsidRPr="00426022">
        <w:t>и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возрастающих</w:t>
      </w:r>
      <w:r w:rsidRPr="00426022"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65"/>
        </w:rPr>
        <w:t xml:space="preserve"> </w:t>
      </w:r>
      <w:r w:rsidRPr="00426022">
        <w:rPr>
          <w:spacing w:val="-2"/>
        </w:rPr>
        <w:t>нагрузок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5"/>
        </w:rPr>
        <w:t xml:space="preserve"> </w:t>
      </w:r>
      <w:r w:rsidRPr="00426022">
        <w:rPr>
          <w:spacing w:val="-2"/>
        </w:rPr>
        <w:t>расчётный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срок.</w:t>
      </w:r>
    </w:p>
    <w:p w:rsidR="00A05C3F" w:rsidRPr="00426022" w:rsidRDefault="00A05C3F" w:rsidP="00A05C3F">
      <w:pPr>
        <w:pStyle w:val="aa"/>
        <w:ind w:right="17" w:firstLine="709"/>
      </w:pPr>
      <w:r w:rsidRPr="00426022">
        <w:t xml:space="preserve">В </w:t>
      </w:r>
      <w:r w:rsidRPr="00426022">
        <w:rPr>
          <w:spacing w:val="-2"/>
        </w:rPr>
        <w:t>качестве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основного</w:t>
      </w:r>
      <w:r w:rsidRPr="00426022">
        <w:rPr>
          <w:spacing w:val="1"/>
        </w:rPr>
        <w:t xml:space="preserve"> </w:t>
      </w:r>
      <w:r w:rsidRPr="00426022">
        <w:rPr>
          <w:spacing w:val="-2"/>
        </w:rPr>
        <w:t>предпроектного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документа</w:t>
      </w:r>
      <w:r w:rsidRPr="00426022">
        <w:t xml:space="preserve"> </w:t>
      </w:r>
      <w:r w:rsidRPr="00426022">
        <w:rPr>
          <w:spacing w:val="-1"/>
        </w:rPr>
        <w:t>по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развитию</w:t>
      </w:r>
      <w:r w:rsidRPr="00426022">
        <w:t xml:space="preserve"> </w:t>
      </w:r>
      <w:r w:rsidRPr="00426022">
        <w:rPr>
          <w:spacing w:val="-2"/>
        </w:rPr>
        <w:t>теплового</w:t>
      </w:r>
      <w:r w:rsidRPr="00426022">
        <w:rPr>
          <w:spacing w:val="35"/>
        </w:rPr>
        <w:t xml:space="preserve"> </w:t>
      </w:r>
      <w:r w:rsidRPr="00426022">
        <w:rPr>
          <w:spacing w:val="-3"/>
        </w:rPr>
        <w:t>хозяйства</w:t>
      </w:r>
      <w:r w:rsidRPr="00426022">
        <w:rPr>
          <w:spacing w:val="47"/>
        </w:rPr>
        <w:t xml:space="preserve"> </w:t>
      </w:r>
      <w:r w:rsidRPr="00426022">
        <w:rPr>
          <w:spacing w:val="-3"/>
        </w:rPr>
        <w:t>города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принята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практика</w:t>
      </w:r>
      <w:r w:rsidRPr="00426022">
        <w:rPr>
          <w:spacing w:val="47"/>
        </w:rPr>
        <w:t xml:space="preserve"> </w:t>
      </w:r>
      <w:r w:rsidRPr="00426022">
        <w:t>составления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перспективных</w:t>
      </w:r>
      <w:r w:rsidRPr="00426022">
        <w:rPr>
          <w:spacing w:val="25"/>
        </w:rPr>
        <w:t xml:space="preserve"> </w:t>
      </w:r>
      <w:r w:rsidRPr="00426022">
        <w:rPr>
          <w:spacing w:val="-5"/>
        </w:rPr>
        <w:t>с</w:t>
      </w:r>
      <w:r w:rsidRPr="00426022">
        <w:rPr>
          <w:spacing w:val="-4"/>
        </w:rPr>
        <w:t>х</w:t>
      </w:r>
      <w:r w:rsidRPr="00426022">
        <w:rPr>
          <w:spacing w:val="-5"/>
        </w:rPr>
        <w:t>ем</w:t>
      </w:r>
      <w:r w:rsidRPr="00426022">
        <w:rPr>
          <w:spacing w:val="58"/>
          <w:w w:val="9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63"/>
        </w:rPr>
        <w:t xml:space="preserve"> </w:t>
      </w:r>
      <w:r w:rsidRPr="00426022">
        <w:rPr>
          <w:spacing w:val="-3"/>
        </w:rPr>
        <w:t>городов</w:t>
      </w:r>
      <w:r w:rsidRPr="00426022">
        <w:t>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2"/>
        </w:rPr>
        <w:t>Схемы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разрабатываются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42"/>
        </w:rPr>
        <w:t xml:space="preserve"> </w:t>
      </w:r>
      <w:r w:rsidRPr="00426022">
        <w:t>основе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анализа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фактических</w:t>
      </w:r>
      <w:r w:rsidRPr="00426022"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52"/>
          <w:w w:val="99"/>
        </w:rPr>
        <w:t xml:space="preserve"> </w:t>
      </w:r>
      <w:r w:rsidRPr="00426022">
        <w:rPr>
          <w:spacing w:val="-2"/>
        </w:rPr>
        <w:t>нагрузок</w:t>
      </w:r>
      <w:r w:rsidRPr="00426022">
        <w:t xml:space="preserve"> </w:t>
      </w:r>
      <w:r w:rsidRPr="00426022">
        <w:rPr>
          <w:spacing w:val="-1"/>
        </w:rPr>
        <w:t>потребителей</w:t>
      </w:r>
      <w:r w:rsidRPr="00426022">
        <w:t xml:space="preserve"> с </w:t>
      </w:r>
      <w:r w:rsidRPr="00426022">
        <w:rPr>
          <w:spacing w:val="-2"/>
        </w:rPr>
        <w:t>учётом</w:t>
      </w:r>
      <w:r w:rsidRPr="00426022">
        <w:t xml:space="preserve"> </w:t>
      </w:r>
      <w:r w:rsidRPr="00426022">
        <w:rPr>
          <w:spacing w:val="-2"/>
        </w:rPr>
        <w:t>перспективного</w:t>
      </w:r>
      <w:r w:rsidRPr="00426022">
        <w:t xml:space="preserve"> </w:t>
      </w:r>
      <w:r w:rsidRPr="00426022">
        <w:rPr>
          <w:spacing w:val="-1"/>
        </w:rPr>
        <w:t>развития</w:t>
      </w:r>
      <w:r w:rsidRPr="00426022">
        <w:t xml:space="preserve"> </w:t>
      </w:r>
      <w:r w:rsidRPr="00426022">
        <w:rPr>
          <w:spacing w:val="-1"/>
        </w:rPr>
        <w:t>на</w:t>
      </w:r>
      <w:r w:rsidRPr="00426022">
        <w:t xml:space="preserve"> 15 </w:t>
      </w:r>
      <w:r w:rsidRPr="00426022">
        <w:rPr>
          <w:spacing w:val="-7"/>
        </w:rPr>
        <w:t>ле</w:t>
      </w:r>
      <w:r w:rsidRPr="00426022">
        <w:rPr>
          <w:spacing w:val="-6"/>
        </w:rPr>
        <w:t>т,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структуры</w:t>
      </w:r>
      <w:r w:rsidRPr="00426022">
        <w:rPr>
          <w:spacing w:val="67"/>
        </w:rPr>
        <w:t xml:space="preserve"> </w:t>
      </w:r>
      <w:r w:rsidRPr="00426022">
        <w:rPr>
          <w:spacing w:val="-2"/>
        </w:rPr>
        <w:t>топливного</w:t>
      </w:r>
      <w:r w:rsidRPr="00426022">
        <w:rPr>
          <w:spacing w:val="67"/>
        </w:rPr>
        <w:t xml:space="preserve"> </w:t>
      </w:r>
      <w:r w:rsidRPr="00426022">
        <w:t>баланса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региона,</w:t>
      </w:r>
      <w:r w:rsidRPr="00426022">
        <w:rPr>
          <w:spacing w:val="66"/>
        </w:rPr>
        <w:t xml:space="preserve"> </w:t>
      </w:r>
      <w:r w:rsidRPr="00426022">
        <w:t>оценки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состояния</w:t>
      </w:r>
      <w:r w:rsidRPr="00426022">
        <w:rPr>
          <w:spacing w:val="33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59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21"/>
        </w:rPr>
        <w:t xml:space="preserve"> </w:t>
      </w:r>
      <w:r w:rsidRPr="00426022">
        <w:t>и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19"/>
        </w:rPr>
        <w:t xml:space="preserve"> </w:t>
      </w:r>
      <w:r w:rsidRPr="00426022">
        <w:t>сетей</w:t>
      </w:r>
      <w:r w:rsidRPr="00426022">
        <w:rPr>
          <w:spacing w:val="29"/>
        </w:rPr>
        <w:t xml:space="preserve"> </w:t>
      </w:r>
      <w:r w:rsidRPr="00426022">
        <w:t>и</w:t>
      </w:r>
      <w:r w:rsidRPr="00426022">
        <w:rPr>
          <w:spacing w:val="8"/>
        </w:rPr>
        <w:t xml:space="preserve"> </w:t>
      </w:r>
      <w:r w:rsidRPr="00426022">
        <w:rPr>
          <w:spacing w:val="-2"/>
        </w:rPr>
        <w:t>возможности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их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дальнейшего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использования,</w:t>
      </w:r>
      <w:r w:rsidRPr="00426022">
        <w:rPr>
          <w:spacing w:val="65"/>
        </w:rPr>
        <w:t xml:space="preserve"> </w:t>
      </w:r>
      <w:r w:rsidRPr="00426022">
        <w:rPr>
          <w:spacing w:val="-1"/>
        </w:rPr>
        <w:t>рассмотрения</w:t>
      </w:r>
      <w:r w:rsidRPr="00426022">
        <w:rPr>
          <w:spacing w:val="65"/>
        </w:rPr>
        <w:t xml:space="preserve"> </w:t>
      </w:r>
      <w:r w:rsidRPr="00426022">
        <w:t xml:space="preserve">вопросов </w:t>
      </w:r>
      <w:r w:rsidRPr="00426022">
        <w:rPr>
          <w:spacing w:val="-1"/>
        </w:rPr>
        <w:t>надёжности,</w:t>
      </w:r>
      <w:r w:rsidRPr="00426022">
        <w:rPr>
          <w:spacing w:val="67"/>
        </w:rPr>
        <w:t xml:space="preserve"> </w:t>
      </w:r>
      <w:r w:rsidRPr="00426022">
        <w:rPr>
          <w:spacing w:val="-2"/>
        </w:rPr>
        <w:t>экономичности.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2"/>
        </w:rPr>
        <w:t>Схема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41"/>
        </w:rPr>
        <w:t xml:space="preserve"> </w:t>
      </w:r>
      <w:hyperlink r:id="rId10">
        <w:r w:rsidRPr="00426022">
          <w:t>поселения</w:t>
        </w:r>
      </w:hyperlink>
      <w:r w:rsidRPr="00426022">
        <w:rPr>
          <w:spacing w:val="-3"/>
        </w:rPr>
        <w:t xml:space="preserve"> </w:t>
      </w:r>
      <w:r w:rsidRPr="00426022">
        <w:t>—</w:t>
      </w:r>
      <w:r w:rsidRPr="00426022">
        <w:rPr>
          <w:spacing w:val="40"/>
        </w:rPr>
        <w:t xml:space="preserve"> </w:t>
      </w:r>
      <w:r w:rsidRPr="00426022">
        <w:rPr>
          <w:spacing w:val="-5"/>
        </w:rPr>
        <w:t>док</w:t>
      </w:r>
      <w:r w:rsidRPr="00426022">
        <w:rPr>
          <w:spacing w:val="-4"/>
        </w:rPr>
        <w:t>у</w:t>
      </w:r>
      <w:r w:rsidRPr="00426022">
        <w:rPr>
          <w:spacing w:val="-5"/>
        </w:rPr>
        <w:t>м</w:t>
      </w:r>
      <w:r w:rsidRPr="00426022">
        <w:rPr>
          <w:spacing w:val="-4"/>
        </w:rPr>
        <w:t>ент,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содержащий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материалы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обоснованию</w:t>
      </w:r>
      <w:r w:rsidRPr="00426022">
        <w:rPr>
          <w:spacing w:val="63"/>
        </w:rPr>
        <w:t xml:space="preserve"> </w:t>
      </w:r>
      <w:r w:rsidRPr="00426022">
        <w:rPr>
          <w:spacing w:val="-2"/>
        </w:rPr>
        <w:t>эффективного</w:t>
      </w:r>
      <w:r w:rsidRPr="00426022">
        <w:rPr>
          <w:spacing w:val="63"/>
        </w:rPr>
        <w:t xml:space="preserve"> </w:t>
      </w:r>
      <w:r w:rsidRPr="00426022">
        <w:t>и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безопасного</w:t>
      </w:r>
      <w:r w:rsidRPr="00426022">
        <w:rPr>
          <w:spacing w:val="63"/>
        </w:rPr>
        <w:t xml:space="preserve"> </w:t>
      </w:r>
      <w:r w:rsidRPr="00426022">
        <w:rPr>
          <w:spacing w:val="-2"/>
        </w:rPr>
        <w:t>функционирования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системы</w:t>
      </w:r>
      <w:r w:rsidRPr="00426022">
        <w:rPr>
          <w:spacing w:val="53"/>
          <w:w w:val="99"/>
        </w:rPr>
        <w:t xml:space="preserve"> </w:t>
      </w:r>
      <w:hyperlink r:id="rId11">
        <w:r w:rsidRPr="00426022">
          <w:rPr>
            <w:spacing w:val="-1"/>
          </w:rPr>
          <w:t>теплоснабжения</w:t>
        </w:r>
      </w:hyperlink>
      <w:r w:rsidRPr="00426022">
        <w:rPr>
          <w:spacing w:val="-1"/>
        </w:rPr>
        <w:t>,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ее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развития</w:t>
      </w:r>
      <w:r w:rsidRPr="00426022">
        <w:rPr>
          <w:spacing w:val="57"/>
        </w:rPr>
        <w:t xml:space="preserve"> </w:t>
      </w:r>
      <w:r w:rsidRPr="00426022">
        <w:t>с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правового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регулирования</w:t>
      </w:r>
      <w:r w:rsidRPr="00426022">
        <w:rPr>
          <w:spacing w:val="58"/>
        </w:rPr>
        <w:t xml:space="preserve"> </w:t>
      </w:r>
      <w:r w:rsidRPr="00426022">
        <w:t>в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области</w:t>
      </w:r>
      <w:r w:rsidRPr="00426022">
        <w:rPr>
          <w:spacing w:val="37"/>
        </w:rPr>
        <w:t xml:space="preserve"> </w:t>
      </w:r>
      <w:hyperlink r:id="rId12">
        <w:r w:rsidRPr="00426022">
          <w:rPr>
            <w:spacing w:val="-1"/>
          </w:rPr>
          <w:t>энергосбережения</w:t>
        </w:r>
        <w:r w:rsidRPr="00426022">
          <w:rPr>
            <w:spacing w:val="-5"/>
          </w:rPr>
          <w:t xml:space="preserve"> </w:t>
        </w:r>
        <w:r w:rsidRPr="00426022">
          <w:t>и</w:t>
        </w:r>
        <w:r w:rsidRPr="00426022">
          <w:rPr>
            <w:spacing w:val="-7"/>
          </w:rPr>
          <w:t xml:space="preserve"> </w:t>
        </w:r>
        <w:r w:rsidRPr="00426022">
          <w:rPr>
            <w:spacing w:val="-1"/>
          </w:rPr>
          <w:t>повышения</w:t>
        </w:r>
        <w:r w:rsidRPr="00426022">
          <w:rPr>
            <w:spacing w:val="-7"/>
          </w:rPr>
          <w:t xml:space="preserve"> </w:t>
        </w:r>
        <w:r w:rsidRPr="00426022">
          <w:rPr>
            <w:spacing w:val="-2"/>
          </w:rPr>
          <w:t>энергетической</w:t>
        </w:r>
        <w:r w:rsidRPr="00426022">
          <w:rPr>
            <w:spacing w:val="-7"/>
          </w:rPr>
          <w:t xml:space="preserve"> </w:t>
        </w:r>
        <w:r w:rsidRPr="00426022">
          <w:rPr>
            <w:spacing w:val="-1"/>
          </w:rPr>
          <w:t>эффективности</w:t>
        </w:r>
      </w:hyperlink>
      <w:r w:rsidRPr="00426022">
        <w:rPr>
          <w:spacing w:val="-1"/>
        </w:rPr>
        <w:t>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2"/>
        </w:rPr>
        <w:t>Теплоснабжающая</w:t>
      </w:r>
      <w:r w:rsidRPr="00426022">
        <w:rPr>
          <w:spacing w:val="-10"/>
        </w:rPr>
        <w:t xml:space="preserve"> </w:t>
      </w:r>
      <w:r w:rsidRPr="00426022">
        <w:rPr>
          <w:spacing w:val="-1"/>
        </w:rPr>
        <w:t>организация</w:t>
      </w:r>
      <w:r w:rsidRPr="00426022">
        <w:rPr>
          <w:spacing w:val="-10"/>
        </w:rPr>
        <w:t xml:space="preserve"> </w:t>
      </w:r>
      <w:r w:rsidRPr="00426022">
        <w:rPr>
          <w:spacing w:val="-1"/>
        </w:rPr>
        <w:t>определяется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схемой</w:t>
      </w:r>
      <w:r w:rsidRPr="00426022">
        <w:rPr>
          <w:spacing w:val="-11"/>
        </w:rPr>
        <w:t xml:space="preserve">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1AA1F51" wp14:editId="26804E94">
                <wp:simplePos x="0" y="0"/>
                <wp:positionH relativeFrom="page">
                  <wp:posOffset>3788410</wp:posOffset>
                </wp:positionH>
                <wp:positionV relativeFrom="paragraph">
                  <wp:posOffset>1203325</wp:posOffset>
                </wp:positionV>
                <wp:extent cx="44450" cy="1270"/>
                <wp:effectExtent l="6985" t="9525" r="5715" b="8255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270"/>
                          <a:chOff x="5966" y="1895"/>
                          <a:chExt cx="70" cy="2"/>
                        </a:xfrm>
                      </wpg:grpSpPr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5966" y="1895"/>
                            <a:ext cx="70" cy="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70"/>
                              <a:gd name="T2" fmla="+- 0 6036 5966"/>
                              <a:gd name="T3" fmla="*/ T2 w 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C09CD" id="Group 33" o:spid="_x0000_s1026" style="position:absolute;margin-left:298.3pt;margin-top:94.75pt;width:3.5pt;height:.1pt;z-index:-251657216;mso-position-horizontal-relative:page" coordorigin="5966,1895" coordsize="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">
                <v:shape id="Freeform 34" o:spid="_x0000_s1027" style="position:absolute;left:5966;top:1895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" path="m,l70,e" filled="f" strokecolor="blue" strokeweight=".8pt">
                  <v:path arrowok="t" o:connecttype="custom" o:connectlocs="0,0;70,0" o:connectangles="0,0"/>
                </v:shape>
                <w10:wrap anchorx="page"/>
              </v:group>
            </w:pict>
          </mc:Fallback>
        </mc:AlternateContent>
      </w:r>
      <w:r w:rsidRPr="00426022">
        <w:rPr>
          <w:spacing w:val="-1"/>
        </w:rPr>
        <w:t>Мероприятия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развитию системы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теплоснабжения,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предусмотренные</w:t>
      </w:r>
      <w:r w:rsidRPr="00426022">
        <w:rPr>
          <w:spacing w:val="-2"/>
        </w:rPr>
        <w:t xml:space="preserve"> настоящей</w:t>
      </w:r>
      <w:r w:rsidRPr="00426022">
        <w:rPr>
          <w:spacing w:val="33"/>
        </w:rPr>
        <w:t xml:space="preserve"> </w:t>
      </w:r>
      <w:r w:rsidRPr="00426022">
        <w:rPr>
          <w:spacing w:val="-2"/>
        </w:rPr>
        <w:t>схемой,</w:t>
      </w:r>
      <w:r w:rsidRPr="00426022">
        <w:rPr>
          <w:spacing w:val="12"/>
        </w:rPr>
        <w:t xml:space="preserve"> </w:t>
      </w:r>
      <w:r w:rsidRPr="00426022">
        <w:rPr>
          <w:spacing w:val="-2"/>
        </w:rPr>
        <w:t>включаются</w:t>
      </w:r>
      <w:r w:rsidRPr="00426022">
        <w:rPr>
          <w:spacing w:val="14"/>
        </w:rPr>
        <w:t xml:space="preserve"> </w:t>
      </w:r>
      <w:r w:rsidRPr="00426022">
        <w:t>в</w:t>
      </w:r>
      <w:r w:rsidRPr="00426022">
        <w:rPr>
          <w:spacing w:val="15"/>
        </w:rPr>
        <w:t xml:space="preserve"> </w:t>
      </w:r>
      <w:hyperlink r:id="rId13">
        <w:r w:rsidRPr="00426022">
          <w:rPr>
            <w:spacing w:val="-1"/>
          </w:rPr>
          <w:t>инвестиционную</w:t>
        </w:r>
        <w:r w:rsidRPr="00426022">
          <w:rPr>
            <w:spacing w:val="14"/>
          </w:rPr>
          <w:t xml:space="preserve"> </w:t>
        </w:r>
        <w:r w:rsidRPr="00426022">
          <w:rPr>
            <w:spacing w:val="-1"/>
          </w:rPr>
          <w:t>программу</w:t>
        </w:r>
      </w:hyperlink>
      <w:r w:rsidRPr="00426022">
        <w:rPr>
          <w:spacing w:val="15"/>
        </w:rPr>
        <w:t xml:space="preserve"> </w:t>
      </w:r>
      <w:r w:rsidRPr="00426022">
        <w:rPr>
          <w:spacing w:val="-1"/>
        </w:rPr>
        <w:t>теплоснабжающей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организации</w:t>
      </w:r>
      <w:r w:rsidRPr="00426022">
        <w:rPr>
          <w:spacing w:val="47"/>
        </w:rPr>
        <w:t xml:space="preserve"> </w:t>
      </w:r>
      <w:r w:rsidRPr="00426022">
        <w:rPr>
          <w:spacing w:val="-1"/>
        </w:rPr>
        <w:t>и,</w:t>
      </w:r>
      <w:r w:rsidRPr="00426022">
        <w:rPr>
          <w:spacing w:val="47"/>
        </w:rPr>
        <w:t xml:space="preserve"> </w:t>
      </w:r>
      <w:r w:rsidRPr="00426022">
        <w:rPr>
          <w:spacing w:val="-2"/>
        </w:rPr>
        <w:t>как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следствие,</w:t>
      </w:r>
      <w:r w:rsidRPr="00426022">
        <w:rPr>
          <w:spacing w:val="47"/>
        </w:rPr>
        <w:t xml:space="preserve"> </w:t>
      </w:r>
      <w:r w:rsidRPr="00426022">
        <w:rPr>
          <w:spacing w:val="-1"/>
        </w:rPr>
        <w:t>могут</w:t>
      </w:r>
      <w:r w:rsidRPr="00426022">
        <w:rPr>
          <w:spacing w:val="47"/>
        </w:rPr>
        <w:t xml:space="preserve"> </w:t>
      </w:r>
      <w:r w:rsidRPr="00426022">
        <w:rPr>
          <w:spacing w:val="-1"/>
        </w:rPr>
        <w:t>быть</w:t>
      </w:r>
      <w:r w:rsidRPr="00426022">
        <w:rPr>
          <w:spacing w:val="48"/>
        </w:rPr>
        <w:t xml:space="preserve"> </w:t>
      </w:r>
      <w:r w:rsidRPr="00426022">
        <w:rPr>
          <w:spacing w:val="-3"/>
        </w:rPr>
        <w:t>включены</w:t>
      </w:r>
      <w:r w:rsidRPr="00426022">
        <w:rPr>
          <w:spacing w:val="47"/>
        </w:rPr>
        <w:t xml:space="preserve"> </w:t>
      </w:r>
      <w:r w:rsidRPr="00426022">
        <w:t>в</w:t>
      </w:r>
      <w:r w:rsidRPr="00426022">
        <w:rPr>
          <w:spacing w:val="47"/>
        </w:rPr>
        <w:t xml:space="preserve"> </w:t>
      </w:r>
      <w:r w:rsidRPr="00426022">
        <w:rPr>
          <w:spacing w:val="-2"/>
        </w:rPr>
        <w:t>соответствующий</w:t>
      </w:r>
      <w:r w:rsidRPr="00426022">
        <w:rPr>
          <w:spacing w:val="54"/>
        </w:rPr>
        <w:t xml:space="preserve"> </w:t>
      </w:r>
      <w:hyperlink r:id="rId14">
        <w:r w:rsidRPr="00426022">
          <w:rPr>
            <w:spacing w:val="-1"/>
          </w:rPr>
          <w:t>тариф</w:t>
        </w:r>
      </w:hyperlink>
      <w:r w:rsidRPr="00426022">
        <w:rPr>
          <w:spacing w:val="64"/>
          <w:w w:val="99"/>
        </w:rPr>
        <w:t xml:space="preserve"> </w:t>
      </w:r>
      <w:r w:rsidRPr="00426022">
        <w:rPr>
          <w:spacing w:val="-1"/>
        </w:rPr>
        <w:t>организации</w:t>
      </w:r>
      <w:r w:rsidRPr="00426022">
        <w:rPr>
          <w:spacing w:val="-5"/>
        </w:rPr>
        <w:t xml:space="preserve"> </w:t>
      </w:r>
      <w:hyperlink r:id="rId15">
        <w:r w:rsidRPr="00426022">
          <w:rPr>
            <w:spacing w:val="-3"/>
          </w:rPr>
          <w:t>коммунального</w:t>
        </w:r>
        <w:r w:rsidRPr="00426022">
          <w:rPr>
            <w:spacing w:val="-5"/>
          </w:rPr>
          <w:t xml:space="preserve"> </w:t>
        </w:r>
        <w:r w:rsidRPr="00426022">
          <w:rPr>
            <w:spacing w:val="-3"/>
          </w:rPr>
          <w:t>комплекса</w:t>
        </w:r>
      </w:hyperlink>
      <w:r w:rsidRPr="00426022">
        <w:rPr>
          <w:color w:val="0000FF"/>
          <w:spacing w:val="-3"/>
        </w:rPr>
        <w:t>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1"/>
        </w:rPr>
        <w:t>При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выполнении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настоящей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работы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использованы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следующие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материалы: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3"/>
        </w:numPr>
        <w:tabs>
          <w:tab w:val="left" w:pos="833"/>
        </w:tabs>
        <w:suppressAutoHyphens w:val="0"/>
        <w:ind w:left="0" w:right="17" w:firstLine="709"/>
      </w:pPr>
      <w:r w:rsidRPr="00426022">
        <w:rPr>
          <w:spacing w:val="-3"/>
        </w:rPr>
        <w:t>Генеральный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план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сельского</w:t>
      </w:r>
      <w:r w:rsidRPr="00426022">
        <w:rPr>
          <w:spacing w:val="-5"/>
        </w:rPr>
        <w:t xml:space="preserve"> </w:t>
      </w:r>
      <w:r w:rsidRPr="00426022">
        <w:t>поселения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Бахметьевское Богородицкого района;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3"/>
        </w:numPr>
        <w:tabs>
          <w:tab w:val="left" w:pos="833"/>
        </w:tabs>
        <w:suppressAutoHyphens w:val="0"/>
        <w:ind w:left="0" w:right="17" w:firstLine="709"/>
      </w:pPr>
      <w:r w:rsidRPr="00426022">
        <w:rPr>
          <w:spacing w:val="-2"/>
        </w:rPr>
        <w:t xml:space="preserve">Положение </w:t>
      </w:r>
      <w:r w:rsidRPr="00426022">
        <w:t>о</w:t>
      </w:r>
      <w:r w:rsidRPr="00426022">
        <w:rPr>
          <w:spacing w:val="-1"/>
        </w:rPr>
        <w:t xml:space="preserve"> территориальном </w:t>
      </w:r>
      <w:r w:rsidRPr="00426022">
        <w:rPr>
          <w:spacing w:val="-2"/>
        </w:rPr>
        <w:t>планировании;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3"/>
        </w:numPr>
        <w:tabs>
          <w:tab w:val="left" w:pos="852"/>
        </w:tabs>
        <w:suppressAutoHyphens w:val="0"/>
        <w:ind w:left="0" w:right="17" w:firstLine="709"/>
      </w:pPr>
      <w:r w:rsidRPr="00426022">
        <w:rPr>
          <w:spacing w:val="-1"/>
        </w:rPr>
        <w:t>проектная</w:t>
      </w:r>
      <w:r w:rsidRPr="00426022">
        <w:rPr>
          <w:spacing w:val="14"/>
        </w:rPr>
        <w:t xml:space="preserve"> </w:t>
      </w:r>
      <w:r w:rsidRPr="00426022">
        <w:t>и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исполнительная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документация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5"/>
        </w:rPr>
        <w:t xml:space="preserve"> </w:t>
      </w:r>
      <w:r w:rsidRPr="00426022">
        <w:rPr>
          <w:spacing w:val="-3"/>
        </w:rPr>
        <w:t>источникам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тепла,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тепловым</w:t>
      </w:r>
      <w:r w:rsidRPr="00426022">
        <w:rPr>
          <w:spacing w:val="22"/>
          <w:w w:val="99"/>
        </w:rPr>
        <w:t xml:space="preserve"> </w:t>
      </w:r>
      <w:r w:rsidRPr="00426022">
        <w:rPr>
          <w:spacing w:val="-1"/>
        </w:rPr>
        <w:t>сетям;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3"/>
        </w:numPr>
        <w:tabs>
          <w:tab w:val="left" w:pos="1008"/>
        </w:tabs>
        <w:suppressAutoHyphens w:val="0"/>
        <w:ind w:left="0" w:right="17" w:firstLine="709"/>
      </w:pPr>
      <w:r w:rsidRPr="00426022">
        <w:rPr>
          <w:spacing w:val="-2"/>
        </w:rPr>
        <w:t>эксплуатационная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документация</w:t>
      </w:r>
      <w:r w:rsidRPr="00426022">
        <w:rPr>
          <w:spacing w:val="29"/>
        </w:rPr>
        <w:t xml:space="preserve"> </w:t>
      </w:r>
      <w:r w:rsidRPr="00426022">
        <w:rPr>
          <w:spacing w:val="-2"/>
        </w:rPr>
        <w:t>(расчетные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температурные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графики,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гидравлические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режимы,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данные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присоединенным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тепловым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нагрузкам</w:t>
      </w:r>
      <w:r w:rsidRPr="00426022">
        <w:rPr>
          <w:spacing w:val="44"/>
        </w:rPr>
        <w:t xml:space="preserve"> </w:t>
      </w:r>
      <w:r w:rsidRPr="00426022">
        <w:t>и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их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видам</w:t>
      </w:r>
      <w:r w:rsidRPr="00426022">
        <w:rPr>
          <w:spacing w:val="-3"/>
        </w:rPr>
        <w:t xml:space="preserve"> </w:t>
      </w:r>
      <w:r w:rsidRPr="00426022">
        <w:t>и</w:t>
      </w:r>
      <w:r w:rsidRPr="00426022">
        <w:rPr>
          <w:spacing w:val="-4"/>
        </w:rPr>
        <w:t xml:space="preserve"> т.п.)</w:t>
      </w:r>
      <w:r w:rsidRPr="00426022">
        <w:rPr>
          <w:spacing w:val="-5"/>
        </w:rPr>
        <w:t>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3"/>
        </w:numPr>
        <w:tabs>
          <w:tab w:val="left" w:pos="970"/>
        </w:tabs>
        <w:suppressAutoHyphens w:val="0"/>
        <w:ind w:left="0" w:right="17" w:firstLine="709"/>
      </w:pPr>
      <w:r w:rsidRPr="00426022">
        <w:rPr>
          <w:spacing w:val="-2"/>
        </w:rPr>
        <w:t>конструктивные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данные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видам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прокладки</w:t>
      </w:r>
      <w:r w:rsidRPr="00426022">
        <w:rPr>
          <w:spacing w:val="62"/>
        </w:rPr>
        <w:t xml:space="preserve"> </w:t>
      </w:r>
      <w:r w:rsidRPr="00426022">
        <w:t>и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типам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применяемых</w:t>
      </w:r>
      <w:r w:rsidRPr="00426022">
        <w:rPr>
          <w:spacing w:val="20"/>
          <w:w w:val="99"/>
        </w:rPr>
        <w:t xml:space="preserve"> </w:t>
      </w:r>
      <w:r w:rsidRPr="00426022">
        <w:rPr>
          <w:spacing w:val="-2"/>
        </w:rPr>
        <w:t>теплоизоляционных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конструкций,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сроки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эксплуатации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сетей;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3"/>
        </w:numPr>
        <w:tabs>
          <w:tab w:val="left" w:pos="856"/>
        </w:tabs>
        <w:suppressAutoHyphens w:val="0"/>
        <w:ind w:left="0" w:right="17" w:firstLine="709"/>
      </w:pPr>
      <w:r w:rsidRPr="00426022">
        <w:rPr>
          <w:spacing w:val="-2"/>
        </w:rPr>
        <w:t>материалы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6"/>
        </w:rPr>
        <w:t xml:space="preserve"> </w:t>
      </w:r>
      <w:r w:rsidRPr="00426022">
        <w:rPr>
          <w:spacing w:val="-2"/>
        </w:rPr>
        <w:t>разработке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энергетических</w:t>
      </w:r>
      <w:r w:rsidRPr="00426022">
        <w:rPr>
          <w:spacing w:val="16"/>
        </w:rPr>
        <w:t xml:space="preserve"> </w:t>
      </w:r>
      <w:r w:rsidRPr="00426022">
        <w:rPr>
          <w:spacing w:val="-2"/>
        </w:rPr>
        <w:t>характеристик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транспорта</w:t>
      </w:r>
      <w:r w:rsidRPr="00426022">
        <w:rPr>
          <w:spacing w:val="87"/>
          <w:w w:val="99"/>
        </w:rPr>
        <w:t xml:space="preserve"> </w:t>
      </w:r>
      <w:r w:rsidRPr="00426022">
        <w:rPr>
          <w:spacing w:val="-1"/>
        </w:rPr>
        <w:t>тепловой энергии;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3"/>
        </w:numPr>
        <w:tabs>
          <w:tab w:val="left" w:pos="930"/>
        </w:tabs>
        <w:suppressAutoHyphens w:val="0"/>
        <w:ind w:left="0" w:right="17" w:firstLine="709"/>
      </w:pPr>
      <w:r w:rsidRPr="00426022">
        <w:rPr>
          <w:spacing w:val="-1"/>
        </w:rPr>
        <w:t>данные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технологического</w:t>
      </w:r>
      <w:r w:rsidRPr="00426022">
        <w:rPr>
          <w:spacing w:val="24"/>
        </w:rPr>
        <w:t xml:space="preserve"> </w:t>
      </w:r>
      <w:r w:rsidRPr="00426022">
        <w:t>и</w:t>
      </w:r>
      <w:r w:rsidRPr="00426022">
        <w:rPr>
          <w:spacing w:val="22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</w:t>
      </w:r>
      <w:r w:rsidRPr="00426022">
        <w:rPr>
          <w:spacing w:val="-5"/>
        </w:rPr>
        <w:t>ммерческ</w:t>
      </w:r>
      <w:r w:rsidRPr="00426022">
        <w:rPr>
          <w:spacing w:val="-4"/>
        </w:rPr>
        <w:t>ого</w:t>
      </w:r>
      <w:r w:rsidRPr="00426022">
        <w:rPr>
          <w:spacing w:val="24"/>
        </w:rPr>
        <w:t xml:space="preserve"> </w:t>
      </w:r>
      <w:r w:rsidRPr="00426022">
        <w:t>учета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потребления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топлива,</w:t>
      </w:r>
      <w:r w:rsidRPr="00426022">
        <w:rPr>
          <w:spacing w:val="48"/>
          <w:w w:val="99"/>
        </w:rPr>
        <w:t xml:space="preserve"> </w:t>
      </w:r>
      <w:r w:rsidRPr="00426022">
        <w:rPr>
          <w:spacing w:val="-2"/>
        </w:rPr>
        <w:t>отпуска</w:t>
      </w:r>
      <w:r w:rsidRPr="00426022">
        <w:rPr>
          <w:spacing w:val="30"/>
        </w:rPr>
        <w:t xml:space="preserve"> </w:t>
      </w:r>
      <w:r w:rsidRPr="00426022">
        <w:t>и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потребления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теплоносителя,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электроэнергии,</w:t>
      </w:r>
      <w:r w:rsidRPr="00426022">
        <w:rPr>
          <w:spacing w:val="32"/>
        </w:rPr>
        <w:t xml:space="preserve"> </w:t>
      </w:r>
      <w:r w:rsidRPr="00426022">
        <w:rPr>
          <w:spacing w:val="-2"/>
        </w:rPr>
        <w:t>измерений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приборам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контроля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режимов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отпуска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тепла,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топлива.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2"/>
        </w:rPr>
        <w:t>Схема</w:t>
      </w:r>
      <w:r w:rsidRPr="00426022">
        <w:rPr>
          <w:spacing w:val="66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разработана</w:t>
      </w:r>
      <w:r w:rsidRPr="00426022">
        <w:rPr>
          <w:spacing w:val="69"/>
        </w:rPr>
        <w:t xml:space="preserve"> </w:t>
      </w:r>
      <w:r w:rsidRPr="00426022">
        <w:t>в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соответствии</w:t>
      </w:r>
      <w:r w:rsidRPr="00426022">
        <w:rPr>
          <w:spacing w:val="67"/>
        </w:rPr>
        <w:t xml:space="preserve"> </w:t>
      </w:r>
      <w:r w:rsidRPr="00426022">
        <w:t>с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требованиями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следующих</w:t>
      </w:r>
      <w:r w:rsidRPr="00426022">
        <w:rPr>
          <w:spacing w:val="-14"/>
        </w:rPr>
        <w:t xml:space="preserve"> </w:t>
      </w:r>
      <w:r w:rsidRPr="00426022">
        <w:rPr>
          <w:spacing w:val="-2"/>
        </w:rPr>
        <w:t>документов: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2"/>
        </w:numPr>
        <w:tabs>
          <w:tab w:val="left" w:pos="902"/>
        </w:tabs>
        <w:suppressAutoHyphens w:val="0"/>
        <w:ind w:left="0" w:right="17" w:firstLine="709"/>
      </w:pPr>
      <w:r w:rsidRPr="00426022">
        <w:rPr>
          <w:spacing w:val="-1"/>
        </w:rPr>
        <w:t>Федерального</w:t>
      </w:r>
      <w:r w:rsidRPr="00426022">
        <w:rPr>
          <w:spacing w:val="66"/>
        </w:rPr>
        <w:t xml:space="preserve"> </w:t>
      </w:r>
      <w:r w:rsidRPr="00426022">
        <w:rPr>
          <w:spacing w:val="-3"/>
        </w:rPr>
        <w:t>закона</w:t>
      </w:r>
      <w:r w:rsidRPr="00426022">
        <w:rPr>
          <w:spacing w:val="65"/>
        </w:rPr>
        <w:t xml:space="preserve"> </w:t>
      </w:r>
      <w:r w:rsidRPr="00426022">
        <w:rPr>
          <w:spacing w:val="-2"/>
        </w:rPr>
        <w:t>Российской</w:t>
      </w:r>
      <w:r w:rsidRPr="00426022">
        <w:rPr>
          <w:spacing w:val="66"/>
        </w:rPr>
        <w:t xml:space="preserve"> </w:t>
      </w:r>
      <w:r w:rsidRPr="00426022">
        <w:rPr>
          <w:spacing w:val="-2"/>
        </w:rPr>
        <w:t>Федерации</w:t>
      </w:r>
      <w:r w:rsidRPr="00426022">
        <w:rPr>
          <w:spacing w:val="67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68"/>
        </w:rPr>
        <w:t xml:space="preserve"> </w:t>
      </w:r>
      <w:r w:rsidRPr="00426022">
        <w:t>27.07.2010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№ 190-ФЗ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«О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lastRenderedPageBreak/>
        <w:t>теплоснабжении»;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2"/>
        </w:numPr>
        <w:tabs>
          <w:tab w:val="left" w:pos="954"/>
        </w:tabs>
        <w:suppressAutoHyphens w:val="0"/>
        <w:ind w:left="0" w:right="17" w:firstLine="709"/>
      </w:pPr>
      <w:r w:rsidRPr="00426022">
        <w:t>Постановления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Правительства</w:t>
      </w:r>
      <w:r w:rsidRPr="00426022">
        <w:rPr>
          <w:spacing w:val="24"/>
        </w:rPr>
        <w:t xml:space="preserve"> </w:t>
      </w:r>
      <w:r w:rsidRPr="00426022">
        <w:rPr>
          <w:spacing w:val="-3"/>
        </w:rPr>
        <w:t>Российской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Федерации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21"/>
        </w:rPr>
        <w:t xml:space="preserve"> </w:t>
      </w:r>
      <w:r w:rsidRPr="00426022">
        <w:t>22.02.2012</w:t>
      </w:r>
      <w:r w:rsidRPr="00426022">
        <w:rPr>
          <w:spacing w:val="22"/>
        </w:rPr>
        <w:t xml:space="preserve"> </w:t>
      </w:r>
      <w:r w:rsidRPr="00426022">
        <w:t xml:space="preserve">№154 «О </w:t>
      </w:r>
      <w:r w:rsidRPr="00426022">
        <w:rPr>
          <w:spacing w:val="-1"/>
          <w:w w:val="95"/>
        </w:rPr>
        <w:t xml:space="preserve">требованиях </w:t>
      </w:r>
      <w:r w:rsidRPr="00426022">
        <w:rPr>
          <w:w w:val="95"/>
        </w:rPr>
        <w:t xml:space="preserve">к </w:t>
      </w:r>
      <w:r w:rsidRPr="00426022">
        <w:rPr>
          <w:spacing w:val="-3"/>
          <w:w w:val="95"/>
        </w:rPr>
        <w:t xml:space="preserve">схемам </w:t>
      </w:r>
      <w:r w:rsidRPr="00426022">
        <w:rPr>
          <w:spacing w:val="-2"/>
          <w:w w:val="95"/>
        </w:rPr>
        <w:t xml:space="preserve">теплоснабжения, порядку </w:t>
      </w:r>
      <w:r w:rsidRPr="00426022">
        <w:rPr>
          <w:spacing w:val="-1"/>
          <w:w w:val="95"/>
        </w:rPr>
        <w:t xml:space="preserve">их разработки </w:t>
      </w:r>
      <w:r w:rsidRPr="00426022">
        <w:t>и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утверждения»;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2"/>
        </w:numPr>
        <w:tabs>
          <w:tab w:val="left" w:pos="872"/>
        </w:tabs>
        <w:suppressAutoHyphens w:val="0"/>
        <w:ind w:left="0" w:right="17" w:firstLine="709"/>
      </w:pPr>
      <w:r w:rsidRPr="00426022">
        <w:t>Постановления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Правительства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Российской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Федерации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35"/>
        </w:rPr>
        <w:t xml:space="preserve"> </w:t>
      </w:r>
      <w:r w:rsidRPr="00426022">
        <w:t>08.08.2012</w:t>
      </w:r>
      <w:r w:rsidRPr="00426022">
        <w:rPr>
          <w:spacing w:val="36"/>
        </w:rPr>
        <w:t xml:space="preserve"> </w:t>
      </w:r>
      <w:r w:rsidRPr="00426022">
        <w:t xml:space="preserve">№ 808 </w:t>
      </w:r>
      <w:r w:rsidRPr="00426022">
        <w:rPr>
          <w:spacing w:val="-1"/>
          <w:w w:val="95"/>
        </w:rPr>
        <w:t xml:space="preserve">«Об организации теплоснабжения </w:t>
      </w:r>
      <w:r w:rsidRPr="00426022">
        <w:t xml:space="preserve">в </w:t>
      </w:r>
      <w:r w:rsidRPr="00426022">
        <w:rPr>
          <w:spacing w:val="-2"/>
          <w:w w:val="95"/>
        </w:rPr>
        <w:t xml:space="preserve">Российской Федерации </w:t>
      </w:r>
      <w:r w:rsidRPr="00426022">
        <w:t>и о внесении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изменений</w:t>
      </w:r>
      <w:r w:rsidRPr="00426022">
        <w:rPr>
          <w:spacing w:val="-6"/>
        </w:rPr>
        <w:t xml:space="preserve"> </w:t>
      </w:r>
      <w:r w:rsidRPr="00426022">
        <w:t>в</w:t>
      </w:r>
      <w:r w:rsidRPr="00426022">
        <w:rPr>
          <w:spacing w:val="-7"/>
        </w:rPr>
        <w:t xml:space="preserve"> </w:t>
      </w:r>
      <w:r w:rsidRPr="00426022">
        <w:rPr>
          <w:spacing w:val="-3"/>
        </w:rPr>
        <w:t>некоторые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акты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Правительства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Российской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Федерации».</w:t>
      </w:r>
    </w:p>
    <w:p w:rsidR="00A05C3F" w:rsidRPr="00426022" w:rsidRDefault="00A05C3F" w:rsidP="00A05C3F">
      <w:pPr>
        <w:pStyle w:val="aa"/>
        <w:ind w:right="17" w:firstLine="709"/>
      </w:pPr>
      <w:r w:rsidRPr="00426022">
        <w:rPr>
          <w:spacing w:val="-1"/>
        </w:rPr>
        <w:t>При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разработке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Схемы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дополнительно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использовались</w:t>
      </w:r>
      <w:r w:rsidRPr="00426022">
        <w:rPr>
          <w:spacing w:val="31"/>
        </w:rPr>
        <w:t xml:space="preserve"> </w:t>
      </w:r>
      <w:r w:rsidRPr="00426022">
        <w:rPr>
          <w:spacing w:val="-2"/>
        </w:rPr>
        <w:t>нормативные</w:t>
      </w:r>
      <w:r w:rsidRPr="00426022">
        <w:rPr>
          <w:spacing w:val="-16"/>
        </w:rPr>
        <w:t xml:space="preserve"> </w:t>
      </w:r>
      <w:r w:rsidRPr="00426022">
        <w:rPr>
          <w:spacing w:val="-2"/>
        </w:rPr>
        <w:t>документы: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ind w:left="0" w:right="17" w:firstLine="709"/>
      </w:pPr>
      <w:r w:rsidRPr="00426022">
        <w:rPr>
          <w:spacing w:val="-1"/>
        </w:rPr>
        <w:t>СНиП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II-35-76*</w:t>
      </w:r>
      <w:r w:rsidRPr="00426022">
        <w:rPr>
          <w:spacing w:val="-7"/>
        </w:rPr>
        <w:t xml:space="preserve"> </w:t>
      </w:r>
      <w:r w:rsidRPr="00426022">
        <w:rPr>
          <w:spacing w:val="-3"/>
        </w:rPr>
        <w:t>«Котельные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установки»;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ind w:left="0" w:right="17" w:firstLine="709"/>
      </w:pPr>
      <w:r w:rsidRPr="00426022">
        <w:rPr>
          <w:spacing w:val="-1"/>
        </w:rPr>
        <w:t>СНиП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41-02-2003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«Тепловые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сети»;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ind w:left="0" w:right="17" w:firstLine="709"/>
      </w:pPr>
      <w:r w:rsidRPr="00426022">
        <w:rPr>
          <w:spacing w:val="-1"/>
        </w:rPr>
        <w:t>СНиП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23-01-99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«Строительная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климатология»;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ind w:left="0" w:right="17" w:firstLine="709"/>
      </w:pPr>
      <w:r w:rsidRPr="00426022">
        <w:rPr>
          <w:spacing w:val="-2"/>
        </w:rPr>
        <w:t>ГОСТ</w:t>
      </w:r>
      <w:r w:rsidRPr="00426022">
        <w:rPr>
          <w:spacing w:val="-9"/>
        </w:rPr>
        <w:t xml:space="preserve"> </w:t>
      </w:r>
      <w:r w:rsidRPr="00426022">
        <w:t>30494-96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«Здания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жилые</w:t>
      </w:r>
      <w:r w:rsidRPr="00426022">
        <w:rPr>
          <w:spacing w:val="-6"/>
        </w:rPr>
        <w:t xml:space="preserve"> </w:t>
      </w:r>
      <w:r w:rsidRPr="00426022">
        <w:t>и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общественные.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Параметры</w:t>
      </w:r>
      <w:r w:rsidRPr="00426022">
        <w:rPr>
          <w:spacing w:val="47"/>
          <w:w w:val="99"/>
        </w:rPr>
        <w:t xml:space="preserve"> </w:t>
      </w:r>
      <w:r w:rsidRPr="00426022">
        <w:rPr>
          <w:spacing w:val="-2"/>
        </w:rPr>
        <w:t>микроклимата</w:t>
      </w:r>
      <w:r w:rsidRPr="00426022">
        <w:rPr>
          <w:spacing w:val="-10"/>
        </w:rPr>
        <w:t xml:space="preserve"> </w:t>
      </w:r>
      <w:r w:rsidRPr="00426022">
        <w:t>в</w:t>
      </w:r>
      <w:r w:rsidRPr="00426022">
        <w:rPr>
          <w:spacing w:val="-11"/>
        </w:rPr>
        <w:t xml:space="preserve"> </w:t>
      </w:r>
      <w:r w:rsidRPr="00426022">
        <w:rPr>
          <w:spacing w:val="-2"/>
        </w:rPr>
        <w:t>помещениях»;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ind w:left="0" w:right="17" w:firstLine="709"/>
      </w:pPr>
      <w:r w:rsidRPr="00426022">
        <w:rPr>
          <w:spacing w:val="-2"/>
        </w:rPr>
        <w:t>ГОСТ</w:t>
      </w:r>
      <w:r w:rsidRPr="00426022">
        <w:rPr>
          <w:spacing w:val="-6"/>
        </w:rPr>
        <w:t xml:space="preserve"> </w:t>
      </w:r>
      <w:r w:rsidRPr="00426022">
        <w:t>30732-2006</w:t>
      </w:r>
      <w:r w:rsidRPr="00426022">
        <w:rPr>
          <w:spacing w:val="-4"/>
        </w:rPr>
        <w:t xml:space="preserve"> «</w:t>
      </w:r>
      <w:r w:rsidRPr="00426022">
        <w:rPr>
          <w:spacing w:val="-5"/>
        </w:rPr>
        <w:t>Т</w:t>
      </w:r>
      <w:r w:rsidRPr="00426022">
        <w:rPr>
          <w:spacing w:val="-4"/>
        </w:rPr>
        <w:t>ру</w:t>
      </w:r>
      <w:r w:rsidRPr="00426022">
        <w:rPr>
          <w:spacing w:val="-5"/>
        </w:rPr>
        <w:t>бы</w:t>
      </w:r>
      <w:r w:rsidRPr="00426022">
        <w:rPr>
          <w:spacing w:val="-4"/>
        </w:rPr>
        <w:t xml:space="preserve"> </w:t>
      </w:r>
      <w:r w:rsidRPr="00426022">
        <w:t>и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фасонные</w:t>
      </w:r>
      <w:r w:rsidRPr="00426022">
        <w:rPr>
          <w:spacing w:val="-2"/>
        </w:rPr>
        <w:t xml:space="preserve"> изделия</w:t>
      </w:r>
      <w:r w:rsidRPr="00426022">
        <w:rPr>
          <w:spacing w:val="-5"/>
        </w:rPr>
        <w:t xml:space="preserve"> </w:t>
      </w:r>
      <w:r w:rsidRPr="00426022">
        <w:t>стальные</w:t>
      </w:r>
      <w:r w:rsidRPr="00426022">
        <w:rPr>
          <w:spacing w:val="-5"/>
        </w:rPr>
        <w:t xml:space="preserve"> </w:t>
      </w:r>
      <w:r w:rsidRPr="00426022">
        <w:t>с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3"/>
        </w:rPr>
        <w:t xml:space="preserve"> </w:t>
      </w:r>
      <w:r w:rsidRPr="00426022">
        <w:rPr>
          <w:spacing w:val="-2"/>
        </w:rPr>
        <w:t>изоляцией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из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пенополиуретана</w:t>
      </w:r>
      <w:r w:rsidRPr="00426022">
        <w:rPr>
          <w:spacing w:val="-2"/>
        </w:rPr>
        <w:t xml:space="preserve"> </w:t>
      </w:r>
      <w:r w:rsidRPr="00426022">
        <w:t>с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защитной</w:t>
      </w:r>
      <w:r w:rsidRPr="00426022">
        <w:rPr>
          <w:spacing w:val="-3"/>
        </w:rPr>
        <w:t xml:space="preserve"> оболочкой.</w:t>
      </w:r>
    </w:p>
    <w:p w:rsidR="00A05C3F" w:rsidRPr="00426022" w:rsidRDefault="00A05C3F" w:rsidP="00A05C3F">
      <w:pPr>
        <w:pStyle w:val="aa"/>
        <w:tabs>
          <w:tab w:val="left" w:pos="1096"/>
        </w:tabs>
        <w:ind w:right="17" w:firstLine="709"/>
      </w:pPr>
    </w:p>
    <w:p w:rsidR="00A05C3F" w:rsidRPr="00426022" w:rsidRDefault="00A05C3F" w:rsidP="00A05C3F">
      <w:pPr>
        <w:pStyle w:val="1"/>
        <w:ind w:right="129" w:firstLine="710"/>
        <w:jc w:val="both"/>
        <w:rPr>
          <w:b/>
          <w:bCs/>
        </w:rPr>
      </w:pPr>
      <w:bookmarkStart w:id="2" w:name="_TOC_250005"/>
      <w:r w:rsidRPr="00426022">
        <w:rPr>
          <w:spacing w:val="-2"/>
        </w:rPr>
        <w:t>Раздел</w:t>
      </w:r>
      <w:r w:rsidRPr="00426022">
        <w:rPr>
          <w:spacing w:val="45"/>
        </w:rPr>
        <w:t xml:space="preserve"> </w:t>
      </w:r>
      <w:r w:rsidRPr="00426022">
        <w:t>1.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Показатели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перспективного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спроса</w:t>
      </w:r>
      <w:r w:rsidRPr="00426022">
        <w:rPr>
          <w:spacing w:val="44"/>
        </w:rPr>
        <w:t xml:space="preserve"> </w:t>
      </w:r>
      <w:r w:rsidRPr="00426022">
        <w:t>на</w:t>
      </w:r>
      <w:r w:rsidRPr="00426022">
        <w:rPr>
          <w:spacing w:val="44"/>
        </w:rPr>
        <w:t xml:space="preserve"> </w:t>
      </w:r>
      <w:r w:rsidRPr="00426022">
        <w:rPr>
          <w:spacing w:val="-3"/>
        </w:rPr>
        <w:t>тепловую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энергию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(мощность)</w:t>
      </w:r>
      <w:r w:rsidRPr="00426022">
        <w:rPr>
          <w:spacing w:val="66"/>
        </w:rPr>
        <w:t xml:space="preserve"> </w:t>
      </w:r>
      <w:r w:rsidRPr="00426022">
        <w:t>и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теплоноситель</w:t>
      </w:r>
      <w:r w:rsidRPr="00426022">
        <w:rPr>
          <w:spacing w:val="68"/>
        </w:rPr>
        <w:t xml:space="preserve"> </w:t>
      </w:r>
      <w:r w:rsidRPr="00426022">
        <w:t>в</w:t>
      </w:r>
      <w:r w:rsidRPr="00426022">
        <w:rPr>
          <w:spacing w:val="66"/>
        </w:rPr>
        <w:t xml:space="preserve"> </w:t>
      </w:r>
      <w:r w:rsidRPr="00426022">
        <w:rPr>
          <w:spacing w:val="-2"/>
        </w:rPr>
        <w:t>установленных</w:t>
      </w:r>
      <w:r w:rsidRPr="00426022">
        <w:rPr>
          <w:spacing w:val="67"/>
        </w:rPr>
        <w:t xml:space="preserve"> </w:t>
      </w:r>
      <w:r w:rsidRPr="00426022">
        <w:rPr>
          <w:spacing w:val="-1"/>
        </w:rPr>
        <w:t>границах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поселения</w:t>
      </w:r>
      <w:bookmarkEnd w:id="2"/>
    </w:p>
    <w:p w:rsidR="00A05C3F" w:rsidRPr="00426022" w:rsidRDefault="00A05C3F" w:rsidP="00A05C3F">
      <w:pPr>
        <w:pStyle w:val="aa"/>
        <w:ind w:right="124"/>
      </w:pPr>
      <w:r w:rsidRPr="00426022">
        <w:rPr>
          <w:spacing w:val="-1"/>
        </w:rPr>
        <w:t>Муниципальное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образование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Бахметьевское Богородицкого района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образовалось</w:t>
      </w:r>
      <w:r w:rsidRPr="00426022">
        <w:rPr>
          <w:spacing w:val="37"/>
        </w:rPr>
        <w:t xml:space="preserve"> </w:t>
      </w:r>
      <w:r w:rsidRPr="00426022">
        <w:t>в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соответствии</w:t>
      </w:r>
      <w:r w:rsidRPr="00426022">
        <w:rPr>
          <w:spacing w:val="38"/>
        </w:rPr>
        <w:t xml:space="preserve"> </w:t>
      </w:r>
      <w:r w:rsidRPr="00426022">
        <w:t>с</w:t>
      </w:r>
      <w:r w:rsidRPr="00426022">
        <w:rPr>
          <w:spacing w:val="39"/>
        </w:rPr>
        <w:t xml:space="preserve"> </w:t>
      </w:r>
      <w:r w:rsidRPr="00426022">
        <w:rPr>
          <w:spacing w:val="-5"/>
        </w:rPr>
        <w:t>Зак</w:t>
      </w:r>
      <w:r w:rsidRPr="00426022">
        <w:rPr>
          <w:spacing w:val="-4"/>
        </w:rPr>
        <w:t>оно</w:t>
      </w:r>
      <w:r w:rsidRPr="00426022">
        <w:rPr>
          <w:spacing w:val="-5"/>
        </w:rPr>
        <w:t>м</w:t>
      </w:r>
      <w:r w:rsidRPr="00426022">
        <w:rPr>
          <w:spacing w:val="38"/>
        </w:rPr>
        <w:t xml:space="preserve"> </w:t>
      </w:r>
      <w:r w:rsidRPr="00426022">
        <w:rPr>
          <w:spacing w:val="-7"/>
        </w:rPr>
        <w:t>Т</w:t>
      </w:r>
      <w:r w:rsidRPr="00426022">
        <w:rPr>
          <w:spacing w:val="-6"/>
        </w:rPr>
        <w:t>у</w:t>
      </w:r>
      <w:r w:rsidRPr="00426022">
        <w:rPr>
          <w:spacing w:val="-7"/>
        </w:rPr>
        <w:t>льск</w:t>
      </w:r>
      <w:r w:rsidRPr="00426022">
        <w:rPr>
          <w:spacing w:val="-6"/>
        </w:rPr>
        <w:t>ой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области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от 14.03.2005 № 555-ЗТО</w:t>
      </w:r>
      <w:r w:rsidRPr="00426022">
        <w:rPr>
          <w:spacing w:val="-5"/>
        </w:rPr>
        <w:t>.</w:t>
      </w:r>
    </w:p>
    <w:p w:rsidR="00A05C3F" w:rsidRPr="00426022" w:rsidRDefault="00A05C3F" w:rsidP="00A05C3F">
      <w:pPr>
        <w:pStyle w:val="aa"/>
        <w:ind w:right="127" w:firstLine="720"/>
      </w:pPr>
      <w:r w:rsidRPr="00426022">
        <w:rPr>
          <w:spacing w:val="-1"/>
        </w:rPr>
        <w:t>МО</w:t>
      </w:r>
      <w:r w:rsidRPr="00426022">
        <w:rPr>
          <w:spacing w:val="10"/>
        </w:rPr>
        <w:t xml:space="preserve"> </w:t>
      </w:r>
      <w:r w:rsidRPr="00426022">
        <w:rPr>
          <w:spacing w:val="-2"/>
        </w:rPr>
        <w:t>Бахметьевское Богородицкого района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расположено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 xml:space="preserve">в 100 км на юго-востоке от г. Тулы </w:t>
      </w:r>
      <w:r w:rsidRPr="00426022">
        <w:t>и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занимает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территорию</w:t>
      </w:r>
      <w:r w:rsidRPr="00426022">
        <w:rPr>
          <w:spacing w:val="-2"/>
        </w:rPr>
        <w:t xml:space="preserve"> </w:t>
      </w:r>
      <w:r w:rsidRPr="00426022">
        <w:t>28020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га.</w:t>
      </w:r>
    </w:p>
    <w:p w:rsidR="00A05C3F" w:rsidRPr="00426022" w:rsidRDefault="00A05C3F" w:rsidP="00A05C3F">
      <w:pPr>
        <w:pStyle w:val="aa"/>
        <w:ind w:right="128" w:firstLine="720"/>
      </w:pPr>
      <w:r w:rsidRPr="00426022">
        <w:rPr>
          <w:spacing w:val="-1"/>
        </w:rPr>
        <w:t>Административным</w:t>
      </w:r>
      <w:r w:rsidRPr="00426022">
        <w:t xml:space="preserve"> центром</w:t>
      </w:r>
      <w:r w:rsidRPr="00426022">
        <w:rPr>
          <w:spacing w:val="89"/>
          <w:w w:val="99"/>
        </w:rPr>
        <w:t xml:space="preserve"> </w:t>
      </w:r>
      <w:r w:rsidRPr="00426022">
        <w:t>является село Бахметьево</w:t>
      </w:r>
    </w:p>
    <w:p w:rsidR="00A05C3F" w:rsidRPr="00426022" w:rsidRDefault="00A05C3F" w:rsidP="00A05C3F">
      <w:pPr>
        <w:pStyle w:val="aa"/>
        <w:ind w:right="124" w:firstLine="720"/>
      </w:pPr>
      <w:r w:rsidRPr="00426022">
        <w:rPr>
          <w:spacing w:val="-2"/>
        </w:rPr>
        <w:t>Климат</w:t>
      </w:r>
      <w:r w:rsidRPr="00426022">
        <w:rPr>
          <w:spacing w:val="39"/>
        </w:rPr>
        <w:t xml:space="preserve"> </w:t>
      </w:r>
      <w:r w:rsidRPr="00426022">
        <w:t>района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умеренно-континентальный.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Средняя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многолетняя</w:t>
      </w:r>
      <w:r w:rsidRPr="00426022">
        <w:rPr>
          <w:spacing w:val="59"/>
          <w:w w:val="99"/>
        </w:rPr>
        <w:t xml:space="preserve"> </w:t>
      </w:r>
      <w:r w:rsidRPr="00426022">
        <w:rPr>
          <w:spacing w:val="-2"/>
        </w:rPr>
        <w:t>температура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воздуха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+4,4</w:t>
      </w:r>
      <w:r w:rsidRPr="00426022">
        <w:rPr>
          <w:spacing w:val="-4"/>
        </w:rPr>
        <w:t xml:space="preserve"> </w:t>
      </w:r>
      <w:r w:rsidRPr="00426022">
        <w:rPr>
          <w:position w:val="11"/>
        </w:rPr>
        <w:t>0</w:t>
      </w:r>
      <w:r w:rsidRPr="00426022">
        <w:t>С.</w:t>
      </w:r>
    </w:p>
    <w:p w:rsidR="00A05C3F" w:rsidRPr="00426022" w:rsidRDefault="00A05C3F" w:rsidP="00A05C3F">
      <w:pPr>
        <w:pStyle w:val="afb"/>
        <w:ind w:firstLine="720"/>
        <w:jc w:val="both"/>
        <w:rPr>
          <w:sz w:val="28"/>
          <w:szCs w:val="28"/>
        </w:rPr>
      </w:pPr>
      <w:r w:rsidRPr="00426022">
        <w:rPr>
          <w:spacing w:val="-1"/>
          <w:sz w:val="28"/>
          <w:szCs w:val="28"/>
        </w:rPr>
        <w:t>Климат умеренно-континентальный. Зимы довольно продолжительные, сравнительно холодные, лето - умеренно теплое. Среднегодовая температура воздуха: +4,4°С. Максимальная температура воздуха +36°С (июль), минимальная - 42°С (январь). Среднегодовое количество осадков составляет 536 мм, наибольшее количество осадков выпадает в июле (84 мм), наименьшее - в феврале (25 мм). Нормативная глубина промерзания суглинистых грунтов - 1,35 м.</w:t>
      </w:r>
    </w:p>
    <w:p w:rsidR="00A05C3F" w:rsidRPr="00426022" w:rsidRDefault="00A05C3F" w:rsidP="00A05C3F">
      <w:pPr>
        <w:pStyle w:val="aa"/>
        <w:ind w:firstLine="720"/>
      </w:pPr>
      <w:r w:rsidRPr="00426022">
        <w:rPr>
          <w:spacing w:val="-1"/>
        </w:rPr>
        <w:t>Данные</w:t>
      </w:r>
      <w:r w:rsidRPr="00426022">
        <w:t xml:space="preserve"> о </w:t>
      </w:r>
      <w:r w:rsidRPr="00426022">
        <w:rPr>
          <w:spacing w:val="-1"/>
        </w:rPr>
        <w:t>населении</w:t>
      </w:r>
      <w:r w:rsidRPr="00426022">
        <w:t xml:space="preserve"> </w:t>
      </w:r>
      <w:r w:rsidRPr="00426022">
        <w:rPr>
          <w:spacing w:val="-3"/>
        </w:rPr>
        <w:t>сельского</w:t>
      </w:r>
      <w:r w:rsidRPr="00426022">
        <w:t xml:space="preserve"> поселения </w:t>
      </w:r>
      <w:r w:rsidRPr="00426022">
        <w:rPr>
          <w:spacing w:val="-1"/>
        </w:rPr>
        <w:t>МО</w:t>
      </w:r>
      <w:r w:rsidRPr="00426022">
        <w:rPr>
          <w:spacing w:val="-2"/>
        </w:rPr>
        <w:t xml:space="preserve"> Бахметьевское Богородицкого района приведены</w:t>
      </w:r>
      <w:r w:rsidRPr="00426022">
        <w:t xml:space="preserve"> в</w:t>
      </w:r>
      <w:r w:rsidRPr="00426022">
        <w:rPr>
          <w:spacing w:val="45"/>
        </w:rPr>
        <w:t xml:space="preserve"> </w:t>
      </w:r>
      <w:r w:rsidRPr="00426022">
        <w:rPr>
          <w:spacing w:val="-3"/>
        </w:rPr>
        <w:t>Таблице</w:t>
      </w:r>
      <w:r w:rsidRPr="00426022">
        <w:rPr>
          <w:spacing w:val="-6"/>
        </w:rPr>
        <w:t xml:space="preserve"> </w:t>
      </w:r>
      <w:r w:rsidRPr="00426022">
        <w:t>1.</w:t>
      </w:r>
    </w:p>
    <w:p w:rsidR="00A05C3F" w:rsidRPr="00426022" w:rsidRDefault="00A05C3F" w:rsidP="00A05C3F">
      <w:pPr>
        <w:pStyle w:val="aa"/>
        <w:ind w:right="23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1</w:t>
      </w:r>
    </w:p>
    <w:tbl>
      <w:tblPr>
        <w:tblStyle w:val="TableNormal"/>
        <w:tblW w:w="7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3119"/>
      </w:tblGrid>
      <w:tr w:rsidR="00A05C3F" w:rsidRPr="00426022" w:rsidTr="00930197">
        <w:trPr>
          <w:trHeight w:hRule="exact" w:val="859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населенного</w:t>
            </w:r>
            <w:r w:rsidRPr="00426022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пункта</w:t>
            </w:r>
          </w:p>
        </w:tc>
        <w:tc>
          <w:tcPr>
            <w:tcW w:w="3119" w:type="dxa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Коли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чес</w:t>
            </w: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тво</w:t>
            </w:r>
            <w:r w:rsidRPr="00426022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жителей</w:t>
            </w:r>
          </w:p>
        </w:tc>
      </w:tr>
      <w:tr w:rsidR="00A05C3F" w:rsidRPr="00426022" w:rsidTr="00930197">
        <w:trPr>
          <w:trHeight w:hRule="exact" w:val="350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Анохино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05C3F" w:rsidRPr="00426022" w:rsidTr="00930197">
        <w:trPr>
          <w:trHeight w:hRule="exact" w:val="356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Бахметьево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382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Бабанино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Барыковка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Волхоновка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Гагарино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Кащеевка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Карлино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 Клиновое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Колобово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п. Красный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Крутое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Муравлянка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п. Кичевский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Березовка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Богдановка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Будыровка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Галевка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Доброе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Красные – Буйцы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Малиновка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Сафоновка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Селезневка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Малевка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372</w:t>
            </w:r>
          </w:p>
        </w:tc>
      </w:tr>
      <w:tr w:rsidR="00A05C3F" w:rsidRPr="00426022" w:rsidTr="00930197">
        <w:trPr>
          <w:trHeight w:hRule="exact" w:val="354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Папоротка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</w:tr>
      <w:tr w:rsidR="00A05C3F" w:rsidRPr="00426022" w:rsidTr="00930197">
        <w:trPr>
          <w:trHeight w:hRule="exact" w:val="356"/>
          <w:jc w:val="center"/>
        </w:trPr>
        <w:tc>
          <w:tcPr>
            <w:tcW w:w="4527" w:type="dxa"/>
          </w:tcPr>
          <w:p w:rsidR="00A05C3F" w:rsidRPr="00426022" w:rsidRDefault="00A05C3F" w:rsidP="00930197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Владимировка</w:t>
            </w:r>
          </w:p>
        </w:tc>
        <w:tc>
          <w:tcPr>
            <w:tcW w:w="3119" w:type="dxa"/>
            <w:vAlign w:val="bottom"/>
          </w:tcPr>
          <w:p w:rsidR="00A05C3F" w:rsidRPr="00426022" w:rsidRDefault="00A05C3F" w:rsidP="00930197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A05C3F" w:rsidRPr="00426022" w:rsidRDefault="00A05C3F" w:rsidP="00A05C3F">
      <w:pPr>
        <w:spacing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aa"/>
        <w:spacing w:line="276" w:lineRule="auto"/>
        <w:ind w:left="821"/>
      </w:pPr>
      <w:r w:rsidRPr="00426022">
        <w:t>В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таблице</w:t>
      </w:r>
      <w:r w:rsidRPr="00426022">
        <w:rPr>
          <w:spacing w:val="-7"/>
        </w:rPr>
        <w:t xml:space="preserve"> </w:t>
      </w:r>
      <w:r w:rsidRPr="00426022">
        <w:t>2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приведена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характеристика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жилищного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фонда</w:t>
      </w:r>
    </w:p>
    <w:p w:rsidR="00A05C3F" w:rsidRPr="00426022" w:rsidRDefault="00A05C3F" w:rsidP="00A05C3F">
      <w:pPr>
        <w:pStyle w:val="aa"/>
        <w:spacing w:before="64" w:line="276" w:lineRule="auto"/>
        <w:ind w:right="25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2</w: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956"/>
        <w:gridCol w:w="5764"/>
        <w:gridCol w:w="2547"/>
      </w:tblGrid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№п/п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Кол-во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Общая</w:t>
            </w:r>
            <w:r w:rsidRPr="0042602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площадь</w:t>
            </w:r>
            <w:r w:rsidRPr="0042602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жилфонда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60,5 тыс.кв.м.</w:t>
            </w:r>
          </w:p>
        </w:tc>
      </w:tr>
      <w:tr w:rsidR="00A05C3F" w:rsidRPr="00E92CE9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Характеристика</w:t>
            </w:r>
            <w:r w:rsidRPr="00426022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жилфонда</w:t>
            </w:r>
            <w:r w:rsidRPr="00426022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</w:t>
            </w:r>
            <w:r w:rsidRPr="00426022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материалу</w:t>
            </w:r>
            <w:r w:rsidRPr="00426022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стен: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ind w:left="27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деревянных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115 домов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из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прочих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материалов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395 домов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Этажная</w:t>
            </w:r>
            <w:r w:rsidRPr="00426022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характеристика</w:t>
            </w:r>
            <w:r w:rsidRPr="0042602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жилищного</w:t>
            </w:r>
            <w:r w:rsidRPr="0042602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фонда: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ind w:left="27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602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одноэтажные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1355 домов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Муниципальных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Многоквартирных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211 домов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Частных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1159 домов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Общественные</w:t>
            </w:r>
            <w:r w:rsidRPr="00426022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здания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 зданий</w:t>
            </w:r>
          </w:p>
        </w:tc>
      </w:tr>
      <w:tr w:rsidR="00A05C3F" w:rsidRPr="00426022" w:rsidTr="00930197">
        <w:trPr>
          <w:trHeight w:hRule="exact" w:val="768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7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7" w:line="276" w:lineRule="auto"/>
              <w:ind w:left="419" w:right="97" w:hanging="3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Расчетная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температура</w:t>
            </w:r>
            <w:r w:rsidRPr="00426022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наружного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воздуха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Pr="00426022">
              <w:rPr>
                <w:rFonts w:ascii="Times New Roman" w:hAnsi="Times New Roman" w:cs="Times New Roman"/>
                <w:spacing w:val="51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проектирования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отопления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вентиляции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7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-27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Средняя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температура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отопительного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периода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16-18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1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ГСОП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(градусосутки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отопительного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периода)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207</w:t>
            </w:r>
          </w:p>
        </w:tc>
      </w:tr>
      <w:tr w:rsidR="00A05C3F" w:rsidRPr="00426022" w:rsidTr="00930197">
        <w:trPr>
          <w:trHeight w:hRule="exact" w:val="764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151" w:right="63" w:hanging="20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Особые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условия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проектирования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тепловых</w:t>
            </w:r>
            <w:r w:rsidRPr="00426022">
              <w:rPr>
                <w:rFonts w:ascii="Times New Roman" w:hAnsi="Times New Roman" w:cs="Times New Roman"/>
                <w:spacing w:val="40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сетей,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.ч.: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spacing w:line="276" w:lineRule="auto"/>
              <w:ind w:left="27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сейсмичность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19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вечная</w:t>
            </w:r>
            <w:r w:rsidRPr="0042602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мерзлота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18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подрабатываемые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14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биогенные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или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илистые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</w:tbl>
    <w:p w:rsidR="00A05C3F" w:rsidRPr="00426022" w:rsidRDefault="00A05C3F" w:rsidP="00A05C3F">
      <w:pPr>
        <w:pStyle w:val="aa"/>
        <w:spacing w:before="183" w:line="276" w:lineRule="auto"/>
        <w:ind w:right="263"/>
        <w:rPr>
          <w:spacing w:val="-1"/>
        </w:rPr>
      </w:pPr>
      <w:r w:rsidRPr="00426022">
        <w:rPr>
          <w:spacing w:val="-1"/>
        </w:rPr>
        <w:t>При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строительстве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новых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жилых</w:t>
      </w:r>
      <w:r w:rsidRPr="00426022">
        <w:rPr>
          <w:spacing w:val="56"/>
        </w:rPr>
        <w:t xml:space="preserve"> </w:t>
      </w:r>
      <w:r w:rsidRPr="00426022">
        <w:t>районов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учитывается</w:t>
      </w:r>
      <w:r w:rsidRPr="00426022">
        <w:rPr>
          <w:spacing w:val="55"/>
        </w:rPr>
        <w:t xml:space="preserve"> </w:t>
      </w:r>
      <w:r w:rsidRPr="00426022">
        <w:rPr>
          <w:spacing w:val="-2"/>
        </w:rPr>
        <w:t>сложившаяся</w:t>
      </w:r>
      <w:r w:rsidRPr="00426022">
        <w:rPr>
          <w:spacing w:val="49"/>
          <w:w w:val="99"/>
        </w:rPr>
        <w:t xml:space="preserve"> </w:t>
      </w:r>
      <w:r w:rsidRPr="00426022">
        <w:rPr>
          <w:spacing w:val="-1"/>
        </w:rPr>
        <w:t>застройка</w:t>
      </w:r>
      <w:r w:rsidRPr="00426022">
        <w:rPr>
          <w:spacing w:val="46"/>
        </w:rPr>
        <w:t xml:space="preserve"> </w:t>
      </w:r>
      <w:r w:rsidRPr="00426022">
        <w:rPr>
          <w:spacing w:val="-2"/>
        </w:rPr>
        <w:t>капитального</w:t>
      </w:r>
      <w:r w:rsidRPr="00426022">
        <w:rPr>
          <w:spacing w:val="46"/>
        </w:rPr>
        <w:t xml:space="preserve"> </w:t>
      </w:r>
      <w:r w:rsidRPr="00426022">
        <w:rPr>
          <w:spacing w:val="-2"/>
        </w:rPr>
        <w:t>жилого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фонда</w:t>
      </w:r>
      <w:r w:rsidRPr="00426022">
        <w:rPr>
          <w:spacing w:val="47"/>
        </w:rPr>
        <w:t xml:space="preserve"> </w:t>
      </w:r>
      <w:r w:rsidRPr="00426022">
        <w:t>с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ликвидацией</w:t>
      </w:r>
      <w:r w:rsidRPr="00426022">
        <w:rPr>
          <w:spacing w:val="47"/>
        </w:rPr>
        <w:t xml:space="preserve"> </w:t>
      </w:r>
      <w:r w:rsidRPr="00426022">
        <w:rPr>
          <w:spacing w:val="-4"/>
        </w:rPr>
        <w:t>в</w:t>
      </w:r>
      <w:r w:rsidRPr="00426022">
        <w:rPr>
          <w:spacing w:val="-5"/>
        </w:rPr>
        <w:t>ет</w:t>
      </w:r>
      <w:r w:rsidRPr="00426022">
        <w:rPr>
          <w:spacing w:val="-4"/>
        </w:rPr>
        <w:t>хого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жилья.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Застройка</w:t>
      </w:r>
      <w:r w:rsidRPr="00426022">
        <w:rPr>
          <w:spacing w:val="61"/>
          <w:w w:val="99"/>
        </w:rPr>
        <w:t xml:space="preserve"> </w:t>
      </w:r>
      <w:r w:rsidRPr="00426022">
        <w:rPr>
          <w:spacing w:val="-2"/>
        </w:rPr>
        <w:t>формируется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базе</w:t>
      </w:r>
      <w:r w:rsidRPr="00426022">
        <w:rPr>
          <w:spacing w:val="12"/>
        </w:rPr>
        <w:t xml:space="preserve"> </w:t>
      </w:r>
      <w:r w:rsidRPr="00426022">
        <w:rPr>
          <w:spacing w:val="-2"/>
        </w:rPr>
        <w:t>сложившегося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индивидуального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жилья,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заброшенных</w:t>
      </w:r>
      <w:r w:rsidRPr="00426022">
        <w:rPr>
          <w:spacing w:val="89"/>
        </w:rPr>
        <w:t xml:space="preserve"> </w:t>
      </w:r>
      <w:r w:rsidRPr="00426022">
        <w:rPr>
          <w:spacing w:val="-1"/>
        </w:rPr>
        <w:t>территорий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садоводческих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товариществ</w:t>
      </w:r>
      <w:r w:rsidRPr="00426022">
        <w:rPr>
          <w:spacing w:val="11"/>
        </w:rPr>
        <w:t xml:space="preserve"> </w:t>
      </w:r>
      <w:r w:rsidRPr="00426022">
        <w:t>и</w:t>
      </w:r>
      <w:r w:rsidRPr="00426022">
        <w:rPr>
          <w:spacing w:val="12"/>
        </w:rPr>
        <w:t xml:space="preserve"> </w:t>
      </w:r>
      <w:r w:rsidRPr="00426022">
        <w:rPr>
          <w:spacing w:val="-3"/>
        </w:rPr>
        <w:t>прочих</w:t>
      </w:r>
      <w:r w:rsidRPr="00426022">
        <w:rPr>
          <w:spacing w:val="13"/>
        </w:rPr>
        <w:t xml:space="preserve"> </w:t>
      </w:r>
      <w:r w:rsidRPr="00426022">
        <w:rPr>
          <w:spacing w:val="-2"/>
        </w:rPr>
        <w:t>свободных</w:t>
      </w:r>
      <w:r w:rsidRPr="00426022">
        <w:rPr>
          <w:spacing w:val="14"/>
        </w:rPr>
        <w:t xml:space="preserve"> </w:t>
      </w:r>
      <w:r w:rsidRPr="00426022">
        <w:t>и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неиспользованных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территорий.</w:t>
      </w:r>
      <w:r w:rsidRPr="00426022">
        <w:rPr>
          <w:spacing w:val="19"/>
        </w:rPr>
        <w:t xml:space="preserve"> </w:t>
      </w:r>
      <w:r w:rsidRPr="00426022">
        <w:rPr>
          <w:spacing w:val="-2"/>
        </w:rPr>
        <w:t>Структура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жилых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образований,</w:t>
      </w:r>
      <w:r w:rsidRPr="00426022">
        <w:rPr>
          <w:spacing w:val="17"/>
        </w:rPr>
        <w:t xml:space="preserve"> </w:t>
      </w:r>
      <w:r w:rsidRPr="00426022">
        <w:t>в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настоящее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время,</w:t>
      </w:r>
      <w:r w:rsidRPr="00426022">
        <w:rPr>
          <w:spacing w:val="20"/>
        </w:rPr>
        <w:t xml:space="preserve"> </w:t>
      </w:r>
      <w:r w:rsidRPr="00426022">
        <w:rPr>
          <w:spacing w:val="-2"/>
        </w:rPr>
        <w:t>представляет</w:t>
      </w:r>
      <w:r w:rsidRPr="00426022">
        <w:rPr>
          <w:spacing w:val="52"/>
          <w:w w:val="99"/>
        </w:rPr>
        <w:t xml:space="preserve"> </w:t>
      </w:r>
      <w:r w:rsidRPr="00426022">
        <w:rPr>
          <w:spacing w:val="-1"/>
        </w:rPr>
        <w:t>собой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достаточно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разобщенные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населенные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пункты.</w:t>
      </w:r>
      <w:r w:rsidRPr="00426022">
        <w:rPr>
          <w:spacing w:val="25"/>
        </w:rPr>
        <w:t xml:space="preserve"> </w:t>
      </w:r>
      <w:r w:rsidRPr="00426022">
        <w:rPr>
          <w:spacing w:val="-3"/>
        </w:rPr>
        <w:t>Генеральный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план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71"/>
        </w:rPr>
        <w:t xml:space="preserve"> </w:t>
      </w:r>
      <w:r w:rsidRPr="00426022">
        <w:rPr>
          <w:spacing w:val="-2"/>
        </w:rPr>
        <w:t>Бахметьевское Богородицкого района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представлен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3"/>
        </w:rPr>
        <w:t xml:space="preserve"> рисунке</w:t>
      </w:r>
      <w:r w:rsidRPr="00426022">
        <w:rPr>
          <w:spacing w:val="-2"/>
        </w:rPr>
        <w:t xml:space="preserve"> </w:t>
      </w:r>
      <w:r w:rsidRPr="00426022">
        <w:t>1.</w:t>
      </w: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A05C3F" w:rsidRPr="00426022" w:rsidRDefault="00A05C3F" w:rsidP="00A05C3F">
      <w:pPr>
        <w:rPr>
          <w:spacing w:val="-1"/>
          <w:sz w:val="28"/>
          <w:szCs w:val="28"/>
        </w:rPr>
      </w:pPr>
      <w:r w:rsidRPr="00426022">
        <w:rPr>
          <w:spacing w:val="-1"/>
          <w:sz w:val="28"/>
          <w:szCs w:val="28"/>
        </w:rPr>
        <w:br w:type="page"/>
      </w: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  <w:sectPr w:rsidR="00A05C3F" w:rsidRPr="00426022" w:rsidSect="000A3D70">
          <w:headerReference w:type="even" r:id="rId16"/>
          <w:headerReference w:type="default" r:id="rId17"/>
          <w:footerReference w:type="even" r:id="rId18"/>
          <w:footerReference w:type="default" r:id="rId19"/>
          <w:pgSz w:w="11900" w:h="16840"/>
          <w:pgMar w:top="1020" w:right="700" w:bottom="940" w:left="1260" w:header="757" w:footer="755" w:gutter="0"/>
          <w:cols w:space="720"/>
        </w:sect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</w:pPr>
      <w:r w:rsidRPr="00426022">
        <w:rPr>
          <w:noProof/>
          <w:spacing w:val="-1"/>
          <w:lang w:eastAsia="ru-RU"/>
        </w:rPr>
        <w:drawing>
          <wp:inline distT="0" distB="0" distL="0" distR="0" wp14:anchorId="235349D3" wp14:editId="4D43F71F">
            <wp:extent cx="8786918" cy="5758502"/>
            <wp:effectExtent l="0" t="0" r="0" b="0"/>
            <wp:docPr id="8" name="Рисунок 8" descr="C:\Users\user\Documents\основной черт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сновной чертеж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43" cy="5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3F" w:rsidRPr="00426022" w:rsidRDefault="00A05C3F" w:rsidP="00A05C3F">
      <w:pPr>
        <w:pStyle w:val="aa"/>
        <w:spacing w:before="5" w:line="276" w:lineRule="auto"/>
        <w:ind w:right="257"/>
        <w:jc w:val="center"/>
        <w:rPr>
          <w:spacing w:val="-1"/>
        </w:rPr>
      </w:pPr>
    </w:p>
    <w:p w:rsidR="00A05C3F" w:rsidRPr="00426022" w:rsidRDefault="00A05C3F" w:rsidP="00A05C3F">
      <w:pPr>
        <w:pStyle w:val="aa"/>
        <w:spacing w:before="5" w:line="276" w:lineRule="auto"/>
        <w:ind w:right="257"/>
        <w:jc w:val="right"/>
        <w:rPr>
          <w:spacing w:val="-1"/>
        </w:rPr>
        <w:sectPr w:rsidR="00A05C3F" w:rsidRPr="00426022" w:rsidSect="00CB6F30">
          <w:pgSz w:w="16840" w:h="11900" w:orient="landscape"/>
          <w:pgMar w:top="697" w:right="941" w:bottom="1259" w:left="1021" w:header="760" w:footer="754" w:gutter="0"/>
          <w:cols w:space="720"/>
        </w:sectPr>
      </w:pPr>
    </w:p>
    <w:p w:rsidR="00A05C3F" w:rsidRPr="00426022" w:rsidRDefault="00A05C3F" w:rsidP="00A05C3F">
      <w:pPr>
        <w:spacing w:before="2"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1"/>
        <w:spacing w:line="276" w:lineRule="auto"/>
        <w:ind w:right="104" w:firstLine="710"/>
        <w:jc w:val="both"/>
        <w:rPr>
          <w:spacing w:val="-1"/>
        </w:rPr>
      </w:pPr>
      <w:bookmarkStart w:id="3" w:name="_TOC_250004"/>
      <w:r w:rsidRPr="00426022">
        <w:rPr>
          <w:spacing w:val="-2"/>
        </w:rPr>
        <w:t>Раздел</w:t>
      </w:r>
      <w:r w:rsidRPr="00426022">
        <w:rPr>
          <w:spacing w:val="59"/>
        </w:rPr>
        <w:t xml:space="preserve"> </w:t>
      </w:r>
      <w:r w:rsidRPr="00426022">
        <w:t>2.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Перспективные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балансы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тепловой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мощности</w:t>
      </w:r>
      <w:r w:rsidRPr="00426022">
        <w:rPr>
          <w:spacing w:val="59"/>
        </w:rPr>
        <w:t xml:space="preserve"> </w:t>
      </w:r>
      <w:r w:rsidRPr="00426022">
        <w:rPr>
          <w:spacing w:val="-3"/>
        </w:rPr>
        <w:t>источников</w:t>
      </w:r>
      <w:r w:rsidRPr="00426022">
        <w:rPr>
          <w:spacing w:val="35"/>
        </w:rPr>
        <w:t xml:space="preserve"> </w:t>
      </w:r>
      <w:r w:rsidRPr="00426022">
        <w:rPr>
          <w:spacing w:val="-2"/>
        </w:rPr>
        <w:t xml:space="preserve">тепловой </w:t>
      </w:r>
      <w:r w:rsidRPr="00426022">
        <w:rPr>
          <w:spacing w:val="-1"/>
        </w:rPr>
        <w:t>энергии</w:t>
      </w:r>
      <w:r w:rsidRPr="00426022">
        <w:rPr>
          <w:spacing w:val="-2"/>
        </w:rPr>
        <w:t xml:space="preserve"> </w:t>
      </w:r>
      <w:r w:rsidRPr="00426022">
        <w:t>и</w:t>
      </w:r>
      <w:r w:rsidRPr="00426022">
        <w:rPr>
          <w:spacing w:val="-1"/>
        </w:rPr>
        <w:t xml:space="preserve"> </w:t>
      </w:r>
      <w:r w:rsidRPr="00426022">
        <w:rPr>
          <w:spacing w:val="-2"/>
        </w:rPr>
        <w:t xml:space="preserve">тепловой </w:t>
      </w:r>
      <w:r w:rsidRPr="00426022">
        <w:rPr>
          <w:spacing w:val="-1"/>
        </w:rPr>
        <w:t>нагрузки потребителей</w:t>
      </w:r>
      <w:bookmarkEnd w:id="3"/>
      <w:r w:rsidRPr="00426022">
        <w:rPr>
          <w:spacing w:val="-1"/>
        </w:rPr>
        <w:t>.</w:t>
      </w:r>
    </w:p>
    <w:p w:rsidR="00A05C3F" w:rsidRPr="00426022" w:rsidRDefault="00A05C3F" w:rsidP="00A05C3F">
      <w:pPr>
        <w:pStyle w:val="1"/>
        <w:spacing w:line="276" w:lineRule="auto"/>
        <w:ind w:right="104" w:firstLine="710"/>
        <w:jc w:val="both"/>
        <w:rPr>
          <w:b/>
          <w:bCs/>
        </w:rPr>
      </w:pPr>
    </w:p>
    <w:p w:rsidR="00A05C3F" w:rsidRPr="00426022" w:rsidRDefault="00A05C3F" w:rsidP="00A05C3F">
      <w:pPr>
        <w:pStyle w:val="aa"/>
        <w:widowControl w:val="0"/>
        <w:numPr>
          <w:ilvl w:val="1"/>
          <w:numId w:val="9"/>
        </w:numPr>
        <w:tabs>
          <w:tab w:val="left" w:pos="1162"/>
        </w:tabs>
        <w:suppressAutoHyphens w:val="0"/>
        <w:spacing w:before="4" w:line="276" w:lineRule="auto"/>
        <w:ind w:firstLine="710"/>
        <w:jc w:val="left"/>
      </w:pPr>
      <w:r w:rsidRPr="00426022">
        <w:rPr>
          <w:b/>
          <w:spacing w:val="-1"/>
        </w:rPr>
        <w:t>.</w:t>
      </w:r>
      <w:r w:rsidRPr="00426022">
        <w:rPr>
          <w:spacing w:val="-1"/>
        </w:rPr>
        <w:t>Радиус</w:t>
      </w:r>
      <w:r w:rsidRPr="00426022">
        <w:rPr>
          <w:spacing w:val="-11"/>
        </w:rPr>
        <w:t xml:space="preserve"> </w:t>
      </w:r>
      <w:r w:rsidRPr="00426022">
        <w:rPr>
          <w:spacing w:val="-2"/>
        </w:rPr>
        <w:t>эффективного</w:t>
      </w:r>
      <w:r w:rsidRPr="00426022">
        <w:rPr>
          <w:spacing w:val="-10"/>
        </w:rPr>
        <w:t xml:space="preserve">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spacing w:before="162" w:line="276" w:lineRule="auto"/>
        <w:ind w:right="105" w:firstLine="1072"/>
      </w:pPr>
      <w:r w:rsidRPr="00426022">
        <w:rPr>
          <w:spacing w:val="-2"/>
        </w:rPr>
        <w:t>Среди</w:t>
      </w:r>
      <w:r w:rsidRPr="00426022">
        <w:rPr>
          <w:spacing w:val="52"/>
        </w:rPr>
        <w:t xml:space="preserve"> </w:t>
      </w:r>
      <w:r w:rsidRPr="00426022">
        <w:t>основных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мероприятий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энергосбережению</w:t>
      </w:r>
      <w:r w:rsidRPr="00426022">
        <w:rPr>
          <w:spacing w:val="54"/>
        </w:rPr>
        <w:t xml:space="preserve"> </w:t>
      </w:r>
      <w:r w:rsidRPr="00426022">
        <w:t>в</w:t>
      </w:r>
      <w:r w:rsidRPr="00426022">
        <w:rPr>
          <w:spacing w:val="53"/>
        </w:rPr>
        <w:t xml:space="preserve"> </w:t>
      </w:r>
      <w:r w:rsidRPr="00426022">
        <w:rPr>
          <w:spacing w:val="-2"/>
        </w:rPr>
        <w:t>системах</w:t>
      </w:r>
      <w:r w:rsidRPr="00426022">
        <w:rPr>
          <w:spacing w:val="28"/>
          <w:w w:val="9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8"/>
        </w:rPr>
        <w:t xml:space="preserve"> </w:t>
      </w:r>
      <w:r w:rsidRPr="00426022">
        <w:rPr>
          <w:spacing w:val="-3"/>
        </w:rPr>
        <w:t>можно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выделить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оптимизацию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9"/>
        </w:rPr>
        <w:t xml:space="preserve"> </w:t>
      </w:r>
      <w:r w:rsidRPr="00426022">
        <w:t>в</w:t>
      </w:r>
      <w:r w:rsidRPr="00426022">
        <w:rPr>
          <w:spacing w:val="7"/>
        </w:rPr>
        <w:t xml:space="preserve"> </w:t>
      </w:r>
      <w:r w:rsidRPr="00426022">
        <w:rPr>
          <w:spacing w:val="-3"/>
        </w:rPr>
        <w:t>населенных пунктах</w:t>
      </w:r>
      <w:r w:rsidRPr="00426022">
        <w:rPr>
          <w:spacing w:val="28"/>
          <w:w w:val="99"/>
        </w:rPr>
        <w:t xml:space="preserve"> </w:t>
      </w:r>
      <w:r w:rsidRPr="00426022">
        <w:t>с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эффективного</w:t>
      </w:r>
      <w:r w:rsidRPr="00426022">
        <w:rPr>
          <w:spacing w:val="-6"/>
        </w:rPr>
        <w:t xml:space="preserve"> </w:t>
      </w:r>
      <w:r w:rsidRPr="00426022">
        <w:t>радиуса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spacing w:before="5" w:line="276" w:lineRule="auto"/>
        <w:ind w:right="110" w:firstLine="604"/>
      </w:pPr>
      <w:r w:rsidRPr="00426022">
        <w:rPr>
          <w:spacing w:val="-3"/>
        </w:rPr>
        <w:t>Передача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большие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расстояния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является</w:t>
      </w:r>
      <w:r w:rsidRPr="00426022">
        <w:rPr>
          <w:spacing w:val="46"/>
        </w:rPr>
        <w:t xml:space="preserve"> </w:t>
      </w:r>
      <w:r w:rsidRPr="00426022">
        <w:rPr>
          <w:spacing w:val="-2"/>
        </w:rPr>
        <w:t>экономически</w:t>
      </w:r>
      <w:r w:rsidRPr="00426022">
        <w:rPr>
          <w:spacing w:val="46"/>
          <w:w w:val="99"/>
        </w:rPr>
        <w:t xml:space="preserve"> </w:t>
      </w:r>
      <w:r w:rsidRPr="00426022">
        <w:rPr>
          <w:spacing w:val="-2"/>
        </w:rPr>
        <w:t>неэффективной.</w:t>
      </w:r>
    </w:p>
    <w:p w:rsidR="00A05C3F" w:rsidRPr="00426022" w:rsidRDefault="00A05C3F" w:rsidP="00A05C3F">
      <w:pPr>
        <w:pStyle w:val="aa"/>
        <w:spacing w:line="276" w:lineRule="auto"/>
        <w:ind w:right="103" w:firstLine="664"/>
      </w:pPr>
      <w:r w:rsidRPr="00426022">
        <w:rPr>
          <w:spacing w:val="-1"/>
        </w:rPr>
        <w:t>Радиус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эффективного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позволяет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определить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условия,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60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</w:t>
      </w:r>
      <w:r w:rsidRPr="00426022">
        <w:rPr>
          <w:spacing w:val="-5"/>
        </w:rPr>
        <w:t>орых</w:t>
      </w:r>
      <w:r w:rsidRPr="00426022">
        <w:rPr>
          <w:spacing w:val="55"/>
        </w:rPr>
        <w:t xml:space="preserve"> </w:t>
      </w:r>
      <w:r w:rsidRPr="00426022">
        <w:rPr>
          <w:spacing w:val="-3"/>
        </w:rPr>
        <w:t>подключение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новых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увеличивающих</w:t>
      </w:r>
      <w:r w:rsidRPr="00426022">
        <w:rPr>
          <w:spacing w:val="54"/>
        </w:rPr>
        <w:t xml:space="preserve"> </w:t>
      </w:r>
      <w:r w:rsidRPr="00426022">
        <w:rPr>
          <w:spacing w:val="-2"/>
        </w:rPr>
        <w:t>тепловую</w:t>
      </w:r>
      <w:r w:rsidRPr="00426022">
        <w:rPr>
          <w:spacing w:val="56"/>
        </w:rPr>
        <w:t xml:space="preserve"> </w:t>
      </w:r>
      <w:r w:rsidRPr="00426022">
        <w:rPr>
          <w:spacing w:val="-2"/>
        </w:rPr>
        <w:t>нагрузку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теплопотребляющих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16"/>
        </w:rPr>
        <w:t xml:space="preserve"> </w:t>
      </w:r>
      <w:r w:rsidRPr="00426022">
        <w:t>к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нецелесообразно</w:t>
      </w:r>
      <w:r w:rsidRPr="00426022">
        <w:rPr>
          <w:spacing w:val="66"/>
        </w:rPr>
        <w:t xml:space="preserve"> </w:t>
      </w:r>
      <w:r w:rsidRPr="00426022">
        <w:rPr>
          <w:spacing w:val="-2"/>
        </w:rPr>
        <w:t>вследствие</w:t>
      </w:r>
      <w:r w:rsidRPr="00426022">
        <w:rPr>
          <w:spacing w:val="3"/>
        </w:rPr>
        <w:t xml:space="preserve"> </w:t>
      </w:r>
      <w:r w:rsidRPr="00426022">
        <w:rPr>
          <w:spacing w:val="-1"/>
        </w:rPr>
        <w:t>увеличения</w:t>
      </w:r>
      <w:r w:rsidRPr="00426022">
        <w:rPr>
          <w:spacing w:val="3"/>
        </w:rPr>
        <w:t xml:space="preserve"> </w:t>
      </w:r>
      <w:r w:rsidRPr="00426022">
        <w:rPr>
          <w:spacing w:val="-2"/>
        </w:rPr>
        <w:t>совокупных</w:t>
      </w:r>
      <w:r w:rsidRPr="00426022">
        <w:rPr>
          <w:spacing w:val="3"/>
        </w:rPr>
        <w:t xml:space="preserve"> </w:t>
      </w:r>
      <w:r w:rsidRPr="00426022">
        <w:rPr>
          <w:spacing w:val="-5"/>
        </w:rPr>
        <w:t>рас</w:t>
      </w:r>
      <w:r w:rsidRPr="00426022">
        <w:rPr>
          <w:spacing w:val="-4"/>
        </w:rPr>
        <w:t>хо</w:t>
      </w:r>
      <w:r w:rsidRPr="00426022">
        <w:rPr>
          <w:spacing w:val="-5"/>
        </w:rPr>
        <w:t>д</w:t>
      </w:r>
      <w:r w:rsidRPr="00426022">
        <w:rPr>
          <w:spacing w:val="-4"/>
        </w:rPr>
        <w:t>ов</w:t>
      </w:r>
      <w:r w:rsidRPr="00426022">
        <w:rPr>
          <w:spacing w:val="4"/>
        </w:rPr>
        <w:t xml:space="preserve"> </w:t>
      </w:r>
      <w:r w:rsidRPr="00426022">
        <w:t>в</w:t>
      </w:r>
      <w:r w:rsidRPr="00426022">
        <w:rPr>
          <w:spacing w:val="1"/>
        </w:rPr>
        <w:t xml:space="preserve"> </w:t>
      </w:r>
      <w:r w:rsidRPr="00426022">
        <w:rPr>
          <w:spacing w:val="-2"/>
        </w:rPr>
        <w:t>указанной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2"/>
        </w:rPr>
        <w:t xml:space="preserve"> </w:t>
      </w:r>
      <w:r w:rsidRPr="00426022">
        <w:rPr>
          <w:spacing w:val="-2"/>
        </w:rPr>
        <w:t>единицу</w:t>
      </w:r>
      <w:r w:rsidRPr="00426022">
        <w:rPr>
          <w:spacing w:val="77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12"/>
        </w:rPr>
        <w:t xml:space="preserve"> </w:t>
      </w:r>
      <w:r w:rsidRPr="00426022">
        <w:t>мощности,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определяемой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зоны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действия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29"/>
          <w:w w:val="99"/>
        </w:rPr>
        <w:t xml:space="preserve"> </w:t>
      </w:r>
      <w:r w:rsidRPr="00426022">
        <w:rPr>
          <w:spacing w:val="-1"/>
        </w:rPr>
        <w:t>тепловой энергии.</w:t>
      </w:r>
    </w:p>
    <w:p w:rsidR="00A05C3F" w:rsidRPr="00426022" w:rsidRDefault="00A05C3F" w:rsidP="00A05C3F">
      <w:pPr>
        <w:pStyle w:val="aa"/>
        <w:spacing w:line="276" w:lineRule="auto"/>
        <w:ind w:right="103" w:firstLine="936"/>
        <w:rPr>
          <w:spacing w:val="-1"/>
        </w:rPr>
      </w:pPr>
      <w:r w:rsidRPr="00426022">
        <w:rPr>
          <w:spacing w:val="-1"/>
        </w:rPr>
        <w:t>Радиус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эффективного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40"/>
        </w:rPr>
        <w:t xml:space="preserve"> </w:t>
      </w:r>
      <w:r w:rsidRPr="00426022">
        <w:t>–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максимальное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расстояние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теплопотребляющей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установки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до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ближайшего</w:t>
      </w:r>
      <w:r w:rsidRPr="00426022">
        <w:rPr>
          <w:spacing w:val="14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14"/>
        </w:rPr>
        <w:t xml:space="preserve"> </w:t>
      </w:r>
      <w:r w:rsidRPr="00426022">
        <w:t>в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теплоснабжения,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превышении</w:t>
      </w:r>
      <w:r w:rsidRPr="00426022">
        <w:rPr>
          <w:spacing w:val="47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оторого</w:t>
      </w:r>
      <w:r w:rsidRPr="00426022">
        <w:rPr>
          <w:spacing w:val="48"/>
        </w:rPr>
        <w:t xml:space="preserve"> </w:t>
      </w:r>
      <w:r w:rsidRPr="00426022">
        <w:rPr>
          <w:spacing w:val="-3"/>
        </w:rPr>
        <w:t>подключение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теплопотребляющей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установки</w:t>
      </w:r>
      <w:r w:rsidRPr="00426022">
        <w:rPr>
          <w:spacing w:val="45"/>
        </w:rPr>
        <w:t xml:space="preserve"> </w:t>
      </w:r>
      <w:r w:rsidRPr="00426022">
        <w:t>к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данной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нецелесообразно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причине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увеличения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совокупных</w:t>
      </w:r>
      <w:r w:rsidRPr="00426022">
        <w:rPr>
          <w:spacing w:val="22"/>
        </w:rPr>
        <w:t xml:space="preserve"> </w:t>
      </w:r>
      <w:r w:rsidRPr="00426022">
        <w:rPr>
          <w:spacing w:val="-5"/>
        </w:rPr>
        <w:t>рас</w:t>
      </w:r>
      <w:r w:rsidRPr="00426022">
        <w:rPr>
          <w:spacing w:val="-4"/>
        </w:rPr>
        <w:t>хо</w:t>
      </w:r>
      <w:r w:rsidRPr="00426022">
        <w:rPr>
          <w:spacing w:val="-5"/>
        </w:rPr>
        <w:t>д</w:t>
      </w:r>
      <w:r w:rsidRPr="00426022">
        <w:rPr>
          <w:spacing w:val="-4"/>
        </w:rPr>
        <w:t>ов</w:t>
      </w:r>
      <w:r w:rsidRPr="00426022">
        <w:rPr>
          <w:spacing w:val="22"/>
        </w:rPr>
        <w:t xml:space="preserve"> </w:t>
      </w:r>
      <w:r w:rsidRPr="00426022">
        <w:t>в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47"/>
          <w:w w:val="99"/>
        </w:rPr>
        <w:t xml:space="preserve">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spacing w:line="276" w:lineRule="auto"/>
        <w:ind w:right="103" w:firstLine="936"/>
      </w:pPr>
    </w:p>
    <w:p w:rsidR="00A05C3F" w:rsidRPr="00426022" w:rsidRDefault="00A05C3F" w:rsidP="00A05C3F">
      <w:pPr>
        <w:pStyle w:val="aa"/>
        <w:widowControl w:val="0"/>
        <w:numPr>
          <w:ilvl w:val="1"/>
          <w:numId w:val="9"/>
        </w:numPr>
        <w:tabs>
          <w:tab w:val="left" w:pos="1162"/>
        </w:tabs>
        <w:suppressAutoHyphens w:val="0"/>
        <w:spacing w:before="4" w:line="276" w:lineRule="auto"/>
        <w:ind w:right="105" w:firstLine="710"/>
      </w:pPr>
      <w:r w:rsidRPr="00426022">
        <w:rPr>
          <w:b/>
          <w:spacing w:val="-1"/>
        </w:rPr>
        <w:t xml:space="preserve">. </w:t>
      </w:r>
      <w:r w:rsidRPr="00426022">
        <w:rPr>
          <w:spacing w:val="-1"/>
        </w:rPr>
        <w:t>Описание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45"/>
        </w:rPr>
        <w:t xml:space="preserve"> </w:t>
      </w:r>
      <w:r w:rsidRPr="00426022">
        <w:t>и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перспективных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зон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действия</w:t>
      </w:r>
      <w:r w:rsidRPr="00426022">
        <w:rPr>
          <w:spacing w:val="54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-3"/>
        </w:rPr>
        <w:t xml:space="preserve"> источников </w:t>
      </w:r>
      <w:r w:rsidRPr="00426022">
        <w:rPr>
          <w:spacing w:val="-1"/>
        </w:rPr>
        <w:t>тепловой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энергии.</w:t>
      </w:r>
    </w:p>
    <w:p w:rsidR="00A05C3F" w:rsidRPr="00426022" w:rsidRDefault="00A05C3F" w:rsidP="00A05C3F">
      <w:pPr>
        <w:pStyle w:val="aa"/>
        <w:spacing w:line="276" w:lineRule="auto"/>
        <w:ind w:right="104"/>
      </w:pPr>
      <w:r w:rsidRPr="00426022">
        <w:rPr>
          <w:spacing w:val="-1"/>
        </w:rPr>
        <w:t>Индивидуальная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жилая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застройка,</w:t>
      </w:r>
      <w:r w:rsidRPr="00426022">
        <w:rPr>
          <w:spacing w:val="35"/>
        </w:rPr>
        <w:t xml:space="preserve"> </w:t>
      </w:r>
      <w:r w:rsidRPr="00426022">
        <w:rPr>
          <w:spacing w:val="-3"/>
        </w:rPr>
        <w:t>оборудована</w:t>
      </w:r>
      <w:r w:rsidRPr="00426022">
        <w:rPr>
          <w:spacing w:val="17"/>
        </w:rPr>
        <w:t xml:space="preserve"> </w:t>
      </w:r>
      <w:r w:rsidRPr="00426022">
        <w:rPr>
          <w:spacing w:val="-3"/>
        </w:rPr>
        <w:t>автономными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газовыми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теплогенераторами,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негазифицированная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застройка</w:t>
      </w:r>
      <w:r w:rsidRPr="00426022">
        <w:rPr>
          <w:spacing w:val="18"/>
        </w:rPr>
        <w:t xml:space="preserve"> </w:t>
      </w:r>
      <w:r w:rsidRPr="00426022">
        <w:t>–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печами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твердом</w:t>
      </w:r>
      <w:r w:rsidRPr="00426022">
        <w:rPr>
          <w:spacing w:val="19"/>
        </w:rPr>
        <w:t xml:space="preserve"> </w:t>
      </w:r>
      <w:r w:rsidRPr="00426022">
        <w:rPr>
          <w:spacing w:val="-2"/>
        </w:rPr>
        <w:t>топливе.</w:t>
      </w:r>
      <w:r w:rsidRPr="00426022">
        <w:rPr>
          <w:spacing w:val="82"/>
          <w:w w:val="99"/>
        </w:rPr>
        <w:t xml:space="preserve"> </w:t>
      </w:r>
      <w:r w:rsidRPr="00426022">
        <w:rPr>
          <w:spacing w:val="-3"/>
        </w:rPr>
        <w:t>Тепловая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нагрузка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отопления,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обеспечиваемая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53"/>
        </w:rPr>
        <w:t xml:space="preserve"> </w:t>
      </w:r>
      <w:r w:rsidRPr="00426022">
        <w:rPr>
          <w:spacing w:val="-2"/>
        </w:rPr>
        <w:t>теплогенераторов,</w:t>
      </w:r>
      <w:r w:rsidRPr="00426022">
        <w:rPr>
          <w:spacing w:val="-5"/>
        </w:rPr>
        <w:t xml:space="preserve"> </w:t>
      </w:r>
      <w:r w:rsidRPr="00426022">
        <w:t>составляет</w:t>
      </w:r>
      <w:r w:rsidRPr="00426022">
        <w:rPr>
          <w:spacing w:val="-4"/>
        </w:rPr>
        <w:t xml:space="preserve"> </w:t>
      </w:r>
      <w:r w:rsidRPr="00426022">
        <w:rPr>
          <w:spacing w:val="-5"/>
        </w:rPr>
        <w:t>ок</w:t>
      </w:r>
      <w:r w:rsidRPr="00426022">
        <w:rPr>
          <w:spacing w:val="-4"/>
        </w:rPr>
        <w:t>оло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 xml:space="preserve">11-34 </w:t>
      </w:r>
      <w:r w:rsidRPr="00426022">
        <w:rPr>
          <w:spacing w:val="-7"/>
        </w:rPr>
        <w:t>КВ</w:t>
      </w:r>
      <w:r w:rsidRPr="00426022">
        <w:rPr>
          <w:spacing w:val="-6"/>
        </w:rPr>
        <w:t>т.</w:t>
      </w:r>
    </w:p>
    <w:p w:rsidR="00A05C3F" w:rsidRPr="00426022" w:rsidRDefault="00A05C3F" w:rsidP="00A05C3F">
      <w:pPr>
        <w:pStyle w:val="aa"/>
        <w:spacing w:line="276" w:lineRule="auto"/>
        <w:ind w:right="107"/>
      </w:pPr>
      <w:r w:rsidRPr="00426022">
        <w:rPr>
          <w:spacing w:val="-2"/>
        </w:rPr>
        <w:t>Эксплуатацию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этих</w:t>
      </w:r>
      <w:r w:rsidRPr="00426022">
        <w:rPr>
          <w:spacing w:val="37"/>
        </w:rPr>
        <w:t xml:space="preserve"> </w:t>
      </w:r>
      <w:r w:rsidRPr="00426022">
        <w:rPr>
          <w:spacing w:val="-2"/>
        </w:rPr>
        <w:t>теплогенераторов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осуществляет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специализированная</w:t>
      </w:r>
      <w:r w:rsidRPr="00426022">
        <w:rPr>
          <w:spacing w:val="42"/>
          <w:w w:val="99"/>
        </w:rPr>
        <w:t xml:space="preserve"> </w:t>
      </w:r>
      <w:r w:rsidRPr="00426022">
        <w:rPr>
          <w:spacing w:val="-1"/>
        </w:rPr>
        <w:t>организация</w:t>
      </w:r>
      <w:r w:rsidRPr="00426022">
        <w:rPr>
          <w:spacing w:val="-10"/>
        </w:rPr>
        <w:t>.</w:t>
      </w:r>
    </w:p>
    <w:p w:rsidR="00A05C3F" w:rsidRPr="00426022" w:rsidRDefault="00A05C3F" w:rsidP="00A05C3F">
      <w:pPr>
        <w:pStyle w:val="aa"/>
        <w:tabs>
          <w:tab w:val="left" w:pos="2438"/>
          <w:tab w:val="left" w:pos="5277"/>
          <w:tab w:val="left" w:pos="6360"/>
          <w:tab w:val="left" w:pos="8579"/>
        </w:tabs>
        <w:spacing w:line="276" w:lineRule="auto"/>
      </w:pPr>
      <w:r w:rsidRPr="00426022">
        <w:rPr>
          <w:spacing w:val="-1"/>
          <w:w w:val="95"/>
        </w:rPr>
        <w:t xml:space="preserve">Отсутствие структурированности  систем  </w:t>
      </w:r>
      <w:r w:rsidRPr="00426022">
        <w:rPr>
          <w:spacing w:val="-2"/>
          <w:w w:val="95"/>
        </w:rPr>
        <w:t xml:space="preserve">теплоснабжения  </w:t>
      </w:r>
      <w:r w:rsidRPr="00426022">
        <w:rPr>
          <w:spacing w:val="-1"/>
        </w:rPr>
        <w:t>объясняется превалирующим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развитием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газоснабжения</w:t>
      </w:r>
      <w:r w:rsidRPr="00426022">
        <w:rPr>
          <w:spacing w:val="9"/>
        </w:rPr>
        <w:t xml:space="preserve"> </w:t>
      </w:r>
      <w:r w:rsidRPr="00426022">
        <w:t>и</w:t>
      </w:r>
      <w:r w:rsidRPr="00426022">
        <w:rPr>
          <w:spacing w:val="8"/>
        </w:rPr>
        <w:t xml:space="preserve"> </w:t>
      </w:r>
      <w:r w:rsidRPr="00426022">
        <w:rPr>
          <w:spacing w:val="-3"/>
        </w:rPr>
        <w:t>низкой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плотностью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52"/>
          <w:w w:val="99"/>
        </w:rPr>
        <w:t xml:space="preserve"> </w:t>
      </w:r>
      <w:r w:rsidRPr="00426022">
        <w:rPr>
          <w:spacing w:val="-2"/>
        </w:rPr>
        <w:t>нагрузок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36"/>
        </w:rPr>
        <w:t xml:space="preserve"> </w:t>
      </w:r>
      <w:r w:rsidRPr="00426022">
        <w:t>поселения.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Строительство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37"/>
        </w:rPr>
        <w:t xml:space="preserve"> </w:t>
      </w:r>
      <w:r w:rsidRPr="00426022">
        <w:t>поселения</w:t>
      </w:r>
      <w:r w:rsidRPr="00426022">
        <w:rPr>
          <w:spacing w:val="30"/>
          <w:w w:val="99"/>
        </w:rPr>
        <w:t xml:space="preserve"> </w:t>
      </w:r>
      <w:r w:rsidRPr="00426022">
        <w:t>осуществляется</w:t>
      </w:r>
      <w:r w:rsidRPr="00426022">
        <w:rPr>
          <w:spacing w:val="3"/>
        </w:rPr>
        <w:t xml:space="preserve"> </w:t>
      </w:r>
      <w:r w:rsidRPr="00426022">
        <w:rPr>
          <w:spacing w:val="-1"/>
        </w:rPr>
        <w:t>одноэтажными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зданиями</w:t>
      </w:r>
      <w:r w:rsidRPr="00426022">
        <w:rPr>
          <w:spacing w:val="5"/>
        </w:rPr>
        <w:t xml:space="preserve"> </w:t>
      </w:r>
      <w:r w:rsidRPr="00426022">
        <w:t>с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большей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капитальностью,</w:t>
      </w:r>
      <w:r w:rsidRPr="00426022">
        <w:rPr>
          <w:spacing w:val="5"/>
        </w:rPr>
        <w:t xml:space="preserve"> </w:t>
      </w:r>
      <w:r w:rsidRPr="00426022">
        <w:t>в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основном</w:t>
      </w:r>
      <w:r w:rsidRPr="00426022">
        <w:rPr>
          <w:spacing w:val="57"/>
          <w:w w:val="99"/>
        </w:rPr>
        <w:t xml:space="preserve"> </w:t>
      </w:r>
      <w:r w:rsidRPr="00426022">
        <w:rPr>
          <w:spacing w:val="-1"/>
        </w:rPr>
        <w:t>из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 xml:space="preserve">кирпича </w:t>
      </w:r>
      <w:r w:rsidRPr="00426022">
        <w:t>и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бетона.</w:t>
      </w:r>
    </w:p>
    <w:p w:rsidR="00A05C3F" w:rsidRPr="00426022" w:rsidRDefault="00A05C3F" w:rsidP="00A05C3F">
      <w:pPr>
        <w:pStyle w:val="aa"/>
        <w:spacing w:line="276" w:lineRule="auto"/>
        <w:ind w:right="124" w:firstLine="870"/>
      </w:pPr>
      <w:r w:rsidRPr="00426022">
        <w:rPr>
          <w:spacing w:val="-1"/>
        </w:rPr>
        <w:t>Часть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индивидуального</w:t>
      </w:r>
      <w:r w:rsidRPr="00426022">
        <w:rPr>
          <w:spacing w:val="8"/>
        </w:rPr>
        <w:t xml:space="preserve"> </w:t>
      </w:r>
      <w:r w:rsidRPr="00426022">
        <w:rPr>
          <w:spacing w:val="-2"/>
        </w:rPr>
        <w:t>жилищного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фонда</w:t>
      </w:r>
      <w:r w:rsidRPr="00426022">
        <w:rPr>
          <w:spacing w:val="9"/>
        </w:rPr>
        <w:t xml:space="preserve"> </w:t>
      </w:r>
      <w:r w:rsidRPr="00426022">
        <w:t>27%</w:t>
      </w:r>
      <w:r w:rsidRPr="00426022">
        <w:rPr>
          <w:spacing w:val="9"/>
        </w:rPr>
        <w:t xml:space="preserve"> </w:t>
      </w:r>
      <w:r w:rsidRPr="00426022">
        <w:rPr>
          <w:spacing w:val="-3"/>
        </w:rPr>
        <w:t>оборудована</w:t>
      </w:r>
      <w:r w:rsidRPr="00426022">
        <w:rPr>
          <w:spacing w:val="20"/>
          <w:w w:val="99"/>
        </w:rPr>
        <w:t xml:space="preserve"> </w:t>
      </w:r>
      <w:r w:rsidRPr="00426022">
        <w:rPr>
          <w:spacing w:val="-1"/>
        </w:rPr>
        <w:t>внутриквартирными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газовыми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источниками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73%</w:t>
      </w:r>
      <w:r w:rsidRPr="00426022">
        <w:rPr>
          <w:spacing w:val="6"/>
        </w:rPr>
        <w:t xml:space="preserve"> </w:t>
      </w:r>
      <w:r w:rsidRPr="00426022">
        <w:t>-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работающими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твердом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 xml:space="preserve">топливе </w:t>
      </w:r>
      <w:r w:rsidRPr="00426022">
        <w:rPr>
          <w:spacing w:val="-3"/>
        </w:rPr>
        <w:t>(уголь</w:t>
      </w:r>
      <w:r w:rsidRPr="00426022">
        <w:rPr>
          <w:spacing w:val="-4"/>
        </w:rPr>
        <w:t xml:space="preserve"> </w:t>
      </w:r>
      <w:r w:rsidRPr="00426022">
        <w:t>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дрова),</w:t>
      </w:r>
      <w:r w:rsidRPr="00426022">
        <w:rPr>
          <w:spacing w:val="-3"/>
        </w:rPr>
        <w:t xml:space="preserve"> </w:t>
      </w:r>
      <w:r w:rsidRPr="00426022">
        <w:t>графически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представлены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рисунке</w:t>
      </w:r>
      <w:r w:rsidRPr="00426022">
        <w:rPr>
          <w:spacing w:val="-5"/>
        </w:rPr>
        <w:t xml:space="preserve"> </w:t>
      </w:r>
      <w:r w:rsidRPr="00426022">
        <w:t>2.</w:t>
      </w:r>
    </w:p>
    <w:p w:rsidR="00A05C3F" w:rsidRPr="00426022" w:rsidRDefault="00A05C3F" w:rsidP="00A05C3F">
      <w:pPr>
        <w:pStyle w:val="aa"/>
        <w:spacing w:before="7" w:line="276" w:lineRule="auto"/>
        <w:ind w:firstLine="7553"/>
      </w:pPr>
      <w:r w:rsidRPr="00426022">
        <w:rPr>
          <w:spacing w:val="-1"/>
        </w:rPr>
        <w:t>Рисунок</w:t>
      </w:r>
      <w:r w:rsidRPr="00426022">
        <w:rPr>
          <w:spacing w:val="-7"/>
        </w:rPr>
        <w:t xml:space="preserve"> </w:t>
      </w:r>
      <w:r w:rsidRPr="00426022">
        <w:t>2</w:t>
      </w:r>
    </w:p>
    <w:p w:rsidR="00A05C3F" w:rsidRPr="00426022" w:rsidRDefault="00A05C3F" w:rsidP="00A05C3F">
      <w:pPr>
        <w:spacing w:before="10" w:line="276" w:lineRule="auto"/>
        <w:rPr>
          <w:sz w:val="28"/>
          <w:szCs w:val="28"/>
          <w:highlight w:val="yellow"/>
        </w:rPr>
      </w:pPr>
    </w:p>
    <w:p w:rsidR="00A05C3F" w:rsidRPr="00426022" w:rsidRDefault="00A05C3F" w:rsidP="00A05C3F">
      <w:pPr>
        <w:spacing w:line="276" w:lineRule="auto"/>
        <w:ind w:left="1470"/>
        <w:rPr>
          <w:sz w:val="28"/>
          <w:szCs w:val="28"/>
          <w:highlight w:val="yellow"/>
        </w:rPr>
      </w:pPr>
      <w:r w:rsidRPr="004260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C4770" wp14:editId="2BFD7219">
                <wp:simplePos x="0" y="0"/>
                <wp:positionH relativeFrom="column">
                  <wp:posOffset>4092575</wp:posOffset>
                </wp:positionH>
                <wp:positionV relativeFrom="paragraph">
                  <wp:posOffset>628015</wp:posOffset>
                </wp:positionV>
                <wp:extent cx="495300" cy="34290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5C3F" w:rsidRPr="001B5FBE" w:rsidRDefault="00A05C3F" w:rsidP="00A05C3F">
                            <w:r>
                              <w:t>73%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C477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22.25pt;margin-top:49.45pt;width:3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" fillcolor="#538135 [2409]" strokeweight=".5pt">
                <v:textbox>
                  <w:txbxContent>
                    <w:p w:rsidR="00A05C3F" w:rsidRPr="001B5FBE" w:rsidRDefault="00A05C3F" w:rsidP="00A05C3F">
                      <w:r>
                        <w:t>73%</w:t>
                      </w:r>
                    </w:p>
                  </w:txbxContent>
                </v:textbox>
              </v:shape>
            </w:pict>
          </mc:Fallback>
        </mc:AlternateContent>
      </w:r>
      <w:r w:rsidRPr="004260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EFDD4" wp14:editId="1B2C7234">
                <wp:simplePos x="0" y="0"/>
                <wp:positionH relativeFrom="column">
                  <wp:posOffset>1558925</wp:posOffset>
                </wp:positionH>
                <wp:positionV relativeFrom="paragraph">
                  <wp:posOffset>894715</wp:posOffset>
                </wp:positionV>
                <wp:extent cx="628650" cy="30480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5C3F" w:rsidRPr="001B5FBE" w:rsidRDefault="00A05C3F" w:rsidP="00A05C3F">
                            <w:r>
                              <w:t>27%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FDD4" id="Надпись 3" o:spid="_x0000_s1027" type="#_x0000_t202" style="position:absolute;left:0;text-align:left;margin-left:122.75pt;margin-top:70.45pt;width:49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" fillcolor="red" strokeweight=".5pt">
                <v:textbox>
                  <w:txbxContent>
                    <w:p w:rsidR="00A05C3F" w:rsidRPr="001B5FBE" w:rsidRDefault="00A05C3F" w:rsidP="00A05C3F">
                      <w:r>
                        <w:t>27%</w:t>
                      </w:r>
                    </w:p>
                  </w:txbxContent>
                </v:textbox>
              </v:shape>
            </w:pict>
          </mc:Fallback>
        </mc:AlternateContent>
      </w:r>
      <w:r w:rsidRPr="00426022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1325F39C" wp14:editId="31FF5C6C">
            <wp:extent cx="4570729" cy="2743200"/>
            <wp:effectExtent l="0" t="0" r="190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72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C3F" w:rsidRPr="00426022" w:rsidRDefault="00A05C3F" w:rsidP="00A05C3F">
      <w:pPr>
        <w:pStyle w:val="aa"/>
        <w:spacing w:before="138" w:line="276" w:lineRule="auto"/>
        <w:ind w:right="125"/>
      </w:pPr>
      <w:r w:rsidRPr="00426022">
        <w:t>В</w:t>
      </w:r>
      <w:r w:rsidRPr="00426022">
        <w:rPr>
          <w:spacing w:val="65"/>
        </w:rPr>
        <w:t xml:space="preserve"> </w:t>
      </w:r>
      <w:r w:rsidRPr="00426022">
        <w:rPr>
          <w:spacing w:val="-1"/>
        </w:rPr>
        <w:t>таблице</w:t>
      </w:r>
      <w:r w:rsidRPr="00426022">
        <w:rPr>
          <w:spacing w:val="64"/>
        </w:rPr>
        <w:t xml:space="preserve"> </w:t>
      </w:r>
      <w:r w:rsidRPr="00426022">
        <w:t>3</w:t>
      </w:r>
      <w:r w:rsidRPr="00426022">
        <w:rPr>
          <w:spacing w:val="64"/>
        </w:rPr>
        <w:t xml:space="preserve"> </w:t>
      </w:r>
      <w:r w:rsidRPr="00426022">
        <w:rPr>
          <w:spacing w:val="-2"/>
        </w:rPr>
        <w:t>приведены</w:t>
      </w:r>
      <w:r w:rsidRPr="00426022">
        <w:rPr>
          <w:spacing w:val="65"/>
        </w:rPr>
        <w:t xml:space="preserve"> </w:t>
      </w:r>
      <w:r w:rsidRPr="00426022">
        <w:rPr>
          <w:spacing w:val="-1"/>
        </w:rPr>
        <w:t>данные</w:t>
      </w:r>
      <w:r w:rsidRPr="00426022">
        <w:rPr>
          <w:spacing w:val="66"/>
        </w:rPr>
        <w:t xml:space="preserve"> </w:t>
      </w:r>
      <w:r w:rsidRPr="00426022">
        <w:t>об</w:t>
      </w:r>
      <w:r w:rsidRPr="00426022">
        <w:rPr>
          <w:spacing w:val="65"/>
        </w:rPr>
        <w:t xml:space="preserve"> </w:t>
      </w:r>
      <w:r w:rsidRPr="00426022">
        <w:t>основных</w:t>
      </w:r>
      <w:r w:rsidRPr="00426022">
        <w:rPr>
          <w:spacing w:val="66"/>
        </w:rPr>
        <w:t xml:space="preserve"> </w:t>
      </w:r>
      <w:r w:rsidRPr="00426022">
        <w:rPr>
          <w:spacing w:val="-3"/>
        </w:rPr>
        <w:t>эксплуатируемых</w:t>
      </w:r>
      <w:r w:rsidRPr="00426022">
        <w:rPr>
          <w:spacing w:val="30"/>
          <w:w w:val="99"/>
        </w:rPr>
        <w:t xml:space="preserve"> </w:t>
      </w:r>
      <w:r w:rsidRPr="00426022">
        <w:rPr>
          <w:spacing w:val="-2"/>
        </w:rPr>
        <w:t>теплогенерирующих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установок,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их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типах,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количестве</w:t>
      </w:r>
      <w:r w:rsidRPr="00426022">
        <w:rPr>
          <w:spacing w:val="41"/>
        </w:rPr>
        <w:t xml:space="preserve"> </w:t>
      </w:r>
      <w:r w:rsidRPr="00426022">
        <w:t>и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установленной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73"/>
        </w:rPr>
        <w:t xml:space="preserve"> </w:t>
      </w:r>
      <w:r w:rsidRPr="00426022">
        <w:t>мощности.</w:t>
      </w:r>
    </w:p>
    <w:p w:rsidR="00A05C3F" w:rsidRPr="00426022" w:rsidRDefault="00A05C3F" w:rsidP="00A05C3F">
      <w:pPr>
        <w:pStyle w:val="aa"/>
        <w:spacing w:before="7" w:line="276" w:lineRule="auto"/>
        <w:ind w:right="11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3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9814" w:type="dxa"/>
        <w:tblInd w:w="158" w:type="dxa"/>
        <w:tblLayout w:type="fixed"/>
        <w:tblLook w:val="01E0" w:firstRow="1" w:lastRow="1" w:firstColumn="1" w:lastColumn="1" w:noHBand="0" w:noVBand="0"/>
      </w:tblPr>
      <w:tblGrid>
        <w:gridCol w:w="3972"/>
        <w:gridCol w:w="1746"/>
        <w:gridCol w:w="4096"/>
      </w:tblGrid>
      <w:tr w:rsidR="00A05C3F" w:rsidRPr="00E92CE9" w:rsidTr="00930197">
        <w:trPr>
          <w:trHeight w:hRule="exact" w:val="755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213" w:line="276" w:lineRule="auto"/>
              <w:ind w:right="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Тип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213" w:line="276" w:lineRule="auto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Количество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981" w:right="473" w:hanging="5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31"/>
                <w:sz w:val="28"/>
                <w:szCs w:val="28"/>
                <w:lang w:val="ru-RU"/>
              </w:rPr>
              <w:t>У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b/>
                <w:spacing w:val="4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</w:t>
            </w:r>
            <w:r w:rsidRPr="00426022">
              <w:rPr>
                <w:rFonts w:ascii="Times New Roman" w:hAnsi="Times New Roman" w:cs="Times New Roman"/>
                <w:b/>
                <w:spacing w:val="-9"/>
                <w:sz w:val="28"/>
                <w:szCs w:val="28"/>
                <w:lang w:val="ru-RU"/>
              </w:rPr>
              <w:t>о</w:t>
            </w: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>в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е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нн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е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  <w:r w:rsidRPr="00426022">
              <w:rPr>
                <w:rFonts w:ascii="Times New Roman" w:hAnsi="Times New Roman" w:cs="Times New Roman"/>
                <w:b/>
                <w:spacing w:val="-9"/>
                <w:sz w:val="28"/>
                <w:szCs w:val="28"/>
                <w:lang w:val="ru-RU"/>
              </w:rPr>
              <w:t>о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вая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мощность,</w:t>
            </w:r>
            <w:r w:rsidRPr="00426022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</w:t>
            </w:r>
          </w:p>
        </w:tc>
      </w:tr>
      <w:tr w:rsidR="00A05C3F" w:rsidRPr="00426022" w:rsidTr="00930197">
        <w:trPr>
          <w:trHeight w:hRule="exact" w:val="433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205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Двухконтурный газовый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Двухконтурный газовый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Д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вухконтурный газовый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</w:tr>
      <w:tr w:rsidR="00A05C3F" w:rsidRPr="00426022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Электрический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</w:tbl>
    <w:p w:rsidR="00A05C3F" w:rsidRPr="00426022" w:rsidRDefault="00A05C3F" w:rsidP="00A05C3F">
      <w:pPr>
        <w:pStyle w:val="aa"/>
        <w:spacing w:line="276" w:lineRule="auto"/>
        <w:ind w:right="129"/>
        <w:rPr>
          <w:spacing w:val="-1"/>
        </w:rPr>
      </w:pPr>
    </w:p>
    <w:p w:rsidR="00A05C3F" w:rsidRPr="00426022" w:rsidRDefault="00A05C3F" w:rsidP="00A05C3F">
      <w:pPr>
        <w:pStyle w:val="aa"/>
        <w:spacing w:line="276" w:lineRule="auto"/>
        <w:ind w:right="129"/>
        <w:rPr>
          <w:spacing w:val="-1"/>
        </w:rPr>
      </w:pPr>
      <w:r w:rsidRPr="00426022">
        <w:rPr>
          <w:spacing w:val="-1"/>
        </w:rPr>
        <w:t>Индивидуальное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отопление</w:t>
      </w:r>
      <w:r w:rsidRPr="00426022">
        <w:rPr>
          <w:spacing w:val="-3"/>
        </w:rPr>
        <w:t xml:space="preserve"> </w:t>
      </w:r>
      <w:r w:rsidRPr="00426022">
        <w:t>осуществляется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теплоснабжающих</w:t>
      </w:r>
      <w:r w:rsidRPr="00426022">
        <w:rPr>
          <w:spacing w:val="-4"/>
        </w:rPr>
        <w:t xml:space="preserve"> </w:t>
      </w:r>
      <w:r w:rsidRPr="00426022">
        <w:t>устройств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без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потерь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59"/>
        </w:rPr>
        <w:t xml:space="preserve"> </w:t>
      </w:r>
      <w:r w:rsidRPr="00426022">
        <w:rPr>
          <w:spacing w:val="-3"/>
        </w:rPr>
        <w:t>передаче,</w:t>
      </w:r>
      <w:r w:rsidRPr="00426022">
        <w:rPr>
          <w:spacing w:val="61"/>
        </w:rPr>
        <w:t xml:space="preserve"> </w:t>
      </w:r>
      <w:r w:rsidRPr="00426022">
        <w:t>так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как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нет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внешних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транспортировки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 xml:space="preserve">тепла. </w:t>
      </w:r>
    </w:p>
    <w:p w:rsidR="00A05C3F" w:rsidRPr="00426022" w:rsidRDefault="00A05C3F" w:rsidP="00A05C3F">
      <w:pPr>
        <w:pStyle w:val="aa"/>
        <w:spacing w:before="64" w:line="276" w:lineRule="auto"/>
        <w:ind w:left="122" w:right="128"/>
      </w:pPr>
      <w:r w:rsidRPr="00426022">
        <w:rPr>
          <w:spacing w:val="-2"/>
        </w:rPr>
        <w:t>Поэтому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потребление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теплоснабжении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85"/>
          <w:w w:val="99"/>
        </w:rPr>
        <w:t xml:space="preserve"> </w:t>
      </w:r>
      <w:r w:rsidRPr="00426022">
        <w:t>м</w:t>
      </w:r>
      <w:r w:rsidRPr="00426022">
        <w:rPr>
          <w:spacing w:val="-9"/>
        </w:rPr>
        <w:t>о</w:t>
      </w:r>
      <w:r w:rsidRPr="00426022">
        <w:t>ж</w:t>
      </w:r>
      <w:r w:rsidRPr="00426022">
        <w:rPr>
          <w:spacing w:val="-1"/>
        </w:rPr>
        <w:t>н</w:t>
      </w:r>
      <w:r w:rsidRPr="00426022">
        <w:t>о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принят</w:t>
      </w:r>
      <w:r w:rsidRPr="00426022">
        <w:t>ь</w:t>
      </w:r>
      <w:r w:rsidRPr="00426022">
        <w:rPr>
          <w:spacing w:val="-3"/>
        </w:rPr>
        <w:t xml:space="preserve"> </w:t>
      </w:r>
      <w:r w:rsidRPr="00426022">
        <w:t>ра</w:t>
      </w:r>
      <w:r w:rsidRPr="00426022">
        <w:rPr>
          <w:spacing w:val="-1"/>
        </w:rPr>
        <w:t>вны</w:t>
      </w:r>
      <w:r w:rsidRPr="00426022">
        <w:t>м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е</w:t>
      </w:r>
      <w:r w:rsidRPr="00426022">
        <w:rPr>
          <w:spacing w:val="-7"/>
        </w:rPr>
        <w:t>г</w:t>
      </w:r>
      <w:r w:rsidRPr="00426022">
        <w:t>о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произ</w:t>
      </w:r>
      <w:r w:rsidRPr="00426022">
        <w:rPr>
          <w:spacing w:val="-3"/>
        </w:rPr>
        <w:t>в</w:t>
      </w:r>
      <w:r w:rsidRPr="00426022">
        <w:rPr>
          <w:spacing w:val="-9"/>
        </w:rPr>
        <w:t>о</w:t>
      </w:r>
      <w:r w:rsidRPr="00426022">
        <w:rPr>
          <w:spacing w:val="-1"/>
        </w:rPr>
        <w:t>д</w:t>
      </w:r>
      <w:r w:rsidRPr="00426022">
        <w:rPr>
          <w:spacing w:val="1"/>
        </w:rPr>
        <w:t>с</w:t>
      </w:r>
      <w:r w:rsidRPr="00426022">
        <w:rPr>
          <w:spacing w:val="-1"/>
        </w:rPr>
        <w:t>т</w:t>
      </w:r>
      <w:r w:rsidRPr="00426022">
        <w:rPr>
          <w:spacing w:val="-13"/>
        </w:rPr>
        <w:t>в</w:t>
      </w:r>
      <w:r w:rsidRPr="00426022">
        <w:rPr>
          <w:spacing w:val="-27"/>
        </w:rPr>
        <w:t>у</w:t>
      </w:r>
      <w:r w:rsidRPr="00426022">
        <w:t>.</w:t>
      </w:r>
    </w:p>
    <w:p w:rsidR="00A05C3F" w:rsidRPr="00426022" w:rsidRDefault="00A05C3F" w:rsidP="00A05C3F">
      <w:pPr>
        <w:pStyle w:val="aa"/>
        <w:spacing w:before="64" w:line="276" w:lineRule="auto"/>
        <w:ind w:left="122" w:right="128" w:firstLine="598"/>
        <w:rPr>
          <w:spacing w:val="-2"/>
        </w:rPr>
      </w:pPr>
      <w:r w:rsidRPr="00426022">
        <w:rPr>
          <w:spacing w:val="-2"/>
        </w:rPr>
        <w:t>Для  выбора видов топлива  для  работы  теплоснабжающих устройств проведем сравнительный анализ.</w:t>
      </w:r>
    </w:p>
    <w:p w:rsidR="00A05C3F" w:rsidRPr="00426022" w:rsidRDefault="00A05C3F" w:rsidP="00A05C3F">
      <w:pPr>
        <w:pStyle w:val="aa"/>
        <w:spacing w:line="276" w:lineRule="auto"/>
        <w:ind w:left="122" w:right="121" w:firstLine="875"/>
      </w:pPr>
      <w:r w:rsidRPr="00426022">
        <w:rPr>
          <w:spacing w:val="-1"/>
        </w:rPr>
        <w:lastRenderedPageBreak/>
        <w:t>На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основании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данных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сайтов</w:t>
      </w:r>
      <w:r w:rsidRPr="00426022">
        <w:rPr>
          <w:spacing w:val="24"/>
        </w:rPr>
        <w:t xml:space="preserve"> </w:t>
      </w:r>
      <w:r w:rsidRPr="00426022">
        <w:rPr>
          <w:spacing w:val="-3"/>
        </w:rPr>
        <w:t>компаний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производителей</w:t>
      </w:r>
      <w:r w:rsidRPr="00426022">
        <w:rPr>
          <w:spacing w:val="22"/>
        </w:rPr>
        <w:t xml:space="preserve"> </w:t>
      </w:r>
      <w:r w:rsidRPr="00426022">
        <w:rPr>
          <w:spacing w:val="-3"/>
        </w:rPr>
        <w:t>оборудования,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технических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паспортов</w:t>
      </w:r>
      <w:r w:rsidRPr="00426022">
        <w:rPr>
          <w:spacing w:val="39"/>
        </w:rPr>
        <w:t xml:space="preserve"> </w:t>
      </w:r>
      <w:r w:rsidRPr="00426022">
        <w:t>устройств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характеристика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теплогенерирующих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имеет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следующий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вид,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приведенный</w:t>
      </w:r>
      <w:r w:rsidRPr="00426022">
        <w:rPr>
          <w:spacing w:val="-3"/>
        </w:rPr>
        <w:t xml:space="preserve"> </w:t>
      </w:r>
      <w:r w:rsidRPr="00426022">
        <w:t>в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Таблице</w:t>
      </w:r>
      <w:r w:rsidRPr="00426022">
        <w:rPr>
          <w:spacing w:val="-4"/>
        </w:rPr>
        <w:t xml:space="preserve"> </w:t>
      </w:r>
      <w:r w:rsidRPr="00426022">
        <w:t>4.</w:t>
      </w:r>
    </w:p>
    <w:p w:rsidR="00A05C3F" w:rsidRPr="00426022" w:rsidRDefault="00A05C3F" w:rsidP="00A05C3F">
      <w:pPr>
        <w:pStyle w:val="aa"/>
        <w:spacing w:before="7" w:line="276" w:lineRule="auto"/>
        <w:ind w:right="11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4</w:t>
      </w:r>
    </w:p>
    <w:p w:rsidR="00A05C3F" w:rsidRPr="00426022" w:rsidRDefault="00A05C3F" w:rsidP="00A05C3F">
      <w:pPr>
        <w:spacing w:before="3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3171"/>
        <w:gridCol w:w="1417"/>
        <w:gridCol w:w="1559"/>
        <w:gridCol w:w="1276"/>
        <w:gridCol w:w="1276"/>
        <w:gridCol w:w="1277"/>
      </w:tblGrid>
      <w:tr w:rsidR="00A05C3F" w:rsidRPr="00426022" w:rsidTr="00930197">
        <w:trPr>
          <w:trHeight w:hRule="exact" w:val="804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235" w:line="276" w:lineRule="auto"/>
              <w:ind w:left="11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Величина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235" w:line="276" w:lineRule="auto"/>
              <w:ind w:left="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Размерность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606" w:right="81" w:hanging="5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Природный</w:t>
            </w:r>
            <w:r w:rsidRPr="00426022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25" w:right="75" w:hanging="1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Дизельное</w:t>
            </w:r>
            <w:r w:rsidRPr="00426022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топливо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235" w:line="276" w:lineRule="auto"/>
              <w:ind w:left="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Мазут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235" w:line="276" w:lineRule="auto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Уголь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41"/>
                <w:sz w:val="28"/>
                <w:szCs w:val="28"/>
              </w:rPr>
              <w:t>У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дельна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тепл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426022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орания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МДж/кг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43,56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43,00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40,60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1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21,70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Плотность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при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нормаль-</w:t>
            </w:r>
            <w:r w:rsidRPr="00426022">
              <w:rPr>
                <w:rFonts w:ascii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ных условиях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5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кг/м3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1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 w:right="2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КПД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котельного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оборудо-</w:t>
            </w:r>
            <w:r w:rsidRPr="00426022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вания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 w:right="5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выробатки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Гкал</w:t>
            </w:r>
            <w:r w:rsidRPr="00426022">
              <w:rPr>
                <w:rFonts w:ascii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необ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хо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дим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сжечь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нор-</w:t>
            </w:r>
            <w:r w:rsidRPr="00426022">
              <w:rPr>
                <w:rFonts w:ascii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мального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топлива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104,48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108,19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114,59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226,99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Количество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нормального</w:t>
            </w:r>
            <w:r w:rsidRPr="00426022">
              <w:rPr>
                <w:rFonts w:ascii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топлива, эквивалентного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426022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т.у.т.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731,36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757,33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802,13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588,93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Стоимость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т.у.т.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получен-</w:t>
            </w:r>
            <w:r w:rsidRPr="00426022">
              <w:rPr>
                <w:rFonts w:ascii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ной из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нормального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топли-</w:t>
            </w:r>
            <w:r w:rsidRPr="00426022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ва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ру</w:t>
            </w:r>
            <w:r w:rsidRPr="0042602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б./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т.у.т.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2 998,58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15 108,73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823,43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033,83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 w:right="4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Стоимость</w:t>
            </w:r>
            <w:r w:rsidRPr="0042602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нормального</w:t>
            </w:r>
            <w:r w:rsidRPr="00426022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топлива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4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руб/кг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4,10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19,95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2,58</w:t>
            </w:r>
          </w:p>
        </w:tc>
      </w:tr>
      <w:tr w:rsidR="00A05C3F" w:rsidRPr="00426022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70"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Топливная</w:t>
            </w:r>
            <w:r w:rsidRPr="00426022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составляющая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тарифе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руб./Гкал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3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428,37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2 158,39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1718,85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73" w:line="276" w:lineRule="auto"/>
              <w:ind w:lef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585,63</w:t>
            </w:r>
          </w:p>
        </w:tc>
      </w:tr>
    </w:tbl>
    <w:p w:rsidR="00A05C3F" w:rsidRPr="00426022" w:rsidRDefault="00A05C3F" w:rsidP="00A05C3F">
      <w:pPr>
        <w:pStyle w:val="aa"/>
        <w:spacing w:before="64" w:line="276" w:lineRule="auto"/>
        <w:ind w:left="122" w:right="130" w:firstLine="780"/>
      </w:pPr>
      <w:r w:rsidRPr="00426022">
        <w:rPr>
          <w:spacing w:val="-1"/>
        </w:rPr>
        <w:t>Из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таблицы</w:t>
      </w:r>
      <w:r w:rsidRPr="00426022">
        <w:rPr>
          <w:spacing w:val="-5"/>
        </w:rPr>
        <w:t xml:space="preserve"> </w:t>
      </w:r>
      <w:r w:rsidRPr="00426022">
        <w:t>4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видим,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что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топливная</w:t>
      </w:r>
      <w:r w:rsidRPr="00426022">
        <w:rPr>
          <w:spacing w:val="-4"/>
        </w:rPr>
        <w:t xml:space="preserve"> </w:t>
      </w:r>
      <w:r w:rsidRPr="00426022">
        <w:t>составляющая</w:t>
      </w:r>
      <w:r w:rsidRPr="00426022">
        <w:rPr>
          <w:spacing w:val="-6"/>
        </w:rPr>
        <w:t xml:space="preserve"> </w:t>
      </w:r>
      <w:r w:rsidRPr="00426022">
        <w:t>тарифа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производстве</w:t>
      </w:r>
      <w:r w:rsidRPr="00426022">
        <w:rPr>
          <w:spacing w:val="23"/>
          <w:w w:val="99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9"/>
        </w:rPr>
        <w:t xml:space="preserve"> </w:t>
      </w:r>
      <w:r w:rsidRPr="00426022">
        <w:rPr>
          <w:spacing w:val="-3"/>
        </w:rPr>
        <w:t>природном</w:t>
      </w:r>
      <w:r w:rsidRPr="00426022">
        <w:t xml:space="preserve"> </w:t>
      </w:r>
      <w:r w:rsidRPr="00426022">
        <w:rPr>
          <w:spacing w:val="-1"/>
        </w:rPr>
        <w:t>газе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меньше,</w:t>
      </w:r>
      <w:r w:rsidRPr="00426022">
        <w:t xml:space="preserve"> </w:t>
      </w:r>
      <w:r w:rsidRPr="00426022">
        <w:rPr>
          <w:spacing w:val="-1"/>
        </w:rPr>
        <w:t>чем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69"/>
        </w:rPr>
        <w:t xml:space="preserve"> </w:t>
      </w:r>
      <w:r w:rsidRPr="00426022">
        <w:rPr>
          <w:spacing w:val="-2"/>
        </w:rPr>
        <w:t>производстве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таких</w:t>
      </w:r>
      <w:r w:rsidRPr="00426022">
        <w:rPr>
          <w:spacing w:val="42"/>
          <w:w w:val="99"/>
        </w:rPr>
        <w:t xml:space="preserve"> </w:t>
      </w:r>
      <w:r w:rsidRPr="00426022">
        <w:t>распространенных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видах</w:t>
      </w:r>
      <w:r w:rsidRPr="00426022">
        <w:rPr>
          <w:spacing w:val="-2"/>
        </w:rPr>
        <w:t xml:space="preserve"> топлива,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как</w:t>
      </w:r>
      <w:r w:rsidRPr="00426022">
        <w:rPr>
          <w:spacing w:val="-4"/>
        </w:rPr>
        <w:t xml:space="preserve"> </w:t>
      </w:r>
      <w:r w:rsidRPr="00426022">
        <w:rPr>
          <w:spacing w:val="-7"/>
        </w:rPr>
        <w:t>маз</w:t>
      </w:r>
      <w:r w:rsidRPr="00426022">
        <w:rPr>
          <w:spacing w:val="-6"/>
        </w:rPr>
        <w:t>ут,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уголь,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дизельное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топливо.</w:t>
      </w:r>
    </w:p>
    <w:p w:rsidR="00A05C3F" w:rsidRPr="00426022" w:rsidRDefault="00A05C3F" w:rsidP="00A05C3F">
      <w:pPr>
        <w:pStyle w:val="aa"/>
        <w:spacing w:before="64" w:line="276" w:lineRule="auto"/>
        <w:ind w:left="142" w:right="114" w:firstLine="284"/>
      </w:pPr>
      <w:r w:rsidRPr="00426022">
        <w:rPr>
          <w:spacing w:val="-2"/>
        </w:rPr>
        <w:t>Кроме</w:t>
      </w:r>
      <w:r w:rsidRPr="00426022">
        <w:rPr>
          <w:spacing w:val="3"/>
        </w:rPr>
        <w:t xml:space="preserve"> </w:t>
      </w:r>
      <w:r w:rsidRPr="00426022">
        <w:rPr>
          <w:spacing w:val="-3"/>
        </w:rPr>
        <w:t>того,</w:t>
      </w:r>
      <w:r w:rsidRPr="00426022">
        <w:rPr>
          <w:spacing w:val="3"/>
        </w:rPr>
        <w:t xml:space="preserve"> </w:t>
      </w:r>
      <w:r w:rsidRPr="00426022">
        <w:rPr>
          <w:spacing w:val="-1"/>
        </w:rPr>
        <w:t>газовое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отопление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имеет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ряд</w:t>
      </w:r>
      <w:r w:rsidRPr="00426022">
        <w:rPr>
          <w:spacing w:val="2"/>
        </w:rPr>
        <w:t xml:space="preserve"> </w:t>
      </w:r>
      <w:r w:rsidRPr="00426022">
        <w:t>преимуществ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сравнению</w:t>
      </w:r>
      <w:r w:rsidRPr="00426022">
        <w:rPr>
          <w:spacing w:val="4"/>
        </w:rPr>
        <w:t xml:space="preserve"> </w:t>
      </w:r>
      <w:r w:rsidRPr="00426022">
        <w:t>с</w:t>
      </w:r>
      <w:r w:rsidRPr="00426022">
        <w:rPr>
          <w:spacing w:val="1"/>
        </w:rPr>
        <w:t xml:space="preserve"> </w:t>
      </w:r>
      <w:r w:rsidRPr="00426022">
        <w:t>отоп</w:t>
      </w:r>
      <w:r w:rsidRPr="00426022">
        <w:rPr>
          <w:spacing w:val="-1"/>
        </w:rPr>
        <w:t>лением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другими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видами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топлива: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4" w:line="276" w:lineRule="auto"/>
        <w:ind w:left="142" w:right="116" w:firstLine="284"/>
      </w:pPr>
      <w:r w:rsidRPr="00426022">
        <w:rPr>
          <w:spacing w:val="-1"/>
        </w:rPr>
        <w:t>малая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инерционность:</w:t>
      </w:r>
      <w:r w:rsidRPr="00426022">
        <w:rPr>
          <w:spacing w:val="43"/>
        </w:rPr>
        <w:t xml:space="preserve"> </w:t>
      </w:r>
      <w:r w:rsidRPr="00426022">
        <w:t>быстрый</w:t>
      </w:r>
      <w:r w:rsidRPr="00426022">
        <w:rPr>
          <w:spacing w:val="41"/>
        </w:rPr>
        <w:t xml:space="preserve"> </w:t>
      </w:r>
      <w:r w:rsidRPr="00426022">
        <w:rPr>
          <w:spacing w:val="-5"/>
        </w:rPr>
        <w:t>в</w:t>
      </w:r>
      <w:r w:rsidRPr="00426022">
        <w:rPr>
          <w:spacing w:val="-6"/>
        </w:rPr>
        <w:t>ых</w:t>
      </w:r>
      <w:r w:rsidRPr="00426022">
        <w:rPr>
          <w:spacing w:val="-5"/>
        </w:rPr>
        <w:t>о</w:t>
      </w:r>
      <w:r w:rsidRPr="00426022">
        <w:rPr>
          <w:spacing w:val="-6"/>
        </w:rPr>
        <w:t>д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рабочий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режим,</w:t>
      </w:r>
      <w:r w:rsidRPr="00426022">
        <w:rPr>
          <w:spacing w:val="41"/>
        </w:rPr>
        <w:t xml:space="preserve"> </w:t>
      </w:r>
      <w:r w:rsidRPr="00426022">
        <w:rPr>
          <w:spacing w:val="-3"/>
        </w:rPr>
        <w:t>скорый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прогрев</w:t>
      </w:r>
      <w:r w:rsidRPr="00426022">
        <w:rPr>
          <w:spacing w:val="61"/>
        </w:rPr>
        <w:t xml:space="preserve"> </w:t>
      </w:r>
      <w:r w:rsidRPr="00426022">
        <w:rPr>
          <w:spacing w:val="-2"/>
        </w:rPr>
        <w:t>помещения,</w:t>
      </w:r>
      <w:r w:rsidRPr="00426022">
        <w:rPr>
          <w:spacing w:val="50"/>
        </w:rPr>
        <w:t xml:space="preserve"> </w:t>
      </w:r>
      <w:r w:rsidRPr="00426022">
        <w:rPr>
          <w:spacing w:val="-2"/>
        </w:rPr>
        <w:t>что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располагает</w:t>
      </w:r>
      <w:r w:rsidRPr="00426022">
        <w:rPr>
          <w:spacing w:val="50"/>
        </w:rPr>
        <w:t xml:space="preserve"> </w:t>
      </w:r>
      <w:r w:rsidRPr="00426022">
        <w:t>к</w:t>
      </w:r>
      <w:r w:rsidRPr="00426022">
        <w:rPr>
          <w:spacing w:val="48"/>
        </w:rPr>
        <w:t xml:space="preserve"> </w:t>
      </w:r>
      <w:r w:rsidRPr="00426022">
        <w:rPr>
          <w:spacing w:val="-3"/>
        </w:rPr>
        <w:t>гибкой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манёвренности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50"/>
        </w:rPr>
        <w:t xml:space="preserve"> </w:t>
      </w:r>
      <w:r w:rsidRPr="00426022">
        <w:t>потребно</w:t>
      </w:r>
      <w:r w:rsidRPr="00426022">
        <w:rPr>
          <w:spacing w:val="-1"/>
        </w:rPr>
        <w:t>стей;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7" w:line="276" w:lineRule="auto"/>
        <w:ind w:left="142" w:firstLine="284"/>
        <w:jc w:val="left"/>
      </w:pPr>
      <w:r w:rsidRPr="00426022">
        <w:rPr>
          <w:spacing w:val="-1"/>
        </w:rPr>
        <w:t>высокий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КПД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(коэффициент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полезного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действия):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80%</w:t>
      </w:r>
      <w:r w:rsidRPr="00426022">
        <w:rPr>
          <w:spacing w:val="-4"/>
        </w:rPr>
        <w:t xml:space="preserve"> </w:t>
      </w:r>
      <w:r w:rsidRPr="00426022">
        <w:t>–</w:t>
      </w:r>
      <w:r w:rsidRPr="00426022">
        <w:rPr>
          <w:spacing w:val="-4"/>
        </w:rPr>
        <w:t xml:space="preserve"> </w:t>
      </w:r>
      <w:r w:rsidRPr="00426022">
        <w:t>95%;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160" w:line="276" w:lineRule="auto"/>
        <w:ind w:left="142" w:right="127" w:firstLine="284"/>
      </w:pPr>
      <w:r w:rsidRPr="00426022">
        <w:rPr>
          <w:spacing w:val="-1"/>
        </w:rPr>
        <w:lastRenderedPageBreak/>
        <w:t>отсутствие</w:t>
      </w:r>
      <w:r w:rsidRPr="00426022">
        <w:rPr>
          <w:spacing w:val="23"/>
        </w:rPr>
        <w:t xml:space="preserve"> </w:t>
      </w:r>
      <w:r w:rsidRPr="00426022">
        <w:rPr>
          <w:spacing w:val="-3"/>
        </w:rPr>
        <w:t>необходимости</w:t>
      </w:r>
      <w:r w:rsidRPr="00426022">
        <w:rPr>
          <w:spacing w:val="24"/>
        </w:rPr>
        <w:t xml:space="preserve"> </w:t>
      </w:r>
      <w:r w:rsidRPr="00426022">
        <w:rPr>
          <w:spacing w:val="-3"/>
        </w:rPr>
        <w:t>заготовки</w:t>
      </w:r>
      <w:r w:rsidRPr="00426022">
        <w:rPr>
          <w:spacing w:val="23"/>
        </w:rPr>
        <w:t xml:space="preserve"> </w:t>
      </w:r>
      <w:r w:rsidRPr="00426022">
        <w:t>и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дополнительных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помещений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53"/>
          <w:w w:val="99"/>
        </w:rPr>
        <w:t xml:space="preserve"> </w:t>
      </w:r>
      <w:r w:rsidRPr="00426022">
        <w:rPr>
          <w:spacing w:val="-2"/>
        </w:rPr>
        <w:t>складирования;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4" w:line="276" w:lineRule="auto"/>
        <w:ind w:left="142" w:firstLine="284"/>
        <w:jc w:val="left"/>
      </w:pPr>
      <w:r w:rsidRPr="00426022">
        <w:rPr>
          <w:spacing w:val="-1"/>
        </w:rPr>
        <w:t>широкий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температурный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диапазон;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0"/>
        </w:tabs>
        <w:suppressAutoHyphens w:val="0"/>
        <w:spacing w:before="162" w:line="276" w:lineRule="auto"/>
        <w:ind w:left="142" w:firstLine="284"/>
        <w:jc w:val="left"/>
      </w:pPr>
      <w:r w:rsidRPr="00426022">
        <w:rPr>
          <w:spacing w:val="-2"/>
        </w:rPr>
        <w:t>абсолютная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независимость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электроэнергии;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160" w:line="276" w:lineRule="auto"/>
        <w:ind w:left="142" w:right="114" w:firstLine="284"/>
      </w:pPr>
      <w:r w:rsidRPr="00426022">
        <w:rPr>
          <w:spacing w:val="-1"/>
        </w:rPr>
        <w:t>работа</w:t>
      </w:r>
      <w:r w:rsidRPr="00426022">
        <w:rPr>
          <w:spacing w:val="47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48"/>
        </w:rPr>
        <w:t xml:space="preserve"> </w:t>
      </w:r>
      <w:r w:rsidRPr="00426022">
        <w:rPr>
          <w:spacing w:val="-3"/>
        </w:rPr>
        <w:t>газе:</w:t>
      </w:r>
      <w:r w:rsidRPr="00426022">
        <w:rPr>
          <w:spacing w:val="46"/>
        </w:rPr>
        <w:t xml:space="preserve"> </w:t>
      </w:r>
      <w:r w:rsidRPr="00426022">
        <w:rPr>
          <w:spacing w:val="-3"/>
        </w:rPr>
        <w:t>уличного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обогрева,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кондиционирования</w:t>
      </w:r>
      <w:r w:rsidRPr="00426022">
        <w:rPr>
          <w:spacing w:val="48"/>
        </w:rPr>
        <w:t xml:space="preserve"> </w:t>
      </w:r>
      <w:r w:rsidRPr="00426022">
        <w:t>и</w:t>
      </w:r>
      <w:r w:rsidRPr="00426022">
        <w:rPr>
          <w:spacing w:val="45"/>
        </w:rPr>
        <w:t xml:space="preserve"> </w:t>
      </w:r>
      <w:r w:rsidRPr="00426022">
        <w:t>вентиля</w:t>
      </w:r>
      <w:r w:rsidRPr="00426022">
        <w:rPr>
          <w:spacing w:val="-1"/>
        </w:rPr>
        <w:t>ции,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бани,</w:t>
      </w:r>
      <w:r w:rsidRPr="00426022">
        <w:rPr>
          <w:spacing w:val="20"/>
        </w:rPr>
        <w:t xml:space="preserve"> </w:t>
      </w:r>
      <w:r w:rsidRPr="00426022">
        <w:rPr>
          <w:spacing w:val="-3"/>
        </w:rPr>
        <w:t>уличного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барбекю,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защиты</w:t>
      </w:r>
      <w:r w:rsidRPr="00426022">
        <w:rPr>
          <w:spacing w:val="20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19"/>
        </w:rPr>
        <w:t xml:space="preserve"> </w:t>
      </w:r>
      <w:r w:rsidRPr="00426022">
        <w:rPr>
          <w:spacing w:val="-3"/>
        </w:rPr>
        <w:t>насекомых,</w:t>
      </w:r>
      <w:r w:rsidRPr="00426022">
        <w:rPr>
          <w:spacing w:val="20"/>
        </w:rPr>
        <w:t xml:space="preserve"> </w:t>
      </w:r>
      <w:r w:rsidRPr="00426022">
        <w:rPr>
          <w:spacing w:val="-4"/>
        </w:rPr>
        <w:t>уличного</w:t>
      </w:r>
      <w:r w:rsidRPr="00426022">
        <w:rPr>
          <w:spacing w:val="19"/>
        </w:rPr>
        <w:t xml:space="preserve"> </w:t>
      </w:r>
      <w:r w:rsidRPr="00426022">
        <w:t>и</w:t>
      </w:r>
      <w:r w:rsidRPr="00426022">
        <w:rPr>
          <w:spacing w:val="20"/>
        </w:rPr>
        <w:t xml:space="preserve"> </w:t>
      </w:r>
      <w:r w:rsidRPr="00426022">
        <w:rPr>
          <w:spacing w:val="-2"/>
        </w:rPr>
        <w:t>декоратив</w:t>
      </w:r>
      <w:r w:rsidRPr="00426022">
        <w:rPr>
          <w:spacing w:val="-3"/>
        </w:rPr>
        <w:t>ного</w:t>
      </w:r>
      <w:r w:rsidRPr="00426022">
        <w:rPr>
          <w:spacing w:val="-10"/>
        </w:rPr>
        <w:t xml:space="preserve"> </w:t>
      </w:r>
      <w:r w:rsidRPr="00426022">
        <w:rPr>
          <w:spacing w:val="-1"/>
        </w:rPr>
        <w:t>освещения;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7" w:line="276" w:lineRule="auto"/>
        <w:ind w:left="142" w:right="116" w:firstLine="284"/>
      </w:pPr>
      <w:r w:rsidRPr="00426022">
        <w:rPr>
          <w:spacing w:val="-1"/>
        </w:rPr>
        <w:t>повышенный</w:t>
      </w:r>
      <w:r w:rsidRPr="00426022">
        <w:rPr>
          <w:spacing w:val="26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</w:t>
      </w:r>
      <w:r w:rsidRPr="00426022">
        <w:rPr>
          <w:spacing w:val="-5"/>
        </w:rPr>
        <w:t>мф</w:t>
      </w:r>
      <w:r w:rsidRPr="00426022">
        <w:rPr>
          <w:spacing w:val="-4"/>
        </w:rPr>
        <w:t>орт</w:t>
      </w:r>
      <w:r w:rsidRPr="00426022">
        <w:rPr>
          <w:spacing w:val="-5"/>
        </w:rPr>
        <w:t>: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возможность</w:t>
      </w:r>
      <w:r w:rsidRPr="00426022">
        <w:rPr>
          <w:spacing w:val="25"/>
        </w:rPr>
        <w:t xml:space="preserve"> </w:t>
      </w:r>
      <w:r w:rsidRPr="00426022">
        <w:rPr>
          <w:spacing w:val="-2"/>
        </w:rPr>
        <w:t>поддержания</w:t>
      </w:r>
      <w:r w:rsidRPr="00426022">
        <w:rPr>
          <w:spacing w:val="25"/>
        </w:rPr>
        <w:t xml:space="preserve"> </w:t>
      </w:r>
      <w:r w:rsidRPr="00426022">
        <w:t>с</w:t>
      </w:r>
      <w:r w:rsidRPr="00426022">
        <w:rPr>
          <w:spacing w:val="25"/>
        </w:rPr>
        <w:t xml:space="preserve"> </w:t>
      </w:r>
      <w:r w:rsidRPr="00426022">
        <w:rPr>
          <w:spacing w:val="-3"/>
        </w:rPr>
        <w:t>высокой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точностью</w:t>
      </w:r>
      <w:r w:rsidRPr="00426022">
        <w:rPr>
          <w:spacing w:val="26"/>
        </w:rPr>
        <w:t xml:space="preserve"> </w:t>
      </w:r>
      <w:r w:rsidRPr="00426022">
        <w:rPr>
          <w:spacing w:val="2"/>
        </w:rPr>
        <w:t>за</w:t>
      </w:r>
      <w:r w:rsidRPr="00426022">
        <w:rPr>
          <w:spacing w:val="-1"/>
        </w:rPr>
        <w:t>данной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температуры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(влажности,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чистоты)</w:t>
      </w:r>
      <w:r w:rsidRPr="00426022">
        <w:rPr>
          <w:spacing w:val="-7"/>
        </w:rPr>
        <w:t xml:space="preserve"> </w:t>
      </w:r>
      <w:r w:rsidRPr="00426022">
        <w:rPr>
          <w:spacing w:val="-3"/>
        </w:rPr>
        <w:t>воздуха;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8" w:line="276" w:lineRule="auto"/>
        <w:ind w:left="142" w:firstLine="284"/>
        <w:jc w:val="left"/>
      </w:pPr>
      <w:r w:rsidRPr="00426022">
        <w:rPr>
          <w:spacing w:val="-1"/>
        </w:rPr>
        <w:t>высокий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уровень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автоматизации;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160" w:line="276" w:lineRule="auto"/>
        <w:ind w:left="142" w:right="116" w:firstLine="284"/>
      </w:pPr>
      <w:r w:rsidRPr="00426022">
        <w:rPr>
          <w:spacing w:val="-2"/>
        </w:rPr>
        <w:t>долговечность,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надёжность</w:t>
      </w:r>
      <w:r w:rsidRPr="00426022">
        <w:rPr>
          <w:spacing w:val="23"/>
        </w:rPr>
        <w:t xml:space="preserve"> </w:t>
      </w:r>
      <w:r w:rsidRPr="00426022">
        <w:t>и</w:t>
      </w:r>
      <w:r w:rsidRPr="00426022">
        <w:rPr>
          <w:spacing w:val="20"/>
        </w:rPr>
        <w:t xml:space="preserve"> </w:t>
      </w:r>
      <w:r w:rsidRPr="00426022">
        <w:rPr>
          <w:spacing w:val="-2"/>
        </w:rPr>
        <w:t>экологическая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чистота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системы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отопления</w:t>
      </w:r>
      <w:r w:rsidRPr="00426022">
        <w:rPr>
          <w:spacing w:val="21"/>
        </w:rPr>
        <w:t xml:space="preserve"> </w:t>
      </w:r>
      <w:r w:rsidRPr="00426022">
        <w:rPr>
          <w:spacing w:val="3"/>
        </w:rPr>
        <w:t>га</w:t>
      </w:r>
      <w:r w:rsidRPr="00426022">
        <w:rPr>
          <w:spacing w:val="-3"/>
        </w:rPr>
        <w:t>зом.</w:t>
      </w:r>
    </w:p>
    <w:p w:rsidR="00A05C3F" w:rsidRPr="00426022" w:rsidRDefault="00A05C3F" w:rsidP="00A05C3F">
      <w:pPr>
        <w:pStyle w:val="aa"/>
        <w:spacing w:line="276" w:lineRule="auto"/>
        <w:ind w:right="124"/>
      </w:pPr>
      <w:r w:rsidRPr="00426022">
        <w:rPr>
          <w:spacing w:val="-2"/>
        </w:rPr>
        <w:t>Таким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образом,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основании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выше</w:t>
      </w:r>
      <w:r w:rsidRPr="00426022">
        <w:rPr>
          <w:spacing w:val="42"/>
        </w:rPr>
        <w:t xml:space="preserve"> </w:t>
      </w:r>
      <w:r w:rsidRPr="00426022">
        <w:rPr>
          <w:spacing w:val="-2"/>
        </w:rPr>
        <w:t>перечисленного,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дальнейшего</w:t>
      </w:r>
      <w:r w:rsidRPr="00426022">
        <w:rPr>
          <w:spacing w:val="47"/>
        </w:rPr>
        <w:t xml:space="preserve"> </w:t>
      </w:r>
      <w:r w:rsidRPr="00426022">
        <w:rPr>
          <w:spacing w:val="-1"/>
        </w:rPr>
        <w:t>развития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системы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принимаем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тепловые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агрегаты,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работающие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84"/>
        </w:rPr>
        <w:t xml:space="preserve"> </w:t>
      </w:r>
      <w:r w:rsidRPr="00426022">
        <w:rPr>
          <w:spacing w:val="-1"/>
        </w:rPr>
        <w:t>газообразном</w:t>
      </w:r>
      <w:r w:rsidRPr="00426022">
        <w:rPr>
          <w:spacing w:val="-12"/>
        </w:rPr>
        <w:t xml:space="preserve"> </w:t>
      </w:r>
      <w:r w:rsidRPr="00426022">
        <w:rPr>
          <w:spacing w:val="-2"/>
        </w:rPr>
        <w:t>топливе.</w:t>
      </w:r>
    </w:p>
    <w:p w:rsidR="00A05C3F" w:rsidRPr="00426022" w:rsidRDefault="00A05C3F" w:rsidP="00A05C3F">
      <w:pPr>
        <w:pStyle w:val="aa"/>
        <w:spacing w:before="7" w:line="276" w:lineRule="auto"/>
        <w:ind w:right="132"/>
        <w:rPr>
          <w:spacing w:val="-1"/>
        </w:rPr>
      </w:pPr>
      <w:r w:rsidRPr="00426022">
        <w:t>В</w:t>
      </w:r>
      <w:r w:rsidRPr="00426022">
        <w:rPr>
          <w:spacing w:val="60"/>
        </w:rPr>
        <w:t xml:space="preserve"> </w:t>
      </w:r>
      <w:r w:rsidRPr="00426022">
        <w:rPr>
          <w:spacing w:val="-2"/>
        </w:rPr>
        <w:t>перспективе,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газификация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жилых</w:t>
      </w:r>
      <w:r w:rsidRPr="00426022">
        <w:rPr>
          <w:spacing w:val="61"/>
        </w:rPr>
        <w:t xml:space="preserve"> </w:t>
      </w:r>
      <w:r w:rsidRPr="00426022">
        <w:rPr>
          <w:spacing w:val="-2"/>
        </w:rPr>
        <w:t>домов</w:t>
      </w:r>
      <w:r w:rsidRPr="00426022">
        <w:rPr>
          <w:spacing w:val="59"/>
        </w:rPr>
        <w:t xml:space="preserve"> </w:t>
      </w:r>
      <w:r w:rsidRPr="00426022">
        <w:t>с</w:t>
      </w:r>
      <w:r w:rsidRPr="00426022">
        <w:rPr>
          <w:spacing w:val="61"/>
        </w:rPr>
        <w:t xml:space="preserve"> </w:t>
      </w:r>
      <w:r w:rsidRPr="00426022">
        <w:rPr>
          <w:spacing w:val="-2"/>
        </w:rPr>
        <w:t>установкой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37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 xml:space="preserve">теплоснабжения. </w:t>
      </w:r>
    </w:p>
    <w:p w:rsidR="00A05C3F" w:rsidRPr="00426022" w:rsidRDefault="00A05C3F" w:rsidP="00A05C3F">
      <w:pPr>
        <w:pStyle w:val="aa"/>
        <w:spacing w:before="7" w:line="276" w:lineRule="auto"/>
        <w:ind w:right="132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5</w:t>
      </w:r>
    </w:p>
    <w:tbl>
      <w:tblPr>
        <w:tblStyle w:val="TableNormal"/>
        <w:tblW w:w="10267" w:type="dxa"/>
        <w:jc w:val="center"/>
        <w:tblLayout w:type="fixed"/>
        <w:tblLook w:val="01E0" w:firstRow="1" w:lastRow="1" w:firstColumn="1" w:lastColumn="1" w:noHBand="0" w:noVBand="0"/>
      </w:tblPr>
      <w:tblGrid>
        <w:gridCol w:w="2036"/>
        <w:gridCol w:w="1843"/>
        <w:gridCol w:w="788"/>
        <w:gridCol w:w="840"/>
        <w:gridCol w:w="886"/>
        <w:gridCol w:w="914"/>
        <w:gridCol w:w="1080"/>
        <w:gridCol w:w="960"/>
        <w:gridCol w:w="920"/>
      </w:tblGrid>
      <w:tr w:rsidR="00A05C3F" w:rsidRPr="00426022" w:rsidTr="00930197">
        <w:trPr>
          <w:trHeight w:hRule="exact" w:val="433"/>
          <w:jc w:val="center"/>
        </w:trPr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5" w:right="1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Наименован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6022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населенного</w:t>
            </w:r>
            <w:r w:rsidRPr="00426022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пункта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tabs>
                <w:tab w:val="left" w:pos="866"/>
                <w:tab w:val="left" w:pos="1028"/>
              </w:tabs>
              <w:spacing w:before="53" w:line="276" w:lineRule="auto"/>
              <w:ind w:left="53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Кол-во домов,</w:t>
            </w:r>
            <w:r w:rsidRPr="00426022">
              <w:rPr>
                <w:rFonts w:ascii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переводимых</w:t>
            </w:r>
            <w:r w:rsidRPr="00426022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на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газовые источники</w:t>
            </w:r>
            <w:r w:rsidRPr="00426022">
              <w:rPr>
                <w:rFonts w:ascii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теплоснабжени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я,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ед.</w:t>
            </w:r>
          </w:p>
        </w:tc>
        <w:tc>
          <w:tcPr>
            <w:tcW w:w="638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Этапы,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количество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подключаемых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зданий</w:t>
            </w:r>
          </w:p>
        </w:tc>
      </w:tr>
      <w:tr w:rsidR="00A05C3F" w:rsidRPr="00426022" w:rsidTr="00930197">
        <w:trPr>
          <w:trHeight w:hRule="exact" w:val="1747"/>
          <w:jc w:val="center"/>
        </w:trPr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2019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2021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2024-</w:t>
            </w:r>
          </w:p>
          <w:p w:rsidR="00A05C3F" w:rsidRPr="00426022" w:rsidRDefault="00A05C3F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26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</w:p>
          <w:p w:rsidR="00A05C3F" w:rsidRPr="00426022" w:rsidRDefault="00A05C3F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Барыковка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Березовка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Будыровка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Гагарино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Малевка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Малиновка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Папоротка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05C3F" w:rsidRPr="00426022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Селезневка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:rsidR="00A05C3F" w:rsidRPr="00426022" w:rsidRDefault="00A05C3F" w:rsidP="00A05C3F">
      <w:pPr>
        <w:pStyle w:val="aa"/>
        <w:spacing w:before="64" w:line="276" w:lineRule="auto"/>
        <w:ind w:right="263"/>
        <w:rPr>
          <w:spacing w:val="-3"/>
        </w:rPr>
      </w:pPr>
    </w:p>
    <w:p w:rsidR="00A05C3F" w:rsidRPr="00426022" w:rsidRDefault="00A05C3F" w:rsidP="00A05C3F">
      <w:pPr>
        <w:pStyle w:val="aa"/>
        <w:spacing w:before="64" w:line="276" w:lineRule="auto"/>
        <w:ind w:right="263"/>
        <w:rPr>
          <w:spacing w:val="-2"/>
        </w:rPr>
      </w:pPr>
      <w:r w:rsidRPr="00426022">
        <w:rPr>
          <w:spacing w:val="-3"/>
        </w:rPr>
        <w:t>Так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как</w:t>
      </w:r>
      <w:r w:rsidRPr="00426022">
        <w:rPr>
          <w:spacing w:val="-4"/>
        </w:rPr>
        <w:t xml:space="preserve"> </w:t>
      </w:r>
      <w:r w:rsidRPr="00426022">
        <w:t>в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новых,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проектируемых,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застройках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отсутствуют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централизованные</w:t>
      </w:r>
      <w:r w:rsidRPr="00426022">
        <w:rPr>
          <w:spacing w:val="50"/>
          <w:w w:val="99"/>
        </w:rPr>
        <w:t xml:space="preserve"> </w:t>
      </w:r>
      <w:r w:rsidRPr="00426022">
        <w:rPr>
          <w:spacing w:val="-2"/>
        </w:rPr>
        <w:t>источники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тепла,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застройка</w:t>
      </w:r>
      <w:r w:rsidRPr="00426022">
        <w:rPr>
          <w:spacing w:val="34"/>
        </w:rPr>
        <w:t xml:space="preserve"> </w:t>
      </w:r>
      <w:r w:rsidRPr="00426022">
        <w:rPr>
          <w:spacing w:val="-1"/>
        </w:rPr>
        <w:t>имеет</w:t>
      </w:r>
      <w:r w:rsidRPr="00426022">
        <w:rPr>
          <w:spacing w:val="1"/>
        </w:rPr>
        <w:t xml:space="preserve"> </w:t>
      </w:r>
      <w:r w:rsidRPr="00426022">
        <w:rPr>
          <w:spacing w:val="-3"/>
        </w:rPr>
        <w:t>очень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малую</w:t>
      </w:r>
      <w:r w:rsidRPr="00426022">
        <w:rPr>
          <w:spacing w:val="34"/>
        </w:rPr>
        <w:t xml:space="preserve"> </w:t>
      </w:r>
      <w:r w:rsidRPr="00426022">
        <w:rPr>
          <w:spacing w:val="-1"/>
        </w:rPr>
        <w:t>плотность,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устройство</w:t>
      </w:r>
      <w:r w:rsidRPr="00426022">
        <w:rPr>
          <w:spacing w:val="49"/>
        </w:rPr>
        <w:t xml:space="preserve"> </w:t>
      </w:r>
      <w:r w:rsidRPr="00426022">
        <w:rPr>
          <w:spacing w:val="-3"/>
        </w:rPr>
        <w:t>автономного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является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единственно</w:t>
      </w:r>
      <w:r w:rsidRPr="00426022">
        <w:rPr>
          <w:spacing w:val="20"/>
        </w:rPr>
        <w:t xml:space="preserve"> </w:t>
      </w:r>
      <w:r w:rsidRPr="00426022">
        <w:rPr>
          <w:spacing w:val="-3"/>
        </w:rPr>
        <w:t>возможным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способом</w:t>
      </w:r>
      <w:r w:rsidRPr="00426022">
        <w:rPr>
          <w:spacing w:val="77"/>
          <w:w w:val="99"/>
        </w:rPr>
        <w:t xml:space="preserve"> </w:t>
      </w:r>
      <w:r w:rsidRPr="00426022">
        <w:rPr>
          <w:spacing w:val="-1"/>
        </w:rPr>
        <w:t>обеспечения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теплом</w:t>
      </w:r>
      <w:r w:rsidRPr="00426022">
        <w:rPr>
          <w:spacing w:val="-6"/>
        </w:rPr>
        <w:t xml:space="preserve"> </w:t>
      </w:r>
      <w:r w:rsidRPr="00426022">
        <w:t>и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горячей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водой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конкретного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объекта.</w:t>
      </w:r>
    </w:p>
    <w:p w:rsidR="00A05C3F" w:rsidRPr="00426022" w:rsidRDefault="00A05C3F" w:rsidP="00A05C3F">
      <w:pPr>
        <w:pStyle w:val="aa"/>
        <w:spacing w:before="64" w:line="276" w:lineRule="auto"/>
        <w:ind w:right="263"/>
      </w:pPr>
    </w:p>
    <w:p w:rsidR="00A05C3F" w:rsidRPr="00426022" w:rsidRDefault="00A05C3F" w:rsidP="00A05C3F">
      <w:pPr>
        <w:pStyle w:val="aa"/>
        <w:widowControl w:val="0"/>
        <w:numPr>
          <w:ilvl w:val="1"/>
          <w:numId w:val="9"/>
        </w:numPr>
        <w:tabs>
          <w:tab w:val="left" w:pos="1162"/>
        </w:tabs>
        <w:suppressAutoHyphens w:val="0"/>
        <w:spacing w:before="7" w:line="276" w:lineRule="auto"/>
        <w:ind w:right="268" w:firstLine="710"/>
      </w:pPr>
      <w:r w:rsidRPr="00426022">
        <w:rPr>
          <w:b/>
          <w:spacing w:val="-1"/>
        </w:rPr>
        <w:lastRenderedPageBreak/>
        <w:t xml:space="preserve">. </w:t>
      </w:r>
      <w:r w:rsidRPr="00426022">
        <w:rPr>
          <w:spacing w:val="-1"/>
        </w:rPr>
        <w:t>Описание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38"/>
        </w:rPr>
        <w:t xml:space="preserve"> </w:t>
      </w:r>
      <w:r w:rsidRPr="00426022">
        <w:t>и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перспективных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зон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действия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56"/>
          <w:w w:val="9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-14"/>
        </w:rPr>
        <w:t xml:space="preserve"> </w:t>
      </w:r>
      <w:r w:rsidRPr="00426022">
        <w:rPr>
          <w:spacing w:val="-2"/>
        </w:rPr>
        <w:t>объектов</w:t>
      </w:r>
      <w:r w:rsidRPr="00426022">
        <w:rPr>
          <w:spacing w:val="-13"/>
        </w:rPr>
        <w:t xml:space="preserve"> </w:t>
      </w:r>
      <w:r w:rsidRPr="00426022">
        <w:rPr>
          <w:spacing w:val="-3"/>
        </w:rPr>
        <w:t>соцкультбыта.</w:t>
      </w:r>
    </w:p>
    <w:p w:rsidR="00A05C3F" w:rsidRPr="00426022" w:rsidRDefault="00A05C3F" w:rsidP="00A05C3F">
      <w:pPr>
        <w:pStyle w:val="aa"/>
        <w:spacing w:before="8" w:line="276" w:lineRule="auto"/>
        <w:ind w:right="266"/>
        <w:rPr>
          <w:spacing w:val="-3"/>
        </w:rPr>
      </w:pPr>
      <w:r w:rsidRPr="00426022">
        <w:t>В</w:t>
      </w:r>
      <w:r w:rsidRPr="00426022">
        <w:rPr>
          <w:spacing w:val="37"/>
        </w:rPr>
        <w:t xml:space="preserve"> </w:t>
      </w:r>
      <w:r w:rsidRPr="00426022">
        <w:rPr>
          <w:spacing w:val="-2"/>
        </w:rPr>
        <w:t>настоящее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время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39"/>
        </w:rPr>
        <w:t xml:space="preserve"> </w:t>
      </w:r>
      <w:r w:rsidRPr="00426022">
        <w:rPr>
          <w:spacing w:val="-3"/>
        </w:rPr>
        <w:t>сельского</w:t>
      </w:r>
      <w:r w:rsidRPr="00426022">
        <w:rPr>
          <w:spacing w:val="38"/>
        </w:rPr>
        <w:t xml:space="preserve"> </w:t>
      </w:r>
      <w:r w:rsidRPr="00426022">
        <w:t>поселения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Бахметьевское Богородицкого района на</w:t>
      </w:r>
      <w:r w:rsidRPr="00426022">
        <w:rPr>
          <w:spacing w:val="47"/>
        </w:rPr>
        <w:t xml:space="preserve"> </w:t>
      </w:r>
      <w:r w:rsidRPr="00426022">
        <w:rPr>
          <w:spacing w:val="-2"/>
        </w:rPr>
        <w:t>объектах</w:t>
      </w:r>
      <w:r w:rsidRPr="00426022">
        <w:rPr>
          <w:spacing w:val="38"/>
        </w:rPr>
        <w:t xml:space="preserve"> </w:t>
      </w:r>
      <w:r w:rsidRPr="00426022">
        <w:rPr>
          <w:spacing w:val="-3"/>
        </w:rPr>
        <w:t>соцкультбыта установлено:</w:t>
      </w:r>
    </w:p>
    <w:p w:rsidR="00A05C3F" w:rsidRPr="00426022" w:rsidRDefault="00A05C3F" w:rsidP="00A05C3F">
      <w:pPr>
        <w:pStyle w:val="aa"/>
        <w:spacing w:before="8" w:line="276" w:lineRule="auto"/>
        <w:ind w:right="266"/>
        <w:rPr>
          <w:spacing w:val="-2"/>
        </w:rPr>
      </w:pPr>
      <w:r w:rsidRPr="00426022">
        <w:rPr>
          <w:spacing w:val="39"/>
        </w:rPr>
        <w:t xml:space="preserve"> </w:t>
      </w:r>
      <w:r w:rsidRPr="00426022">
        <w:t xml:space="preserve">- </w:t>
      </w:r>
      <w:r w:rsidRPr="00426022">
        <w:rPr>
          <w:spacing w:val="-1"/>
        </w:rPr>
        <w:t>индивидуальных</w:t>
      </w:r>
      <w:r w:rsidRPr="00426022">
        <w:rPr>
          <w:spacing w:val="37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71"/>
        </w:rPr>
        <w:t xml:space="preserve"> </w:t>
      </w:r>
      <w:r w:rsidRPr="00426022">
        <w:rPr>
          <w:spacing w:val="-1"/>
        </w:rPr>
        <w:t>работающих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твердом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топливе - 1 штук,</w:t>
      </w:r>
    </w:p>
    <w:p w:rsidR="00A05C3F" w:rsidRPr="00426022" w:rsidRDefault="00A05C3F" w:rsidP="00A05C3F">
      <w:pPr>
        <w:pStyle w:val="aa"/>
        <w:spacing w:before="8" w:line="276" w:lineRule="auto"/>
        <w:ind w:right="266"/>
        <w:rPr>
          <w:spacing w:val="-1"/>
        </w:rPr>
      </w:pPr>
      <w:r w:rsidRPr="00426022">
        <w:t>-</w:t>
      </w:r>
      <w:r w:rsidRPr="00426022">
        <w:rPr>
          <w:spacing w:val="-1"/>
        </w:rPr>
        <w:t xml:space="preserve"> индивидуальных</w:t>
      </w:r>
      <w:r w:rsidRPr="00426022">
        <w:rPr>
          <w:spacing w:val="37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71"/>
        </w:rPr>
        <w:t xml:space="preserve"> </w:t>
      </w:r>
      <w:r w:rsidRPr="00426022">
        <w:rPr>
          <w:spacing w:val="-1"/>
        </w:rPr>
        <w:t>работающих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электричестве - 7 штук,</w:t>
      </w:r>
    </w:p>
    <w:p w:rsidR="00A05C3F" w:rsidRPr="00426022" w:rsidRDefault="00A05C3F" w:rsidP="00A05C3F">
      <w:pPr>
        <w:pStyle w:val="aa"/>
        <w:spacing w:before="8" w:line="276" w:lineRule="auto"/>
        <w:ind w:right="266"/>
      </w:pPr>
      <w:r w:rsidRPr="00426022">
        <w:t>-</w:t>
      </w:r>
      <w:r w:rsidRPr="00426022">
        <w:rPr>
          <w:spacing w:val="-1"/>
        </w:rPr>
        <w:t xml:space="preserve"> индивидуальных</w:t>
      </w:r>
      <w:r w:rsidRPr="00426022">
        <w:rPr>
          <w:spacing w:val="37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71"/>
        </w:rPr>
        <w:t xml:space="preserve"> </w:t>
      </w:r>
      <w:r w:rsidRPr="00426022">
        <w:rPr>
          <w:spacing w:val="-1"/>
        </w:rPr>
        <w:t>работающих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газовыых источниках теплоснабжения - 1 штук.</w:t>
      </w:r>
    </w:p>
    <w:p w:rsidR="00A05C3F" w:rsidRPr="00426022" w:rsidRDefault="00A05C3F" w:rsidP="00A05C3F">
      <w:pPr>
        <w:pStyle w:val="aa"/>
        <w:spacing w:before="8" w:line="276" w:lineRule="auto"/>
        <w:ind w:right="266"/>
      </w:pPr>
    </w:p>
    <w:p w:rsidR="00A05C3F" w:rsidRPr="00426022" w:rsidRDefault="00A05C3F" w:rsidP="00A05C3F">
      <w:pPr>
        <w:pStyle w:val="aa"/>
        <w:spacing w:before="5" w:line="276" w:lineRule="auto"/>
        <w:ind w:left="731"/>
      </w:pPr>
      <w:r w:rsidRPr="00426022">
        <w:rPr>
          <w:spacing w:val="-2"/>
        </w:rPr>
        <w:t xml:space="preserve">Характеристика теплоэнергетического </w:t>
      </w:r>
      <w:r w:rsidRPr="00426022">
        <w:rPr>
          <w:spacing w:val="-3"/>
        </w:rPr>
        <w:t>хозяйства</w:t>
      </w:r>
      <w:r w:rsidRPr="00426022">
        <w:rPr>
          <w:spacing w:val="-12"/>
        </w:rPr>
        <w:t xml:space="preserve"> </w:t>
      </w:r>
      <w:r w:rsidRPr="00426022">
        <w:rPr>
          <w:spacing w:val="-2"/>
        </w:rPr>
        <w:t>объектов</w:t>
      </w:r>
      <w:r w:rsidRPr="00426022">
        <w:rPr>
          <w:spacing w:val="-11"/>
        </w:rPr>
        <w:t xml:space="preserve"> </w:t>
      </w:r>
      <w:r w:rsidRPr="00426022">
        <w:rPr>
          <w:spacing w:val="-3"/>
        </w:rPr>
        <w:t>соцкультбыта</w:t>
      </w:r>
    </w:p>
    <w:p w:rsidR="00A05C3F" w:rsidRPr="00426022" w:rsidRDefault="00A05C3F" w:rsidP="00A05C3F">
      <w:pPr>
        <w:pStyle w:val="aa"/>
        <w:spacing w:before="162" w:line="276" w:lineRule="auto"/>
        <w:ind w:right="25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6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10110" w:type="dxa"/>
        <w:tblInd w:w="-278" w:type="dxa"/>
        <w:tblLayout w:type="fixed"/>
        <w:tblLook w:val="01E0" w:firstRow="1" w:lastRow="1" w:firstColumn="1" w:lastColumn="1" w:noHBand="0" w:noVBand="0"/>
      </w:tblPr>
      <w:tblGrid>
        <w:gridCol w:w="2411"/>
        <w:gridCol w:w="2681"/>
        <w:gridCol w:w="1855"/>
        <w:gridCol w:w="1593"/>
        <w:gridCol w:w="1570"/>
      </w:tblGrid>
      <w:tr w:rsidR="00A05C3F" w:rsidRPr="00E92CE9" w:rsidTr="00930197">
        <w:trPr>
          <w:trHeight w:hRule="exact" w:val="1727"/>
        </w:trPr>
        <w:tc>
          <w:tcPr>
            <w:tcW w:w="2411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 w:right="2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аименование</w:t>
            </w:r>
            <w:r w:rsidRPr="00426022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объекта</w:t>
            </w:r>
          </w:p>
        </w:tc>
        <w:tc>
          <w:tcPr>
            <w:tcW w:w="2681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Адрес объекта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Марка котлов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оличество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котлов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tabs>
                <w:tab w:val="left" w:pos="2196"/>
              </w:tabs>
              <w:spacing w:before="53" w:line="276" w:lineRule="auto"/>
              <w:ind w:left="48"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Фактический 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отпуск</w:t>
            </w:r>
            <w:r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тепла, Гкал/ч</w:t>
            </w:r>
          </w:p>
        </w:tc>
      </w:tr>
      <w:tr w:rsidR="00A05C3F" w:rsidRPr="00426022" w:rsidTr="00930197">
        <w:trPr>
          <w:trHeight w:hRule="exact" w:val="157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Администрация МО Бахметьевское Богородицкого района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Бахметьево, ул. Центральная, д.2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 14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156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Администрация МО Бахметьевское Богородицкого района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Малевка,</w:t>
            </w:r>
          </w:p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ул. Центральная, д.5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 9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156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Администрация МО Бахметьевское Богородицкого района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 Кичевский, ул. Лесная, д. 6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 6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239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Муниципальное казенное учреждение «Бахметьевский центр культуры и досуга»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Бахметьево, ул. Центральная, д.2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 12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228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Муниципальное казенное учреждение «Бахметьевский центр культуры и досуга»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 Кичевский, ул. Банная, д. 8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 8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254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Малевская МОУ СШ №25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Малевка,</w:t>
            </w:r>
          </w:p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ул. Центральная, д. 7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Автономная электрическая котельная: котлы Руснит - 270-М, Руснит -2100М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141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Краснобуйцкая МОУ СШ № 26 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 Кичевский, ул. Лесная, д. 6а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Котельная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C3F" w:rsidRPr="00426022" w:rsidTr="00930197">
        <w:trPr>
          <w:trHeight w:hRule="exact" w:val="156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Бахметьевская МОУСШ №27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Бахметьево, пер. Школьная, д.1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Газовая модульная котельная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0,1 (0,088)</w:t>
            </w:r>
          </w:p>
        </w:tc>
      </w:tr>
      <w:tr w:rsidR="00A05C3F" w:rsidRPr="00426022" w:rsidTr="00930197">
        <w:trPr>
          <w:trHeight w:hRule="exact" w:val="184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Папоротская МОУ ОШ № 30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Папоротка,</w:t>
            </w:r>
          </w:p>
          <w:p w:rsidR="00A05C3F" w:rsidRPr="00426022" w:rsidRDefault="00A05C3F" w:rsidP="00930197">
            <w:pPr>
              <w:pStyle w:val="TableParagraph"/>
              <w:spacing w:before="59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ул. Центральная, д. 57, пом. 3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Автономные Электрические котлы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0.035254</w:t>
            </w:r>
          </w:p>
        </w:tc>
      </w:tr>
    </w:tbl>
    <w:p w:rsidR="00A05C3F" w:rsidRPr="00426022" w:rsidRDefault="00A05C3F" w:rsidP="00A05C3F">
      <w:pPr>
        <w:pStyle w:val="aa"/>
        <w:spacing w:line="276" w:lineRule="auto"/>
        <w:ind w:right="265"/>
        <w:jc w:val="right"/>
        <w:rPr>
          <w:spacing w:val="-2"/>
        </w:rPr>
      </w:pPr>
    </w:p>
    <w:p w:rsidR="00A05C3F" w:rsidRPr="00426022" w:rsidRDefault="00A05C3F" w:rsidP="00A05C3F">
      <w:pPr>
        <w:pStyle w:val="aa"/>
        <w:spacing w:line="276" w:lineRule="auto"/>
        <w:ind w:right="265"/>
      </w:pPr>
      <w:r w:rsidRPr="00426022">
        <w:rPr>
          <w:spacing w:val="-2"/>
        </w:rPr>
        <w:t>Расположение</w:t>
      </w:r>
      <w:r w:rsidRPr="00426022">
        <w:rPr>
          <w:spacing w:val="51"/>
        </w:rPr>
        <w:t xml:space="preserve"> </w:t>
      </w:r>
      <w:r w:rsidRPr="00426022">
        <w:rPr>
          <w:spacing w:val="-3"/>
        </w:rPr>
        <w:t>объектов</w:t>
      </w:r>
      <w:r w:rsidRPr="00426022">
        <w:rPr>
          <w:spacing w:val="51"/>
        </w:rPr>
        <w:t xml:space="preserve"> </w:t>
      </w:r>
      <w:r w:rsidRPr="00426022">
        <w:rPr>
          <w:spacing w:val="-1"/>
        </w:rPr>
        <w:t>социальных</w:t>
      </w:r>
      <w:r w:rsidRPr="00426022">
        <w:rPr>
          <w:spacing w:val="51"/>
        </w:rPr>
        <w:t xml:space="preserve"> </w:t>
      </w:r>
      <w:r w:rsidRPr="00426022">
        <w:t>сфер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Бахметьевское Богородицкого района</w:t>
      </w:r>
      <w:r w:rsidRPr="00426022">
        <w:t>,</w:t>
      </w:r>
      <w:r w:rsidRPr="00426022">
        <w:rPr>
          <w:spacing w:val="-6"/>
        </w:rPr>
        <w:t xml:space="preserve"> </w:t>
      </w:r>
      <w:r w:rsidRPr="00426022">
        <w:t>с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индивидуальными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источниками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теплоснабжения,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отмечены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4"/>
        </w:rPr>
        <w:t xml:space="preserve"> </w:t>
      </w:r>
      <w:r w:rsidRPr="00426022">
        <w:rPr>
          <w:spacing w:val="-3"/>
        </w:rPr>
        <w:t>рисунке</w:t>
      </w:r>
      <w:r w:rsidRPr="00426022">
        <w:rPr>
          <w:spacing w:val="-6"/>
        </w:rPr>
        <w:t xml:space="preserve"> </w:t>
      </w:r>
      <w:r w:rsidRPr="00426022">
        <w:t>3.</w:t>
      </w:r>
    </w:p>
    <w:p w:rsidR="00A05C3F" w:rsidRPr="00426022" w:rsidRDefault="00A05C3F" w:rsidP="00A05C3F">
      <w:pPr>
        <w:pStyle w:val="aa"/>
        <w:spacing w:line="276" w:lineRule="auto"/>
        <w:ind w:right="256"/>
        <w:jc w:val="right"/>
        <w:rPr>
          <w:rFonts w:eastAsia="Arial"/>
        </w:rPr>
      </w:pPr>
    </w:p>
    <w:p w:rsidR="00A05C3F" w:rsidRPr="00426022" w:rsidRDefault="00A05C3F" w:rsidP="00A05C3F">
      <w:pPr>
        <w:spacing w:before="3" w:line="276" w:lineRule="auto"/>
        <w:rPr>
          <w:rFonts w:eastAsia="Arial"/>
          <w:i/>
          <w:sz w:val="28"/>
          <w:szCs w:val="28"/>
        </w:rPr>
      </w:pPr>
    </w:p>
    <w:p w:rsidR="00A05C3F" w:rsidRPr="00426022" w:rsidRDefault="00A05C3F" w:rsidP="00A05C3F">
      <w:pPr>
        <w:spacing w:before="3" w:line="276" w:lineRule="auto"/>
        <w:rPr>
          <w:rFonts w:eastAsia="Arial"/>
          <w:i/>
          <w:sz w:val="28"/>
          <w:szCs w:val="28"/>
        </w:rPr>
        <w:sectPr w:rsidR="00A05C3F" w:rsidRPr="00426022" w:rsidSect="000A3D70">
          <w:headerReference w:type="even" r:id="rId22"/>
          <w:footerReference w:type="even" r:id="rId23"/>
          <w:footerReference w:type="default" r:id="rId24"/>
          <w:pgSz w:w="11900" w:h="16840"/>
          <w:pgMar w:top="680" w:right="740" w:bottom="940" w:left="1280" w:header="0" w:footer="755" w:gutter="0"/>
          <w:pgNumType w:start="16"/>
          <w:cols w:space="720"/>
        </w:sectPr>
      </w:pPr>
    </w:p>
    <w:p w:rsidR="00A05C3F" w:rsidRPr="00426022" w:rsidRDefault="00A05C3F" w:rsidP="00A05C3F">
      <w:pPr>
        <w:spacing w:before="3" w:line="276" w:lineRule="auto"/>
        <w:rPr>
          <w:rFonts w:eastAsia="Arial"/>
          <w:i/>
          <w:sz w:val="28"/>
          <w:szCs w:val="28"/>
        </w:rPr>
      </w:pPr>
    </w:p>
    <w:p w:rsidR="00A05C3F" w:rsidRPr="00426022" w:rsidRDefault="00A05C3F" w:rsidP="00A05C3F">
      <w:pPr>
        <w:spacing w:line="276" w:lineRule="auto"/>
        <w:jc w:val="center"/>
        <w:rPr>
          <w:rFonts w:eastAsia="Arial"/>
          <w:sz w:val="28"/>
          <w:szCs w:val="28"/>
        </w:rPr>
      </w:pPr>
      <w:r w:rsidRPr="00426022">
        <w:rPr>
          <w:noProof/>
          <w:color w:val="494944"/>
          <w:w w:val="195"/>
          <w:sz w:val="28"/>
          <w:szCs w:val="28"/>
          <w:lang w:eastAsia="ru-RU"/>
        </w:rPr>
        <w:drawing>
          <wp:inline distT="0" distB="0" distL="0" distR="0" wp14:anchorId="2C897048" wp14:editId="2FA533DA">
            <wp:extent cx="9092242" cy="5956181"/>
            <wp:effectExtent l="0" t="0" r="0" b="6985"/>
            <wp:docPr id="38" name="Рисунок 38" descr="D:\СПЕЦИАЛИСТ 2018\МУН.ПРОГРАММЫ\СХЕМЫ ВОДОСНАБЖЕНИЯ, ВОДООТВЕДЕНИЯ, ТЕПЛОСНАБЖЕНИЯ\ТЕПЛОСНАБЖЕНИЕ\2019 схема теплоснабжения МО Бахметьевское\основной чертеж - соцобъ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ЕЦИАЛИСТ 2018\МУН.ПРОГРАММЫ\СХЕМЫ ВОДОСНАБЖЕНИЯ, ВОДООТВЕДЕНИЯ, ТЕПЛОСНАБЖЕНИЯ\ТЕПЛОСНАБЖЕНИЕ\2019 схема теплоснабжения МО Бахметьевское\основной чертеж - соцобъекты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651" cy="59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3F" w:rsidRPr="00426022" w:rsidRDefault="00A05C3F" w:rsidP="00A05C3F">
      <w:pPr>
        <w:spacing w:line="276" w:lineRule="auto"/>
        <w:jc w:val="center"/>
        <w:rPr>
          <w:rFonts w:eastAsia="Arial"/>
          <w:sz w:val="28"/>
          <w:szCs w:val="28"/>
        </w:rPr>
        <w:sectPr w:rsidR="00A05C3F" w:rsidRPr="00426022" w:rsidSect="001B704A">
          <w:pgSz w:w="16840" w:h="11900" w:orient="landscape"/>
          <w:pgMar w:top="743" w:right="941" w:bottom="1281" w:left="680" w:header="0" w:footer="754" w:gutter="0"/>
          <w:pgNumType w:start="16"/>
          <w:cols w:space="720"/>
        </w:sectPr>
      </w:pPr>
    </w:p>
    <w:p w:rsidR="00A05C3F" w:rsidRPr="00426022" w:rsidRDefault="00A05C3F" w:rsidP="00A05C3F">
      <w:pPr>
        <w:pStyle w:val="1"/>
        <w:spacing w:line="276" w:lineRule="auto"/>
        <w:rPr>
          <w:b/>
          <w:bCs/>
        </w:rPr>
      </w:pPr>
      <w:r w:rsidRPr="00426022">
        <w:rPr>
          <w:spacing w:val="-2"/>
        </w:rPr>
        <w:lastRenderedPageBreak/>
        <w:t>Раздел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3. Перспективные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балансы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теплоносителя.</w:t>
      </w:r>
    </w:p>
    <w:p w:rsidR="00A05C3F" w:rsidRPr="00426022" w:rsidRDefault="00A05C3F" w:rsidP="00A05C3F">
      <w:pPr>
        <w:pStyle w:val="aa"/>
        <w:spacing w:before="162" w:line="276" w:lineRule="auto"/>
        <w:ind w:right="103"/>
      </w:pPr>
      <w:r w:rsidRPr="00426022">
        <w:rPr>
          <w:spacing w:val="-2"/>
        </w:rPr>
        <w:t>Перспективные</w:t>
      </w:r>
      <w:r w:rsidRPr="00426022">
        <w:rPr>
          <w:spacing w:val="29"/>
        </w:rPr>
        <w:t xml:space="preserve"> </w:t>
      </w:r>
      <w:r w:rsidRPr="00426022">
        <w:t>балансы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производительности</w:t>
      </w:r>
      <w:r w:rsidRPr="00426022">
        <w:rPr>
          <w:spacing w:val="30"/>
        </w:rPr>
        <w:t xml:space="preserve"> </w:t>
      </w:r>
      <w:r w:rsidRPr="00426022">
        <w:rPr>
          <w:spacing w:val="-3"/>
        </w:rPr>
        <w:t>водоподготовительных</w:t>
      </w:r>
      <w:r w:rsidRPr="00426022">
        <w:rPr>
          <w:spacing w:val="50"/>
          <w:w w:val="99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23"/>
        </w:rPr>
        <w:t xml:space="preserve"> </w:t>
      </w:r>
      <w:r w:rsidRPr="00426022">
        <w:t>и</w:t>
      </w:r>
      <w:r w:rsidRPr="00426022">
        <w:rPr>
          <w:spacing w:val="21"/>
        </w:rPr>
        <w:t xml:space="preserve"> </w:t>
      </w:r>
      <w:r w:rsidRPr="00426022">
        <w:rPr>
          <w:spacing w:val="-2"/>
        </w:rPr>
        <w:t>максимального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потребления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теплоносителя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теплопотребляющими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установками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потребителей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нельзя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предусмотреть</w:t>
      </w:r>
      <w:r w:rsidRPr="00426022">
        <w:rPr>
          <w:spacing w:val="50"/>
        </w:rPr>
        <w:t xml:space="preserve"> </w:t>
      </w:r>
      <w:r w:rsidRPr="00426022">
        <w:t>в</w:t>
      </w:r>
      <w:r w:rsidRPr="00426022">
        <w:rPr>
          <w:spacing w:val="48"/>
        </w:rPr>
        <w:t xml:space="preserve"> </w:t>
      </w:r>
      <w:r w:rsidRPr="00426022">
        <w:rPr>
          <w:spacing w:val="-2"/>
        </w:rPr>
        <w:t>связи</w:t>
      </w:r>
      <w:r w:rsidRPr="00426022">
        <w:rPr>
          <w:spacing w:val="51"/>
        </w:rPr>
        <w:t xml:space="preserve"> </w:t>
      </w:r>
      <w:r w:rsidRPr="00426022">
        <w:t>с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отсутствием</w:t>
      </w:r>
      <w:r w:rsidRPr="00426022">
        <w:rPr>
          <w:spacing w:val="28"/>
          <w:w w:val="99"/>
        </w:rPr>
        <w:t xml:space="preserve"> </w:t>
      </w:r>
      <w:r w:rsidRPr="00426022">
        <w:rPr>
          <w:spacing w:val="-3"/>
        </w:rPr>
        <w:t>водоподготовительных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46"/>
        </w:rPr>
        <w:t xml:space="preserve"> </w:t>
      </w:r>
      <w:r w:rsidRPr="00426022">
        <w:t>в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действующей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62"/>
        </w:rPr>
        <w:t xml:space="preserve"> </w:t>
      </w:r>
      <w:r w:rsidRPr="00426022">
        <w:rPr>
          <w:spacing w:val="-3"/>
        </w:rPr>
        <w:t>сельского</w:t>
      </w:r>
      <w:r w:rsidRPr="00426022">
        <w:rPr>
          <w:spacing w:val="-8"/>
        </w:rPr>
        <w:t xml:space="preserve"> </w:t>
      </w:r>
      <w:r w:rsidRPr="00426022">
        <w:t>поселения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-9"/>
        </w:rPr>
        <w:t xml:space="preserve"> </w:t>
      </w:r>
      <w:r w:rsidRPr="00426022">
        <w:rPr>
          <w:spacing w:val="-2"/>
        </w:rPr>
        <w:t>Бахметьевское Богородицкого района.</w:t>
      </w:r>
    </w:p>
    <w:p w:rsidR="00A05C3F" w:rsidRPr="00426022" w:rsidRDefault="00A05C3F" w:rsidP="00A05C3F">
      <w:pPr>
        <w:spacing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1"/>
        <w:tabs>
          <w:tab w:val="left" w:pos="1272"/>
          <w:tab w:val="left" w:pos="3533"/>
          <w:tab w:val="left" w:pos="4162"/>
          <w:tab w:val="left" w:pos="5399"/>
          <w:tab w:val="left" w:pos="7601"/>
          <w:tab w:val="left" w:pos="9869"/>
        </w:tabs>
        <w:spacing w:before="167" w:line="276" w:lineRule="auto"/>
        <w:ind w:right="106"/>
        <w:rPr>
          <w:b/>
          <w:bCs/>
        </w:rPr>
      </w:pPr>
      <w:r w:rsidRPr="00426022">
        <w:rPr>
          <w:w w:val="95"/>
        </w:rPr>
        <w:t>Ра</w:t>
      </w:r>
      <w:r w:rsidRPr="00426022">
        <w:rPr>
          <w:spacing w:val="-7"/>
          <w:w w:val="95"/>
        </w:rPr>
        <w:t>з</w:t>
      </w:r>
      <w:r w:rsidRPr="00426022">
        <w:rPr>
          <w:w w:val="95"/>
        </w:rPr>
        <w:t>д</w:t>
      </w:r>
      <w:r w:rsidRPr="00426022">
        <w:rPr>
          <w:spacing w:val="-1"/>
          <w:w w:val="95"/>
        </w:rPr>
        <w:t>е</w:t>
      </w:r>
      <w:r w:rsidRPr="00426022">
        <w:rPr>
          <w:w w:val="95"/>
        </w:rPr>
        <w:t xml:space="preserve">л 4. </w:t>
      </w:r>
      <w:r w:rsidRPr="00426022">
        <w:rPr>
          <w:spacing w:val="-2"/>
          <w:w w:val="95"/>
        </w:rPr>
        <w:t>П</w:t>
      </w:r>
      <w:r w:rsidRPr="00426022">
        <w:rPr>
          <w:spacing w:val="-1"/>
          <w:w w:val="95"/>
        </w:rPr>
        <w:t>р</w:t>
      </w:r>
      <w:r w:rsidRPr="00426022">
        <w:rPr>
          <w:spacing w:val="-5"/>
          <w:w w:val="95"/>
        </w:rPr>
        <w:t>е</w:t>
      </w:r>
      <w:r w:rsidRPr="00426022">
        <w:rPr>
          <w:w w:val="95"/>
        </w:rPr>
        <w:t>дл</w:t>
      </w:r>
      <w:r w:rsidRPr="00426022">
        <w:rPr>
          <w:spacing w:val="-6"/>
          <w:w w:val="95"/>
        </w:rPr>
        <w:t>ож</w:t>
      </w:r>
      <w:r w:rsidRPr="00426022">
        <w:rPr>
          <w:spacing w:val="-1"/>
          <w:w w:val="95"/>
        </w:rPr>
        <w:t>е</w:t>
      </w:r>
      <w:r w:rsidRPr="00426022">
        <w:rPr>
          <w:w w:val="95"/>
        </w:rPr>
        <w:t xml:space="preserve">ния по </w:t>
      </w:r>
      <w:r w:rsidRPr="00426022">
        <w:t>н</w:t>
      </w:r>
      <w:r w:rsidRPr="00426022">
        <w:rPr>
          <w:spacing w:val="-9"/>
        </w:rPr>
        <w:t>о</w:t>
      </w:r>
      <w:r w:rsidRPr="00426022">
        <w:rPr>
          <w:spacing w:val="-2"/>
        </w:rPr>
        <w:t>в</w:t>
      </w:r>
      <w:r w:rsidRPr="00426022">
        <w:rPr>
          <w:spacing w:val="-6"/>
        </w:rPr>
        <w:t>о</w:t>
      </w:r>
      <w:r w:rsidRPr="00426022">
        <w:rPr>
          <w:spacing w:val="-1"/>
        </w:rPr>
        <w:t>м</w:t>
      </w:r>
      <w:r w:rsidRPr="00426022">
        <w:t xml:space="preserve">у </w:t>
      </w:r>
      <w:r w:rsidRPr="00426022">
        <w:rPr>
          <w:spacing w:val="-1"/>
          <w:w w:val="95"/>
        </w:rPr>
        <w:t>с</w:t>
      </w:r>
      <w:r w:rsidRPr="00426022">
        <w:rPr>
          <w:spacing w:val="3"/>
          <w:w w:val="95"/>
        </w:rPr>
        <w:t>т</w:t>
      </w:r>
      <w:r w:rsidRPr="00426022">
        <w:rPr>
          <w:spacing w:val="-1"/>
          <w:w w:val="95"/>
        </w:rPr>
        <w:t>р</w:t>
      </w:r>
      <w:r w:rsidRPr="00426022">
        <w:rPr>
          <w:spacing w:val="-2"/>
          <w:w w:val="95"/>
        </w:rPr>
        <w:t>о</w:t>
      </w:r>
      <w:r w:rsidRPr="00426022">
        <w:rPr>
          <w:w w:val="95"/>
        </w:rPr>
        <w:t>ит</w:t>
      </w:r>
      <w:r w:rsidRPr="00426022">
        <w:rPr>
          <w:spacing w:val="-1"/>
          <w:w w:val="95"/>
        </w:rPr>
        <w:t>е</w:t>
      </w:r>
      <w:r w:rsidRPr="00426022">
        <w:rPr>
          <w:w w:val="95"/>
        </w:rPr>
        <w:t>л</w:t>
      </w:r>
      <w:r w:rsidRPr="00426022">
        <w:rPr>
          <w:spacing w:val="-1"/>
          <w:w w:val="95"/>
        </w:rPr>
        <w:t>ьс</w:t>
      </w:r>
      <w:r w:rsidRPr="00426022">
        <w:rPr>
          <w:spacing w:val="-2"/>
          <w:w w:val="95"/>
        </w:rPr>
        <w:t>т</w:t>
      </w:r>
      <w:r w:rsidRPr="00426022">
        <w:rPr>
          <w:spacing w:val="-10"/>
          <w:w w:val="95"/>
        </w:rPr>
        <w:t>в</w:t>
      </w:r>
      <w:r w:rsidRPr="00426022">
        <w:rPr>
          <w:spacing w:val="-27"/>
          <w:w w:val="95"/>
        </w:rPr>
        <w:t>у</w:t>
      </w:r>
      <w:r w:rsidRPr="00426022">
        <w:rPr>
          <w:w w:val="95"/>
        </w:rPr>
        <w:t xml:space="preserve">, </w:t>
      </w:r>
      <w:r w:rsidRPr="00426022">
        <w:rPr>
          <w:spacing w:val="-1"/>
        </w:rPr>
        <w:t>ре</w:t>
      </w:r>
      <w:r w:rsidRPr="00426022">
        <w:rPr>
          <w:spacing w:val="-4"/>
        </w:rPr>
        <w:t>к</w:t>
      </w:r>
      <w:r w:rsidRPr="00426022">
        <w:rPr>
          <w:spacing w:val="-2"/>
        </w:rPr>
        <w:t>о</w:t>
      </w:r>
      <w:r w:rsidRPr="00426022">
        <w:t>н</w:t>
      </w:r>
      <w:r w:rsidRPr="00426022">
        <w:rPr>
          <w:spacing w:val="-1"/>
        </w:rPr>
        <w:t>с</w:t>
      </w:r>
      <w:r w:rsidRPr="00426022">
        <w:rPr>
          <w:spacing w:val="4"/>
        </w:rPr>
        <w:t>т</w:t>
      </w:r>
      <w:r w:rsidRPr="00426022">
        <w:rPr>
          <w:spacing w:val="-4"/>
        </w:rPr>
        <w:t>р</w:t>
      </w:r>
      <w:r w:rsidRPr="00426022">
        <w:t>ук</w:t>
      </w:r>
      <w:r w:rsidRPr="00426022">
        <w:rPr>
          <w:spacing w:val="-2"/>
        </w:rPr>
        <w:t>ц</w:t>
      </w:r>
      <w:r w:rsidRPr="00426022">
        <w:t xml:space="preserve">ии и </w:t>
      </w:r>
      <w:r w:rsidRPr="00426022">
        <w:rPr>
          <w:spacing w:val="-2"/>
        </w:rPr>
        <w:t>техническому перевооружению</w:t>
      </w:r>
      <w:r w:rsidRPr="00426022">
        <w:rPr>
          <w:spacing w:val="-3"/>
        </w:rPr>
        <w:t xml:space="preserve"> источников</w:t>
      </w:r>
      <w:r w:rsidRPr="00426022">
        <w:rPr>
          <w:spacing w:val="-2"/>
        </w:rPr>
        <w:t xml:space="preserve"> тепловой </w:t>
      </w:r>
      <w:r w:rsidRPr="00426022">
        <w:rPr>
          <w:spacing w:val="-1"/>
        </w:rPr>
        <w:t>энергии.</w:t>
      </w:r>
    </w:p>
    <w:p w:rsidR="00A05C3F" w:rsidRPr="00426022" w:rsidRDefault="00A05C3F" w:rsidP="00A05C3F">
      <w:pPr>
        <w:spacing w:line="276" w:lineRule="auto"/>
        <w:rPr>
          <w:b/>
          <w:bCs/>
          <w:sz w:val="28"/>
          <w:szCs w:val="28"/>
        </w:rPr>
      </w:pP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168" w:line="276" w:lineRule="auto"/>
        <w:ind w:right="104" w:firstLine="710"/>
      </w:pPr>
      <w:r w:rsidRPr="00426022">
        <w:rPr>
          <w:spacing w:val="-2"/>
        </w:rPr>
        <w:t>. Предложения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66"/>
        </w:rPr>
        <w:t xml:space="preserve"> </w:t>
      </w:r>
      <w:r w:rsidRPr="00426022">
        <w:rPr>
          <w:spacing w:val="-3"/>
        </w:rPr>
        <w:t>новому</w:t>
      </w:r>
      <w:r w:rsidRPr="00426022">
        <w:t xml:space="preserve"> </w:t>
      </w:r>
      <w:r w:rsidRPr="00426022">
        <w:rPr>
          <w:spacing w:val="-2"/>
        </w:rPr>
        <w:t>строительству</w:t>
      </w:r>
      <w:r w:rsidRPr="00426022">
        <w:t xml:space="preserve"> </w:t>
      </w:r>
      <w:r w:rsidRPr="00426022">
        <w:rPr>
          <w:spacing w:val="-3"/>
        </w:rPr>
        <w:t>источников</w:t>
      </w:r>
      <w:r w:rsidRPr="00426022">
        <w:rPr>
          <w:spacing w:val="67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42"/>
        </w:rPr>
        <w:t xml:space="preserve"> </w:t>
      </w:r>
      <w:r w:rsidRPr="00426022">
        <w:rPr>
          <w:spacing w:val="-2"/>
        </w:rPr>
        <w:t>обеспечивающие</w:t>
      </w:r>
      <w:r w:rsidRPr="00426022">
        <w:rPr>
          <w:spacing w:val="8"/>
        </w:rPr>
        <w:t xml:space="preserve"> </w:t>
      </w:r>
      <w:r w:rsidRPr="00426022">
        <w:rPr>
          <w:spacing w:val="-2"/>
        </w:rPr>
        <w:t>перспективную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тепловую</w:t>
      </w:r>
      <w:r w:rsidRPr="00426022">
        <w:rPr>
          <w:spacing w:val="7"/>
        </w:rPr>
        <w:t xml:space="preserve"> </w:t>
      </w:r>
      <w:r w:rsidRPr="00426022">
        <w:rPr>
          <w:spacing w:val="-2"/>
        </w:rPr>
        <w:t>нагрузку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вновь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осваиваемых</w:t>
      </w:r>
      <w:r w:rsidRPr="00426022">
        <w:rPr>
          <w:spacing w:val="54"/>
          <w:w w:val="99"/>
        </w:rPr>
        <w:t xml:space="preserve"> </w:t>
      </w:r>
      <w:r w:rsidRPr="00426022">
        <w:rPr>
          <w:spacing w:val="-1"/>
        </w:rPr>
        <w:t>территориях</w:t>
      </w:r>
      <w:r w:rsidRPr="00426022">
        <w:rPr>
          <w:spacing w:val="-11"/>
        </w:rPr>
        <w:t xml:space="preserve"> </w:t>
      </w:r>
      <w:r w:rsidRPr="00426022">
        <w:t>поселения.</w:t>
      </w:r>
    </w:p>
    <w:p w:rsidR="00A05C3F" w:rsidRPr="00426022" w:rsidRDefault="00A05C3F" w:rsidP="00A05C3F">
      <w:pPr>
        <w:pStyle w:val="aa"/>
        <w:spacing w:before="7" w:line="276" w:lineRule="auto"/>
        <w:ind w:right="106"/>
      </w:pPr>
      <w:r w:rsidRPr="00426022">
        <w:rPr>
          <w:spacing w:val="-1"/>
        </w:rPr>
        <w:t>На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расчетный</w:t>
      </w:r>
      <w:r w:rsidRPr="00426022">
        <w:rPr>
          <w:spacing w:val="25"/>
        </w:rPr>
        <w:t xml:space="preserve"> </w:t>
      </w:r>
      <w:r w:rsidRPr="00426022">
        <w:rPr>
          <w:spacing w:val="-3"/>
        </w:rPr>
        <w:t>период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муниципальным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образованием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разработано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программ</w:t>
      </w:r>
      <w:r w:rsidRPr="00426022">
        <w:rPr>
          <w:spacing w:val="50"/>
        </w:rPr>
        <w:t xml:space="preserve"> </w:t>
      </w:r>
      <w:r w:rsidRPr="00426022">
        <w:t>застройки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вновь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осваиваемых</w:t>
      </w:r>
      <w:r w:rsidRPr="00426022">
        <w:rPr>
          <w:spacing w:val="51"/>
        </w:rPr>
        <w:t xml:space="preserve"> </w:t>
      </w:r>
      <w:r w:rsidRPr="00426022">
        <w:rPr>
          <w:spacing w:val="-1"/>
        </w:rPr>
        <w:t>территорий.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Схемой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49"/>
        </w:rPr>
        <w:t xml:space="preserve"> </w:t>
      </w:r>
      <w:r w:rsidRPr="00426022">
        <w:t>и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генеральным</w:t>
      </w:r>
      <w:r w:rsidRPr="00426022">
        <w:rPr>
          <w:spacing w:val="25"/>
        </w:rPr>
        <w:t xml:space="preserve"> </w:t>
      </w:r>
      <w:r w:rsidRPr="00426022">
        <w:rPr>
          <w:spacing w:val="-2"/>
        </w:rPr>
        <w:t>планом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развития,</w:t>
      </w:r>
      <w:r w:rsidRPr="00426022">
        <w:rPr>
          <w:spacing w:val="27"/>
        </w:rPr>
        <w:t xml:space="preserve"> </w:t>
      </w:r>
      <w:r w:rsidRPr="00426022">
        <w:rPr>
          <w:spacing w:val="-2"/>
        </w:rPr>
        <w:t>предусматривается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27"/>
        </w:rPr>
        <w:t xml:space="preserve"> </w:t>
      </w:r>
      <w:r w:rsidRPr="00426022">
        <w:rPr>
          <w:spacing w:val="-2"/>
        </w:rPr>
        <w:t>перспективных</w:t>
      </w:r>
      <w:r w:rsidRPr="00426022">
        <w:rPr>
          <w:spacing w:val="66"/>
        </w:rPr>
        <w:t xml:space="preserve"> </w:t>
      </w:r>
      <w:r w:rsidRPr="00426022">
        <w:t>поселений,</w:t>
      </w:r>
      <w:r w:rsidRPr="00426022">
        <w:rPr>
          <w:spacing w:val="62"/>
        </w:rPr>
        <w:t xml:space="preserve"> </w:t>
      </w:r>
      <w:r w:rsidRPr="00426022">
        <w:t>с</w:t>
      </w:r>
      <w:r w:rsidRPr="00426022">
        <w:rPr>
          <w:spacing w:val="59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</w:t>
      </w:r>
      <w:r w:rsidRPr="00426022">
        <w:rPr>
          <w:spacing w:val="-5"/>
        </w:rPr>
        <w:t>мпак</w:t>
      </w:r>
      <w:r w:rsidRPr="00426022">
        <w:rPr>
          <w:spacing w:val="-4"/>
        </w:rPr>
        <w:t>тной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застройкой</w:t>
      </w:r>
      <w:r w:rsidRPr="00426022">
        <w:rPr>
          <w:spacing w:val="59"/>
        </w:rPr>
        <w:t xml:space="preserve"> </w:t>
      </w:r>
      <w:r w:rsidRPr="00426022">
        <w:t>-</w:t>
      </w:r>
      <w:r w:rsidRPr="00426022">
        <w:rPr>
          <w:spacing w:val="50"/>
        </w:rPr>
        <w:t xml:space="preserve"> </w:t>
      </w:r>
      <w:r w:rsidRPr="00426022">
        <w:rPr>
          <w:spacing w:val="-2"/>
        </w:rPr>
        <w:t>проектирование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локальных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64"/>
          <w:w w:val="99"/>
        </w:rPr>
        <w:t xml:space="preserve"> </w:t>
      </w:r>
      <w:r w:rsidRPr="00426022">
        <w:rPr>
          <w:spacing w:val="-1"/>
        </w:rPr>
        <w:t>централизованного</w:t>
      </w:r>
      <w:r w:rsidRPr="00426022">
        <w:rPr>
          <w:spacing w:val="31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31"/>
        </w:rPr>
        <w:t xml:space="preserve"> </w:t>
      </w:r>
      <w:r w:rsidRPr="00426022">
        <w:rPr>
          <w:spacing w:val="-3"/>
        </w:rPr>
        <w:t>этого</w:t>
      </w:r>
      <w:r w:rsidRPr="00426022">
        <w:rPr>
          <w:spacing w:val="32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</w:t>
      </w:r>
      <w:r w:rsidRPr="00426022">
        <w:rPr>
          <w:spacing w:val="-4"/>
        </w:rPr>
        <w:t>о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выполнить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проект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локальных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централизованного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42"/>
        </w:rPr>
        <w:t xml:space="preserve"> </w:t>
      </w:r>
      <w:r w:rsidRPr="00426022">
        <w:t>и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строительство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их</w:t>
      </w:r>
      <w:r w:rsidRPr="00426022">
        <w:rPr>
          <w:spacing w:val="40"/>
        </w:rPr>
        <w:t xml:space="preserve"> </w:t>
      </w:r>
      <w:r w:rsidRPr="00426022">
        <w:t>с</w:t>
      </w:r>
      <w:r w:rsidRPr="00426022">
        <w:rPr>
          <w:spacing w:val="55"/>
          <w:w w:val="99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-11"/>
        </w:rPr>
        <w:t xml:space="preserve"> </w:t>
      </w:r>
      <w:r w:rsidRPr="00426022">
        <w:rPr>
          <w:spacing w:val="-1"/>
        </w:rPr>
        <w:t>следующих</w:t>
      </w:r>
      <w:r w:rsidRPr="00426022">
        <w:rPr>
          <w:spacing w:val="-11"/>
        </w:rPr>
        <w:t xml:space="preserve"> </w:t>
      </w:r>
      <w:r w:rsidRPr="00426022">
        <w:rPr>
          <w:spacing w:val="-3"/>
        </w:rPr>
        <w:t>рекомендаций:</w:t>
      </w:r>
    </w:p>
    <w:p w:rsidR="00A05C3F" w:rsidRPr="00426022" w:rsidRDefault="00A05C3F" w:rsidP="00A05C3F">
      <w:pPr>
        <w:pStyle w:val="aa"/>
        <w:spacing w:before="5" w:line="276" w:lineRule="auto"/>
        <w:ind w:left="811"/>
      </w:pPr>
      <w:r w:rsidRPr="00426022">
        <w:rPr>
          <w:spacing w:val="-1"/>
        </w:rPr>
        <w:t>-в</w:t>
      </w:r>
      <w:r w:rsidRPr="00426022">
        <w:rPr>
          <w:spacing w:val="16"/>
        </w:rPr>
        <w:t xml:space="preserve"> </w:t>
      </w:r>
      <w:r w:rsidRPr="00426022">
        <w:rPr>
          <w:spacing w:val="-2"/>
        </w:rPr>
        <w:t>качестве</w:t>
      </w:r>
      <w:r w:rsidRPr="00426022">
        <w:rPr>
          <w:spacing w:val="19"/>
        </w:rPr>
        <w:t xml:space="preserve"> </w:t>
      </w:r>
      <w:r w:rsidRPr="00426022">
        <w:rPr>
          <w:spacing w:val="-3"/>
        </w:rPr>
        <w:t>источников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использовать</w:t>
      </w:r>
      <w:r w:rsidRPr="00426022">
        <w:rPr>
          <w:spacing w:val="17"/>
        </w:rPr>
        <w:t xml:space="preserve"> </w:t>
      </w:r>
      <w:r w:rsidRPr="00426022">
        <w:rPr>
          <w:spacing w:val="-3"/>
        </w:rPr>
        <w:t>котлоагрегаты</w:t>
      </w:r>
      <w:r w:rsidRPr="00426022">
        <w:rPr>
          <w:spacing w:val="19"/>
        </w:rPr>
        <w:t xml:space="preserve"> </w:t>
      </w:r>
      <w:r w:rsidRPr="00426022">
        <w:rPr>
          <w:spacing w:val="-2"/>
        </w:rPr>
        <w:t>нового</w:t>
      </w:r>
      <w:r w:rsidRPr="00426022">
        <w:rPr>
          <w:spacing w:val="17"/>
        </w:rPr>
        <w:t xml:space="preserve"> </w:t>
      </w:r>
      <w:r w:rsidRPr="00426022">
        <w:rPr>
          <w:spacing w:val="-3"/>
        </w:rPr>
        <w:t xml:space="preserve">поколения </w:t>
      </w:r>
      <w:r w:rsidRPr="00426022">
        <w:t>с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высоким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КПД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использования</w:t>
      </w:r>
      <w:r w:rsidRPr="00426022">
        <w:rPr>
          <w:spacing w:val="29"/>
        </w:rPr>
        <w:t xml:space="preserve"> </w:t>
      </w:r>
      <w:r w:rsidRPr="00426022">
        <w:rPr>
          <w:spacing w:val="-2"/>
        </w:rPr>
        <w:t>топлива</w:t>
      </w:r>
      <w:r w:rsidRPr="00426022">
        <w:rPr>
          <w:spacing w:val="29"/>
        </w:rPr>
        <w:t xml:space="preserve"> </w:t>
      </w:r>
      <w:r w:rsidRPr="00426022">
        <w:t>-</w:t>
      </w:r>
      <w:r w:rsidRPr="00426022">
        <w:rPr>
          <w:spacing w:val="28"/>
        </w:rPr>
        <w:t xml:space="preserve"> </w:t>
      </w:r>
      <w:r w:rsidRPr="00426022">
        <w:rPr>
          <w:spacing w:val="-3"/>
        </w:rPr>
        <w:t>котельных</w:t>
      </w:r>
      <w:r w:rsidRPr="00426022">
        <w:rPr>
          <w:spacing w:val="29"/>
        </w:rPr>
        <w:t xml:space="preserve"> </w:t>
      </w:r>
      <w:r w:rsidRPr="00426022">
        <w:rPr>
          <w:spacing w:val="-3"/>
        </w:rPr>
        <w:t>модульной</w:t>
      </w:r>
      <w:r w:rsidRPr="00426022">
        <w:rPr>
          <w:spacing w:val="27"/>
        </w:rPr>
        <w:t xml:space="preserve"> </w:t>
      </w:r>
      <w:r w:rsidRPr="00426022">
        <w:t>сборки</w:t>
      </w:r>
      <w:r w:rsidRPr="00426022">
        <w:rPr>
          <w:spacing w:val="29"/>
        </w:rPr>
        <w:t xml:space="preserve"> </w:t>
      </w:r>
      <w:r w:rsidRPr="00426022">
        <w:t>–</w:t>
      </w:r>
      <w:r w:rsidRPr="00426022">
        <w:rPr>
          <w:spacing w:val="28"/>
        </w:rPr>
        <w:t xml:space="preserve"> </w:t>
      </w:r>
      <w:r w:rsidRPr="00426022">
        <w:t>БМК</w:t>
      </w:r>
      <w:r w:rsidRPr="00426022">
        <w:rPr>
          <w:spacing w:val="49"/>
          <w:w w:val="99"/>
        </w:rPr>
        <w:t xml:space="preserve"> </w:t>
      </w:r>
      <w:r w:rsidRPr="00426022">
        <w:rPr>
          <w:spacing w:val="-1"/>
        </w:rPr>
        <w:t>полной</w:t>
      </w:r>
      <w:r w:rsidRPr="00426022">
        <w:rPr>
          <w:spacing w:val="-4"/>
        </w:rPr>
        <w:t xml:space="preserve"> заво</w:t>
      </w:r>
      <w:r w:rsidRPr="00426022">
        <w:rPr>
          <w:spacing w:val="-5"/>
        </w:rPr>
        <w:t>дск</w:t>
      </w:r>
      <w:r w:rsidRPr="00426022">
        <w:rPr>
          <w:spacing w:val="-4"/>
        </w:rPr>
        <w:t xml:space="preserve">ой </w:t>
      </w:r>
      <w:r w:rsidRPr="00426022">
        <w:rPr>
          <w:spacing w:val="-2"/>
        </w:rPr>
        <w:t>готовности;</w:t>
      </w:r>
    </w:p>
    <w:p w:rsidR="00A05C3F" w:rsidRPr="00426022" w:rsidRDefault="00A05C3F" w:rsidP="00A05C3F">
      <w:pPr>
        <w:pStyle w:val="aa"/>
        <w:spacing w:before="8" w:line="276" w:lineRule="auto"/>
        <w:ind w:right="103"/>
      </w:pPr>
      <w:r w:rsidRPr="00426022">
        <w:rPr>
          <w:spacing w:val="-2"/>
        </w:rPr>
        <w:t>-использовать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32"/>
        </w:rPr>
        <w:t xml:space="preserve"> </w:t>
      </w:r>
      <w:r w:rsidRPr="00426022">
        <w:t>сетей</w:t>
      </w:r>
      <w:r w:rsidRPr="00426022">
        <w:rPr>
          <w:spacing w:val="34"/>
        </w:rPr>
        <w:t xml:space="preserve"> </w:t>
      </w:r>
      <w:r w:rsidRPr="00426022">
        <w:rPr>
          <w:spacing w:val="-2"/>
        </w:rPr>
        <w:t>трубы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повышенной</w:t>
      </w:r>
      <w:r w:rsidRPr="00426022">
        <w:rPr>
          <w:spacing w:val="33"/>
        </w:rPr>
        <w:t xml:space="preserve"> </w:t>
      </w:r>
      <w:r w:rsidRPr="00426022">
        <w:t>надежности</w:t>
      </w:r>
      <w:r w:rsidRPr="00426022">
        <w:rPr>
          <w:spacing w:val="32"/>
        </w:rPr>
        <w:t xml:space="preserve"> </w:t>
      </w:r>
      <w:r w:rsidRPr="00426022">
        <w:t>–</w:t>
      </w:r>
      <w:r w:rsidRPr="00426022">
        <w:rPr>
          <w:spacing w:val="32"/>
        </w:rPr>
        <w:t xml:space="preserve"> </w:t>
      </w:r>
      <w:r w:rsidRPr="00426022">
        <w:t>с</w:t>
      </w:r>
      <w:r w:rsidRPr="00426022">
        <w:rPr>
          <w:spacing w:val="30"/>
          <w:w w:val="99"/>
        </w:rPr>
        <w:t xml:space="preserve"> </w:t>
      </w:r>
      <w:r w:rsidRPr="00426022">
        <w:rPr>
          <w:spacing w:val="-3"/>
        </w:rPr>
        <w:t>долговечным</w:t>
      </w:r>
      <w:r w:rsidRPr="00426022">
        <w:rPr>
          <w:spacing w:val="58"/>
        </w:rPr>
        <w:t xml:space="preserve"> </w:t>
      </w:r>
      <w:r w:rsidRPr="00426022">
        <w:rPr>
          <w:spacing w:val="-2"/>
        </w:rPr>
        <w:t>антикоррозионным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покрытием,</w:t>
      </w:r>
      <w:r w:rsidRPr="00426022">
        <w:rPr>
          <w:spacing w:val="58"/>
        </w:rPr>
        <w:t xml:space="preserve"> </w:t>
      </w:r>
      <w:r w:rsidRPr="00426022">
        <w:t>с</w:t>
      </w:r>
      <w:r w:rsidRPr="00426022">
        <w:rPr>
          <w:spacing w:val="56"/>
        </w:rPr>
        <w:t xml:space="preserve"> </w:t>
      </w:r>
      <w:r w:rsidRPr="00426022">
        <w:rPr>
          <w:spacing w:val="-2"/>
        </w:rPr>
        <w:t>высокоэффективной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изоляцией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из</w:t>
      </w:r>
      <w:r w:rsidRPr="00426022">
        <w:rPr>
          <w:spacing w:val="-2"/>
        </w:rPr>
        <w:t xml:space="preserve"> </w:t>
      </w:r>
      <w:r w:rsidRPr="00426022">
        <w:t>и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 xml:space="preserve">пенополиуретана </w:t>
      </w:r>
      <w:r w:rsidRPr="00426022">
        <w:t>и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 xml:space="preserve">наружной </w:t>
      </w:r>
      <w:r w:rsidRPr="00426022">
        <w:rPr>
          <w:spacing w:val="-1"/>
        </w:rPr>
        <w:t>гидроизоляцией</w:t>
      </w:r>
      <w:r w:rsidRPr="00426022">
        <w:t xml:space="preserve"> </w:t>
      </w:r>
      <w:r w:rsidRPr="00426022">
        <w:rPr>
          <w:spacing w:val="-1"/>
        </w:rPr>
        <w:t>из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полиэтилена.</w:t>
      </w:r>
    </w:p>
    <w:p w:rsidR="00A05C3F" w:rsidRPr="00426022" w:rsidRDefault="00A05C3F" w:rsidP="00A05C3F">
      <w:pPr>
        <w:pStyle w:val="aa"/>
        <w:spacing w:before="5" w:line="276" w:lineRule="auto"/>
        <w:ind w:right="105"/>
        <w:rPr>
          <w:spacing w:val="-2"/>
        </w:rPr>
      </w:pPr>
      <w:r w:rsidRPr="00426022">
        <w:t>После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разработки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программ</w:t>
      </w:r>
      <w:r w:rsidRPr="00426022">
        <w:rPr>
          <w:spacing w:val="54"/>
        </w:rPr>
        <w:t xml:space="preserve"> </w:t>
      </w:r>
      <w:r w:rsidRPr="00426022">
        <w:t>застройки</w:t>
      </w:r>
      <w:r w:rsidRPr="00426022">
        <w:rPr>
          <w:spacing w:val="54"/>
        </w:rPr>
        <w:t xml:space="preserve"> </w:t>
      </w:r>
      <w:r w:rsidRPr="00426022">
        <w:rPr>
          <w:spacing w:val="-2"/>
        </w:rPr>
        <w:t>перспективных</w:t>
      </w:r>
      <w:r w:rsidRPr="00426022">
        <w:rPr>
          <w:spacing w:val="53"/>
        </w:rPr>
        <w:t xml:space="preserve"> </w:t>
      </w:r>
      <w:r w:rsidRPr="00426022">
        <w:t>поселений,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38"/>
        </w:rPr>
        <w:t xml:space="preserve"> </w:t>
      </w:r>
      <w:r w:rsidRPr="00426022">
        <w:rPr>
          <w:spacing w:val="-3"/>
        </w:rPr>
        <w:t>ежегодной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актуализации</w:t>
      </w:r>
      <w:r w:rsidRPr="00426022">
        <w:rPr>
          <w:spacing w:val="19"/>
        </w:rPr>
        <w:t xml:space="preserve"> </w:t>
      </w:r>
      <w:r w:rsidRPr="00426022">
        <w:rPr>
          <w:spacing w:val="-3"/>
        </w:rPr>
        <w:t>схемы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17"/>
        </w:rPr>
        <w:t xml:space="preserve"> </w:t>
      </w:r>
      <w:r w:rsidRPr="00426022">
        <w:t>с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дополнительных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инвестиций,</w:t>
      </w:r>
      <w:r w:rsidRPr="00426022">
        <w:rPr>
          <w:spacing w:val="-7"/>
        </w:rPr>
        <w:t xml:space="preserve"> </w:t>
      </w:r>
      <w:r w:rsidRPr="00426022">
        <w:rPr>
          <w:spacing w:val="-3"/>
        </w:rPr>
        <w:t>включить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разработанные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мероприятия</w:t>
      </w:r>
      <w:r w:rsidRPr="00426022">
        <w:rPr>
          <w:spacing w:val="-7"/>
        </w:rPr>
        <w:t xml:space="preserve"> </w:t>
      </w:r>
      <w:r w:rsidRPr="00426022">
        <w:t>в</w:t>
      </w:r>
      <w:r w:rsidRPr="00426022">
        <w:rPr>
          <w:spacing w:val="-8"/>
        </w:rPr>
        <w:t xml:space="preserve"> </w:t>
      </w:r>
      <w:r w:rsidRPr="00426022">
        <w:rPr>
          <w:spacing w:val="-3"/>
        </w:rPr>
        <w:t>схему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теплоснабжения.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64" w:line="276" w:lineRule="auto"/>
        <w:ind w:right="164" w:firstLine="710"/>
      </w:pPr>
      <w:r w:rsidRPr="00426022">
        <w:rPr>
          <w:b/>
          <w:spacing w:val="-2"/>
        </w:rPr>
        <w:t xml:space="preserve">. </w:t>
      </w:r>
      <w:r w:rsidRPr="00426022">
        <w:rPr>
          <w:spacing w:val="-2"/>
        </w:rPr>
        <w:t>Предложения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реконструкции</w:t>
      </w:r>
      <w:r w:rsidRPr="00426022">
        <w:rPr>
          <w:spacing w:val="45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46"/>
        </w:rPr>
        <w:t xml:space="preserve"> </w:t>
      </w:r>
      <w:r w:rsidRPr="00426022">
        <w:rPr>
          <w:spacing w:val="-2"/>
        </w:rPr>
        <w:t>обеспечивающие</w:t>
      </w:r>
      <w:r w:rsidRPr="00426022">
        <w:rPr>
          <w:spacing w:val="4"/>
        </w:rPr>
        <w:t xml:space="preserve"> </w:t>
      </w:r>
      <w:r w:rsidRPr="00426022">
        <w:rPr>
          <w:spacing w:val="-2"/>
        </w:rPr>
        <w:t>перспективную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тепловую</w:t>
      </w:r>
      <w:r w:rsidRPr="00426022">
        <w:rPr>
          <w:spacing w:val="3"/>
        </w:rPr>
        <w:t xml:space="preserve"> </w:t>
      </w:r>
      <w:r w:rsidRPr="00426022">
        <w:rPr>
          <w:spacing w:val="-2"/>
        </w:rPr>
        <w:t>нагрузку</w:t>
      </w:r>
      <w:r w:rsidRPr="00426022">
        <w:rPr>
          <w:spacing w:val="6"/>
        </w:rPr>
        <w:t xml:space="preserve"> </w:t>
      </w:r>
      <w:r w:rsidRPr="00426022">
        <w:t>в</w:t>
      </w:r>
      <w:r w:rsidRPr="00426022">
        <w:rPr>
          <w:spacing w:val="2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4"/>
        </w:rPr>
        <w:t xml:space="preserve"> </w:t>
      </w:r>
      <w:r w:rsidRPr="00426022">
        <w:t>и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расширяемых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зонах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действия</w:t>
      </w:r>
      <w:r w:rsidRPr="00426022">
        <w:rPr>
          <w:spacing w:val="-6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энергии.</w:t>
      </w:r>
    </w:p>
    <w:p w:rsidR="00A05C3F" w:rsidRPr="00426022" w:rsidRDefault="00A05C3F" w:rsidP="00A05C3F">
      <w:pPr>
        <w:pStyle w:val="aa"/>
        <w:spacing w:before="7" w:line="276" w:lineRule="auto"/>
        <w:ind w:right="164"/>
      </w:pPr>
      <w:r w:rsidRPr="00426022">
        <w:rPr>
          <w:spacing w:val="-2"/>
        </w:rPr>
        <w:t>Предложения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реконструкции</w:t>
      </w:r>
      <w:r w:rsidRPr="00426022">
        <w:rPr>
          <w:spacing w:val="59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42"/>
        </w:rPr>
        <w:t xml:space="preserve"> </w:t>
      </w:r>
      <w:r w:rsidRPr="00426022">
        <w:rPr>
          <w:spacing w:val="-2"/>
        </w:rPr>
        <w:t>обеспечивающие</w:t>
      </w:r>
      <w:r w:rsidRPr="00426022">
        <w:rPr>
          <w:spacing w:val="63"/>
        </w:rPr>
        <w:t xml:space="preserve"> </w:t>
      </w:r>
      <w:r w:rsidRPr="00426022">
        <w:rPr>
          <w:spacing w:val="-2"/>
        </w:rPr>
        <w:t xml:space="preserve">тепловую нагрузку </w:t>
      </w:r>
      <w:r w:rsidRPr="00426022">
        <w:t>в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зонах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действия</w:t>
      </w:r>
      <w:r w:rsidRPr="00426022">
        <w:rPr>
          <w:spacing w:val="-3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85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2"/>
        </w:rPr>
        <w:t xml:space="preserve"> сведены </w:t>
      </w:r>
      <w:r w:rsidRPr="00426022">
        <w:t>в</w:t>
      </w:r>
      <w:r w:rsidRPr="00426022">
        <w:rPr>
          <w:spacing w:val="-4"/>
        </w:rPr>
        <w:t xml:space="preserve"> </w:t>
      </w:r>
      <w:r w:rsidRPr="00426022">
        <w:rPr>
          <w:spacing w:val="-3"/>
        </w:rPr>
        <w:t>Таблицу</w:t>
      </w:r>
      <w:r w:rsidRPr="00426022">
        <w:rPr>
          <w:spacing w:val="-1"/>
        </w:rPr>
        <w:t xml:space="preserve"> </w:t>
      </w:r>
      <w:r w:rsidRPr="00426022">
        <w:t>7</w:t>
      </w:r>
    </w:p>
    <w:p w:rsidR="00A05C3F" w:rsidRPr="00426022" w:rsidRDefault="00A05C3F" w:rsidP="00A05C3F">
      <w:pPr>
        <w:pStyle w:val="aa"/>
        <w:spacing w:before="81" w:line="276" w:lineRule="auto"/>
        <w:ind w:right="30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7</w:t>
      </w:r>
    </w:p>
    <w:p w:rsidR="00A05C3F" w:rsidRPr="00426022" w:rsidRDefault="00A05C3F" w:rsidP="00A05C3F">
      <w:pPr>
        <w:spacing w:before="4" w:line="276" w:lineRule="auto"/>
        <w:rPr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3496"/>
        <w:gridCol w:w="2128"/>
        <w:gridCol w:w="3674"/>
      </w:tblGrid>
      <w:tr w:rsidR="00A05C3F" w:rsidRPr="00426022" w:rsidTr="00930197">
        <w:trPr>
          <w:trHeight w:hRule="exact" w:val="654"/>
          <w:jc w:val="center"/>
        </w:trPr>
        <w:tc>
          <w:tcPr>
            <w:tcW w:w="612" w:type="dxa"/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 w:right="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r w:rsidRPr="0042602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496" w:type="dxa"/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Адрес объекта / мероприятие</w:t>
            </w:r>
          </w:p>
        </w:tc>
        <w:tc>
          <w:tcPr>
            <w:tcW w:w="2128" w:type="dxa"/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Ед.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изм.</w:t>
            </w:r>
          </w:p>
        </w:tc>
        <w:tc>
          <w:tcPr>
            <w:tcW w:w="3674" w:type="dxa"/>
            <w:vAlign w:val="center"/>
          </w:tcPr>
          <w:p w:rsidR="00A05C3F" w:rsidRPr="00426022" w:rsidRDefault="00A05C3F" w:rsidP="00930197">
            <w:pPr>
              <w:pStyle w:val="TableParagraph"/>
              <w:tabs>
                <w:tab w:val="left" w:pos="2192"/>
              </w:tabs>
              <w:spacing w:line="276" w:lineRule="auto"/>
              <w:ind w:left="103" w:right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Цели</w:t>
            </w: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реализации</w:t>
            </w:r>
            <w:r w:rsidRPr="00426022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>м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ероприятия</w:t>
            </w:r>
          </w:p>
        </w:tc>
      </w:tr>
      <w:tr w:rsidR="00A05C3F" w:rsidRPr="00426022" w:rsidTr="00930197">
        <w:trPr>
          <w:trHeight w:hRule="exact" w:val="412"/>
          <w:jc w:val="center"/>
        </w:trPr>
        <w:tc>
          <w:tcPr>
            <w:tcW w:w="612" w:type="dxa"/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98" w:type="dxa"/>
            <w:gridSpan w:val="3"/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Индивидуальный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источник</w:t>
            </w:r>
            <w:r w:rsidRPr="00426022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№ 1</w:t>
            </w:r>
          </w:p>
        </w:tc>
      </w:tr>
      <w:tr w:rsidR="00A05C3F" w:rsidRPr="00E92CE9" w:rsidTr="00930197">
        <w:trPr>
          <w:trHeight w:hRule="exact" w:val="1975"/>
          <w:jc w:val="center"/>
        </w:trPr>
        <w:tc>
          <w:tcPr>
            <w:tcW w:w="612" w:type="dxa"/>
            <w:vAlign w:val="center"/>
          </w:tcPr>
          <w:p w:rsidR="00A05C3F" w:rsidRPr="00426022" w:rsidRDefault="00A05C3F" w:rsidP="00930197">
            <w:pPr>
              <w:pStyle w:val="TableParagraph"/>
              <w:spacing w:before="1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496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Разработка 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Д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замену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сущ</w:t>
            </w:r>
            <w:r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ествующих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Pr="00426022">
              <w:rPr>
                <w:rFonts w:ascii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Pr="00426022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Pr="00426022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426022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АОГВ </w:t>
            </w:r>
            <w:r w:rsidRPr="00426022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 xml:space="preserve">и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Pr="00426022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Pr="00426022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к-т</w:t>
            </w:r>
          </w:p>
        </w:tc>
        <w:tc>
          <w:tcPr>
            <w:tcW w:w="3674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 выработки тепловой энергии, снижение эксплуатационных затрат, повышение эксплуатационной надежности оборудования.</w:t>
            </w:r>
          </w:p>
        </w:tc>
      </w:tr>
      <w:tr w:rsidR="00A05C3F" w:rsidRPr="00106C95" w:rsidTr="00930197">
        <w:trPr>
          <w:trHeight w:hRule="exact" w:val="1847"/>
          <w:jc w:val="center"/>
        </w:trPr>
        <w:tc>
          <w:tcPr>
            <w:tcW w:w="612" w:type="dxa"/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496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Замена</w:t>
            </w:r>
            <w:r w:rsidRPr="00426022">
              <w:rPr>
                <w:rFonts w:ascii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существующих</w:t>
            </w:r>
            <w:r w:rsidRPr="00426022">
              <w:rPr>
                <w:rFonts w:ascii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Pr="00426022">
              <w:rPr>
                <w:rFonts w:ascii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Pr="00426022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Pr="00426022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426022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АОГВ </w:t>
            </w:r>
            <w:r w:rsidRPr="00426022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 xml:space="preserve">и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Pr="00426022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Pr="00426022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3674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 выработки тепловой энергии, снижение эксплуатационных затрат, повышение эксплуатационной надежности оборудования.</w:t>
            </w:r>
          </w:p>
        </w:tc>
      </w:tr>
      <w:tr w:rsidR="00A05C3F" w:rsidRPr="00426022" w:rsidTr="00930197">
        <w:trPr>
          <w:trHeight w:hRule="exact" w:val="429"/>
          <w:jc w:val="center"/>
        </w:trPr>
        <w:tc>
          <w:tcPr>
            <w:tcW w:w="9910" w:type="dxa"/>
            <w:gridSpan w:val="4"/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Индивидуальный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источник</w:t>
            </w:r>
            <w:r w:rsidRPr="00426022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426022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№ 2</w:t>
            </w:r>
          </w:p>
        </w:tc>
      </w:tr>
      <w:tr w:rsidR="00A05C3F" w:rsidRPr="00106C95" w:rsidTr="00930197">
        <w:trPr>
          <w:trHeight w:hRule="exact" w:val="2266"/>
          <w:jc w:val="center"/>
        </w:trPr>
        <w:tc>
          <w:tcPr>
            <w:tcW w:w="612" w:type="dxa"/>
            <w:vAlign w:val="center"/>
          </w:tcPr>
          <w:p w:rsidR="00A05C3F" w:rsidRPr="00426022" w:rsidRDefault="00A05C3F" w:rsidP="00930197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496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ПСД на замену существующих твердотопливных теплогенерирующих агрегатов на АОГВ и оборудование, выработавшее ресурс</w:t>
            </w:r>
          </w:p>
        </w:tc>
        <w:tc>
          <w:tcPr>
            <w:tcW w:w="2128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к-т</w:t>
            </w:r>
          </w:p>
        </w:tc>
        <w:tc>
          <w:tcPr>
            <w:tcW w:w="3674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 выработки тепловой энергии, снижение эксплуатационных затрат, повышение эксплуатационной надежности оборудования.</w:t>
            </w:r>
          </w:p>
        </w:tc>
      </w:tr>
      <w:tr w:rsidR="00A05C3F" w:rsidRPr="00106C95" w:rsidTr="00930197">
        <w:trPr>
          <w:trHeight w:hRule="exact" w:val="1685"/>
          <w:jc w:val="center"/>
        </w:trPr>
        <w:tc>
          <w:tcPr>
            <w:tcW w:w="612" w:type="dxa"/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496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Замена существующих твердотопливных теплогенерирующих агрегатов на АОГВ и оборудование, выработавшее ресурс</w:t>
            </w:r>
          </w:p>
        </w:tc>
        <w:tc>
          <w:tcPr>
            <w:tcW w:w="2128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3674" w:type="dxa"/>
            <w:vAlign w:val="center"/>
          </w:tcPr>
          <w:p w:rsidR="00A05C3F" w:rsidRPr="00426022" w:rsidRDefault="00A05C3F" w:rsidP="00930197">
            <w:pPr>
              <w:pStyle w:val="af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 выработки тепловой энергии, снижение эксплуатационных затрат, повышение эксплуатационной надежности оборудования.</w:t>
            </w:r>
          </w:p>
        </w:tc>
      </w:tr>
    </w:tbl>
    <w:p w:rsidR="00A05C3F" w:rsidRPr="00426022" w:rsidRDefault="00A05C3F" w:rsidP="00A05C3F">
      <w:pPr>
        <w:pStyle w:val="aa"/>
        <w:spacing w:before="187" w:line="276" w:lineRule="auto"/>
        <w:ind w:right="165"/>
      </w:pPr>
      <w:r w:rsidRPr="00426022">
        <w:rPr>
          <w:spacing w:val="-1"/>
        </w:rPr>
        <w:t>Для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организации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5"/>
        </w:rPr>
        <w:t xml:space="preserve"> </w:t>
      </w:r>
      <w:r w:rsidRPr="00426022">
        <w:t>в</w:t>
      </w:r>
      <w:r w:rsidRPr="00426022">
        <w:rPr>
          <w:spacing w:val="4"/>
        </w:rPr>
        <w:t xml:space="preserve"> </w:t>
      </w:r>
      <w:r w:rsidRPr="00426022">
        <w:rPr>
          <w:spacing w:val="-2"/>
        </w:rPr>
        <w:t>проектируемых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жилых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домах</w:t>
      </w:r>
      <w:r w:rsidRPr="00426022">
        <w:rPr>
          <w:spacing w:val="20"/>
        </w:rPr>
        <w:t xml:space="preserve"> </w:t>
      </w:r>
      <w:r w:rsidRPr="00426022">
        <w:t>и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общественных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зданиях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предлагается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внедрить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прогрессивные</w:t>
      </w:r>
      <w:r w:rsidRPr="00426022">
        <w:rPr>
          <w:spacing w:val="19"/>
        </w:rPr>
        <w:t xml:space="preserve"> </w:t>
      </w:r>
      <w:r w:rsidRPr="00426022">
        <w:t>—</w:t>
      </w:r>
      <w:r w:rsidRPr="00426022">
        <w:rPr>
          <w:spacing w:val="73"/>
        </w:rPr>
        <w:t xml:space="preserve"> </w:t>
      </w:r>
      <w:r w:rsidRPr="00426022">
        <w:rPr>
          <w:spacing w:val="-2"/>
        </w:rPr>
        <w:t>поквартирные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системы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теплоснабжения,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этом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источник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установлен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непосредственно</w:t>
      </w:r>
      <w:r w:rsidRPr="00426022">
        <w:rPr>
          <w:spacing w:val="62"/>
        </w:rPr>
        <w:t xml:space="preserve"> </w:t>
      </w:r>
      <w:r w:rsidRPr="00426022">
        <w:t>у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потребителя.</w:t>
      </w:r>
      <w:r w:rsidRPr="00426022">
        <w:rPr>
          <w:spacing w:val="63"/>
        </w:rPr>
        <w:t xml:space="preserve"> </w:t>
      </w:r>
      <w:r w:rsidRPr="00426022">
        <w:t>В</w:t>
      </w:r>
      <w:r w:rsidRPr="00426022">
        <w:rPr>
          <w:spacing w:val="61"/>
        </w:rPr>
        <w:t xml:space="preserve"> </w:t>
      </w:r>
      <w:r w:rsidRPr="00426022">
        <w:rPr>
          <w:spacing w:val="-3"/>
        </w:rPr>
        <w:t>качестве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теплогенератора</w:t>
      </w:r>
      <w:r w:rsidRPr="00426022">
        <w:rPr>
          <w:spacing w:val="63"/>
        </w:rPr>
        <w:t xml:space="preserve"> </w:t>
      </w:r>
      <w:r w:rsidRPr="00426022">
        <w:t>в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61"/>
          <w:w w:val="99"/>
        </w:rPr>
        <w:t xml:space="preserve"> </w:t>
      </w:r>
      <w:r w:rsidRPr="00426022">
        <w:rPr>
          <w:spacing w:val="-2"/>
        </w:rPr>
        <w:t>поквартирного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используется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двухконтурный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газовый</w:t>
      </w:r>
      <w:r w:rsidRPr="00426022">
        <w:rPr>
          <w:spacing w:val="-4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</w:t>
      </w:r>
      <w:r w:rsidRPr="00426022">
        <w:rPr>
          <w:spacing w:val="-5"/>
        </w:rPr>
        <w:t>ел.</w:t>
      </w:r>
    </w:p>
    <w:p w:rsidR="00A05C3F" w:rsidRPr="00426022" w:rsidRDefault="00A05C3F" w:rsidP="00A05C3F">
      <w:pPr>
        <w:pStyle w:val="aa"/>
        <w:spacing w:before="7" w:line="276" w:lineRule="auto"/>
        <w:ind w:right="166"/>
      </w:pPr>
      <w:r w:rsidRPr="00426022">
        <w:rPr>
          <w:spacing w:val="-2"/>
        </w:rPr>
        <w:t>Газовый</w:t>
      </w:r>
      <w:r w:rsidRPr="00426022">
        <w:rPr>
          <w:spacing w:val="5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</w:t>
      </w:r>
      <w:r w:rsidRPr="00426022">
        <w:rPr>
          <w:spacing w:val="-5"/>
        </w:rPr>
        <w:t>ел</w:t>
      </w:r>
      <w:r w:rsidRPr="00426022">
        <w:rPr>
          <w:spacing w:val="5"/>
        </w:rPr>
        <w:t xml:space="preserve"> </w:t>
      </w:r>
      <w:r w:rsidRPr="00426022">
        <w:t>с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закрытой</w:t>
      </w:r>
      <w:r w:rsidRPr="00426022">
        <w:rPr>
          <w:spacing w:val="5"/>
        </w:rPr>
        <w:t xml:space="preserve"> </w:t>
      </w:r>
      <w:r w:rsidRPr="00426022">
        <w:rPr>
          <w:spacing w:val="-3"/>
        </w:rPr>
        <w:t>топкой,</w:t>
      </w:r>
      <w:r w:rsidRPr="00426022">
        <w:rPr>
          <w:spacing w:val="5"/>
        </w:rPr>
        <w:t xml:space="preserve"> </w:t>
      </w:r>
      <w:r w:rsidRPr="00426022">
        <w:rPr>
          <w:spacing w:val="-3"/>
        </w:rPr>
        <w:t>принудительным</w:t>
      </w:r>
      <w:r w:rsidRPr="00426022">
        <w:rPr>
          <w:spacing w:val="7"/>
        </w:rPr>
        <w:t xml:space="preserve"> </w:t>
      </w:r>
      <w:r w:rsidRPr="00426022">
        <w:rPr>
          <w:spacing w:val="-2"/>
        </w:rPr>
        <w:t>удалением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дымовых</w:t>
      </w:r>
      <w:r w:rsidRPr="00426022">
        <w:rPr>
          <w:spacing w:val="36"/>
          <w:w w:val="99"/>
        </w:rPr>
        <w:t xml:space="preserve"> </w:t>
      </w:r>
      <w:r w:rsidRPr="00426022">
        <w:rPr>
          <w:spacing w:val="-1"/>
        </w:rPr>
        <w:t>газов,</w:t>
      </w:r>
      <w:r w:rsidRPr="00426022">
        <w:rPr>
          <w:spacing w:val="31"/>
        </w:rPr>
        <w:t xml:space="preserve"> </w:t>
      </w:r>
      <w:r w:rsidRPr="00426022">
        <w:rPr>
          <w:spacing w:val="-2"/>
        </w:rPr>
        <w:t>регулирующими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термостатами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выработки</w:t>
      </w:r>
      <w:r w:rsidRPr="00426022">
        <w:rPr>
          <w:spacing w:val="31"/>
        </w:rPr>
        <w:t xml:space="preserve"> </w:t>
      </w:r>
      <w:r w:rsidRPr="00426022">
        <w:t>и</w:t>
      </w:r>
      <w:r w:rsidRPr="00426022">
        <w:rPr>
          <w:spacing w:val="31"/>
        </w:rPr>
        <w:t xml:space="preserve"> </w:t>
      </w:r>
      <w:r w:rsidRPr="00426022">
        <w:rPr>
          <w:spacing w:val="-2"/>
        </w:rPr>
        <w:t>отпуска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отопление</w:t>
      </w:r>
      <w:r w:rsidRPr="00426022">
        <w:rPr>
          <w:spacing w:val="30"/>
        </w:rPr>
        <w:t xml:space="preserve"> </w:t>
      </w:r>
      <w:r w:rsidRPr="00426022">
        <w:t>и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горячее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водоснабжение,</w:t>
      </w:r>
      <w:r w:rsidRPr="00426022">
        <w:rPr>
          <w:spacing w:val="25"/>
        </w:rPr>
        <w:t xml:space="preserve"> </w:t>
      </w:r>
      <w:r w:rsidRPr="00426022">
        <w:rPr>
          <w:spacing w:val="-3"/>
        </w:rPr>
        <w:t>снабжен</w:t>
      </w:r>
      <w:r w:rsidRPr="00426022">
        <w:rPr>
          <w:spacing w:val="23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димым</w:t>
      </w:r>
      <w:r w:rsidRPr="00426022">
        <w:rPr>
          <w:spacing w:val="-4"/>
        </w:rPr>
        <w:t>и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блокировками</w:t>
      </w:r>
      <w:r w:rsidRPr="00426022">
        <w:rPr>
          <w:spacing w:val="23"/>
        </w:rPr>
        <w:t xml:space="preserve"> </w:t>
      </w:r>
      <w:r w:rsidRPr="00426022">
        <w:t>и</w:t>
      </w:r>
      <w:r w:rsidRPr="00426022">
        <w:rPr>
          <w:spacing w:val="22"/>
        </w:rPr>
        <w:t xml:space="preserve"> </w:t>
      </w:r>
      <w:r w:rsidRPr="00426022">
        <w:rPr>
          <w:spacing w:val="-4"/>
        </w:rPr>
        <w:t>авто</w:t>
      </w:r>
      <w:r w:rsidRPr="00426022">
        <w:rPr>
          <w:spacing w:val="-5"/>
        </w:rPr>
        <w:t>ма</w:t>
      </w:r>
      <w:r w:rsidRPr="00426022">
        <w:rPr>
          <w:spacing w:val="-4"/>
        </w:rPr>
        <w:t>т</w:t>
      </w:r>
      <w:r w:rsidRPr="00426022">
        <w:rPr>
          <w:spacing w:val="-5"/>
        </w:rPr>
        <w:t>ик</w:t>
      </w:r>
      <w:r w:rsidRPr="00426022">
        <w:rPr>
          <w:spacing w:val="-4"/>
        </w:rPr>
        <w:t>ой</w:t>
      </w:r>
      <w:r w:rsidRPr="00426022">
        <w:rPr>
          <w:spacing w:val="69"/>
        </w:rPr>
        <w:t xml:space="preserve"> </w:t>
      </w:r>
      <w:r w:rsidRPr="00426022">
        <w:t>безопасности.</w:t>
      </w:r>
      <w:r w:rsidRPr="00426022">
        <w:rPr>
          <w:spacing w:val="17"/>
        </w:rPr>
        <w:t xml:space="preserve"> </w:t>
      </w:r>
      <w:r w:rsidRPr="00426022">
        <w:rPr>
          <w:spacing w:val="-7"/>
        </w:rPr>
        <w:t>К</w:t>
      </w:r>
      <w:r w:rsidRPr="00426022">
        <w:rPr>
          <w:spacing w:val="-6"/>
        </w:rPr>
        <w:t>от</w:t>
      </w:r>
      <w:r w:rsidRPr="00426022">
        <w:rPr>
          <w:spacing w:val="-7"/>
        </w:rPr>
        <w:t>лы</w:t>
      </w:r>
      <w:r w:rsidRPr="00426022">
        <w:rPr>
          <w:spacing w:val="18"/>
        </w:rPr>
        <w:t xml:space="preserve"> </w:t>
      </w:r>
      <w:r w:rsidRPr="00426022">
        <w:t>с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закрытой</w:t>
      </w:r>
      <w:r w:rsidRPr="00426022">
        <w:rPr>
          <w:spacing w:val="17"/>
        </w:rPr>
        <w:t xml:space="preserve"> </w:t>
      </w:r>
      <w:r w:rsidRPr="00426022">
        <w:rPr>
          <w:spacing w:val="-3"/>
        </w:rPr>
        <w:t>топкой,</w:t>
      </w:r>
      <w:r w:rsidRPr="00426022">
        <w:rPr>
          <w:spacing w:val="18"/>
        </w:rPr>
        <w:t xml:space="preserve"> </w:t>
      </w:r>
      <w:r w:rsidRPr="00426022">
        <w:t>в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отличие</w:t>
      </w:r>
      <w:r w:rsidRPr="00426022">
        <w:rPr>
          <w:spacing w:val="17"/>
        </w:rPr>
        <w:t xml:space="preserve"> </w:t>
      </w:r>
      <w:r w:rsidRPr="00426022">
        <w:t>с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атмосферной</w:t>
      </w:r>
      <w:r w:rsidRPr="00426022">
        <w:rPr>
          <w:spacing w:val="19"/>
        </w:rPr>
        <w:t xml:space="preserve"> </w:t>
      </w:r>
      <w:r w:rsidRPr="00426022">
        <w:rPr>
          <w:spacing w:val="-3"/>
        </w:rPr>
        <w:t>горелкой,</w:t>
      </w:r>
      <w:r w:rsidRPr="00426022">
        <w:rPr>
          <w:spacing w:val="37"/>
        </w:rPr>
        <w:t xml:space="preserve"> </w:t>
      </w:r>
      <w:r w:rsidRPr="00426022">
        <w:rPr>
          <w:spacing w:val="-2"/>
        </w:rPr>
        <w:t>обеспечивают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требуемый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уровень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безопасности</w:t>
      </w:r>
      <w:r w:rsidRPr="00426022">
        <w:rPr>
          <w:spacing w:val="39"/>
        </w:rPr>
        <w:t xml:space="preserve"> </w:t>
      </w:r>
      <w:r w:rsidRPr="00426022">
        <w:t>и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37"/>
        </w:rPr>
        <w:t xml:space="preserve"> </w:t>
      </w:r>
      <w:r w:rsidRPr="00426022">
        <w:rPr>
          <w:spacing w:val="-2"/>
        </w:rPr>
        <w:t>оказывают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влияния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54"/>
        </w:rPr>
        <w:t xml:space="preserve"> </w:t>
      </w:r>
      <w:r w:rsidRPr="00426022">
        <w:rPr>
          <w:spacing w:val="-3"/>
        </w:rPr>
        <w:t>воздухообмен</w:t>
      </w:r>
      <w:r w:rsidRPr="00426022">
        <w:rPr>
          <w:spacing w:val="-9"/>
        </w:rPr>
        <w:t xml:space="preserve"> </w:t>
      </w:r>
      <w:r w:rsidRPr="00426022">
        <w:t>в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жилых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помещениях.</w:t>
      </w:r>
    </w:p>
    <w:p w:rsidR="00A05C3F" w:rsidRPr="00426022" w:rsidRDefault="00A05C3F" w:rsidP="00A05C3F">
      <w:pPr>
        <w:pStyle w:val="aa"/>
        <w:spacing w:before="7" w:line="276" w:lineRule="auto"/>
        <w:ind w:right="162"/>
      </w:pPr>
      <w:r w:rsidRPr="00426022">
        <w:rPr>
          <w:spacing w:val="-2"/>
        </w:rPr>
        <w:t>Поквартирная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система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отопления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дает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возможность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пользователю</w:t>
      </w:r>
      <w:r w:rsidRPr="00426022">
        <w:rPr>
          <w:spacing w:val="40"/>
          <w:w w:val="99"/>
        </w:rPr>
        <w:t xml:space="preserve"> </w:t>
      </w:r>
      <w:r w:rsidRPr="00426022">
        <w:rPr>
          <w:spacing w:val="-1"/>
        </w:rPr>
        <w:t>самостоятельно</w:t>
      </w:r>
      <w:r w:rsidRPr="00426022">
        <w:rPr>
          <w:spacing w:val="57"/>
        </w:rPr>
        <w:t xml:space="preserve"> </w:t>
      </w:r>
      <w:r w:rsidRPr="00426022">
        <w:rPr>
          <w:spacing w:val="-3"/>
        </w:rPr>
        <w:t>регулировать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потребление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тепла,</w:t>
      </w:r>
      <w:r w:rsidRPr="00426022">
        <w:rPr>
          <w:spacing w:val="59"/>
        </w:rPr>
        <w:t xml:space="preserve"> </w:t>
      </w:r>
      <w:r w:rsidRPr="00426022">
        <w:t>а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следовательно</w:t>
      </w:r>
      <w:r w:rsidRPr="00426022">
        <w:rPr>
          <w:spacing w:val="58"/>
        </w:rPr>
        <w:t xml:space="preserve"> </w:t>
      </w:r>
      <w:r w:rsidRPr="00426022">
        <w:t>и</w:t>
      </w:r>
      <w:r w:rsidRPr="00426022">
        <w:rPr>
          <w:spacing w:val="59"/>
        </w:rPr>
        <w:t xml:space="preserve"> </w:t>
      </w:r>
      <w:r w:rsidRPr="00426022">
        <w:rPr>
          <w:spacing w:val="-3"/>
        </w:rPr>
        <w:t>затраты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отопление</w:t>
      </w:r>
      <w:r w:rsidRPr="00426022">
        <w:rPr>
          <w:spacing w:val="22"/>
        </w:rPr>
        <w:t xml:space="preserve"> </w:t>
      </w:r>
      <w:r w:rsidRPr="00426022">
        <w:t>и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ГВС</w:t>
      </w:r>
      <w:r w:rsidRPr="00426022">
        <w:rPr>
          <w:spacing w:val="21"/>
        </w:rPr>
        <w:t xml:space="preserve"> </w:t>
      </w:r>
      <w:r w:rsidRPr="00426022">
        <w:t>в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зависимости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экономических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возможностей</w:t>
      </w:r>
      <w:r w:rsidRPr="00426022">
        <w:rPr>
          <w:spacing w:val="24"/>
        </w:rPr>
        <w:t xml:space="preserve"> </w:t>
      </w:r>
      <w:r w:rsidRPr="00426022">
        <w:t>и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физиологической</w:t>
      </w:r>
      <w:r w:rsidRPr="00426022">
        <w:t xml:space="preserve"> </w:t>
      </w:r>
      <w:r w:rsidRPr="00426022">
        <w:rPr>
          <w:spacing w:val="-1"/>
        </w:rPr>
        <w:t>потребности.</w:t>
      </w:r>
      <w:r w:rsidRPr="00426022">
        <w:t xml:space="preserve"> </w:t>
      </w:r>
      <w:r w:rsidRPr="00426022">
        <w:rPr>
          <w:spacing w:val="-2"/>
        </w:rPr>
        <w:lastRenderedPageBreak/>
        <w:t>Расчеты,</w:t>
      </w:r>
      <w:r w:rsidRPr="00426022">
        <w:t xml:space="preserve"> </w:t>
      </w:r>
      <w:r w:rsidRPr="00426022">
        <w:rPr>
          <w:spacing w:val="-1"/>
        </w:rPr>
        <w:t>выполненные</w:t>
      </w:r>
      <w:r w:rsidRPr="00426022">
        <w:t xml:space="preserve"> </w:t>
      </w:r>
      <w:r w:rsidRPr="00426022">
        <w:rPr>
          <w:spacing w:val="-1"/>
        </w:rPr>
        <w:t xml:space="preserve">ФГУП </w:t>
      </w:r>
      <w:r w:rsidRPr="00426022">
        <w:t>«</w:t>
      </w:r>
      <w:r w:rsidRPr="00426022">
        <w:rPr>
          <w:spacing w:val="-1"/>
        </w:rPr>
        <w:t>Сан</w:t>
      </w:r>
      <w:r w:rsidRPr="00426022">
        <w:rPr>
          <w:spacing w:val="1"/>
        </w:rPr>
        <w:t>т</w:t>
      </w:r>
      <w:r w:rsidRPr="00426022">
        <w:rPr>
          <w:spacing w:val="-6"/>
        </w:rPr>
        <w:t>е</w:t>
      </w:r>
      <w:r w:rsidRPr="00426022">
        <w:t>х</w:t>
      </w:r>
      <w:r w:rsidRPr="00426022">
        <w:rPr>
          <w:spacing w:val="-1"/>
        </w:rPr>
        <w:t>НИИпр</w:t>
      </w:r>
      <w:r w:rsidRPr="00426022">
        <w:rPr>
          <w:spacing w:val="3"/>
        </w:rPr>
        <w:t>о</w:t>
      </w:r>
      <w:r w:rsidRPr="00426022">
        <w:rPr>
          <w:spacing w:val="-1"/>
        </w:rPr>
        <w:t>е</w:t>
      </w:r>
      <w:r w:rsidRPr="00426022">
        <w:rPr>
          <w:spacing w:val="-6"/>
        </w:rPr>
        <w:t>к</w:t>
      </w:r>
      <w:r w:rsidRPr="00426022">
        <w:rPr>
          <w:spacing w:val="1"/>
        </w:rPr>
        <w:t>т</w:t>
      </w:r>
      <w:r w:rsidRPr="00426022">
        <w:t>»</w:t>
      </w:r>
      <w:r w:rsidRPr="00426022">
        <w:rPr>
          <w:spacing w:val="26"/>
        </w:rPr>
        <w:t xml:space="preserve"> </w:t>
      </w:r>
      <w:r w:rsidRPr="00426022">
        <w:t>(</w:t>
      </w:r>
      <w:r w:rsidRPr="00426022">
        <w:rPr>
          <w:spacing w:val="-33"/>
        </w:rPr>
        <w:t>г</w:t>
      </w:r>
      <w:r w:rsidRPr="00426022">
        <w:t>.</w:t>
      </w:r>
      <w:r w:rsidRPr="00426022">
        <w:rPr>
          <w:spacing w:val="28"/>
        </w:rPr>
        <w:t xml:space="preserve"> </w:t>
      </w:r>
      <w:r w:rsidRPr="00426022">
        <w:rPr>
          <w:spacing w:val="-8"/>
        </w:rPr>
        <w:t>М</w:t>
      </w:r>
      <w:r w:rsidRPr="00426022">
        <w:rPr>
          <w:spacing w:val="5"/>
        </w:rPr>
        <w:t>о</w:t>
      </w:r>
      <w:r w:rsidRPr="00426022">
        <w:rPr>
          <w:spacing w:val="-1"/>
        </w:rPr>
        <w:t>ск</w:t>
      </w:r>
      <w:r w:rsidRPr="00426022">
        <w:rPr>
          <w:spacing w:val="-3"/>
        </w:rPr>
        <w:t>в</w:t>
      </w:r>
      <w:r w:rsidRPr="00426022">
        <w:rPr>
          <w:spacing w:val="-1"/>
        </w:rPr>
        <w:t>а</w:t>
      </w:r>
      <w:r w:rsidRPr="00426022">
        <w:t>),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-6"/>
        </w:rPr>
        <w:t>к</w:t>
      </w:r>
      <w:r w:rsidRPr="00426022">
        <w:rPr>
          <w:spacing w:val="-1"/>
        </w:rPr>
        <w:t>азы</w:t>
      </w:r>
      <w:r w:rsidRPr="00426022">
        <w:rPr>
          <w:spacing w:val="-5"/>
        </w:rPr>
        <w:t>в</w:t>
      </w:r>
      <w:r w:rsidRPr="00426022">
        <w:rPr>
          <w:spacing w:val="-1"/>
        </w:rPr>
        <w:t>а</w:t>
      </w:r>
      <w:r w:rsidRPr="00426022">
        <w:rPr>
          <w:spacing w:val="-2"/>
        </w:rPr>
        <w:t>ю</w:t>
      </w:r>
      <w:r w:rsidRPr="00426022">
        <w:rPr>
          <w:spacing w:val="-23"/>
        </w:rPr>
        <w:t>т</w:t>
      </w:r>
      <w:r w:rsidRPr="00426022">
        <w:t>,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ч</w:t>
      </w:r>
      <w:r w:rsidRPr="00426022">
        <w:rPr>
          <w:spacing w:val="-5"/>
        </w:rPr>
        <w:t>т</w:t>
      </w:r>
      <w:r w:rsidRPr="00426022">
        <w:t>о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пр</w:t>
      </w:r>
      <w:r w:rsidRPr="00426022">
        <w:t>и</w:t>
      </w:r>
      <w:r w:rsidRPr="00426022">
        <w:rPr>
          <w:spacing w:val="26"/>
        </w:rPr>
        <w:t xml:space="preserve"> </w:t>
      </w:r>
      <w:r w:rsidRPr="00426022">
        <w:t>100-</w:t>
      </w:r>
      <w:r w:rsidRPr="00426022">
        <w:rPr>
          <w:spacing w:val="-1"/>
        </w:rPr>
        <w:t>процентно</w:t>
      </w:r>
      <w:r w:rsidRPr="00426022">
        <w:t>й</w:t>
      </w:r>
      <w:r w:rsidRPr="00426022">
        <w:rPr>
          <w:spacing w:val="26"/>
        </w:rPr>
        <w:t xml:space="preserve"> </w:t>
      </w:r>
      <w:r w:rsidRPr="00426022">
        <w:t>опл</w:t>
      </w:r>
      <w:r w:rsidRPr="00426022">
        <w:rPr>
          <w:spacing w:val="-9"/>
        </w:rPr>
        <w:t>а</w:t>
      </w:r>
      <w:r w:rsidRPr="00426022">
        <w:rPr>
          <w:spacing w:val="1"/>
        </w:rPr>
        <w:t>т</w:t>
      </w:r>
      <w:r w:rsidRPr="00426022">
        <w:t>е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з</w:t>
      </w:r>
      <w:r w:rsidRPr="00426022">
        <w:t>а</w:t>
      </w:r>
      <w:r w:rsidRPr="00426022">
        <w:rPr>
          <w:w w:val="99"/>
        </w:rPr>
        <w:t xml:space="preserve"> </w:t>
      </w:r>
      <w:r w:rsidRPr="00426022">
        <w:rPr>
          <w:spacing w:val="-1"/>
        </w:rPr>
        <w:t>газ,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используемый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отопления</w:t>
      </w:r>
      <w:r w:rsidRPr="00426022">
        <w:rPr>
          <w:spacing w:val="63"/>
        </w:rPr>
        <w:t xml:space="preserve"> </w:t>
      </w:r>
      <w:r w:rsidRPr="00426022">
        <w:t>и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ГВС,</w:t>
      </w:r>
      <w:r w:rsidRPr="00426022">
        <w:rPr>
          <w:spacing w:val="62"/>
        </w:rPr>
        <w:t xml:space="preserve"> </w:t>
      </w:r>
      <w:r w:rsidRPr="00426022">
        <w:t>с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стоимости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сервисного</w:t>
      </w:r>
      <w:r w:rsidRPr="00426022">
        <w:rPr>
          <w:spacing w:val="53"/>
        </w:rPr>
        <w:t xml:space="preserve"> </w:t>
      </w:r>
      <w:r w:rsidRPr="00426022">
        <w:rPr>
          <w:spacing w:val="-2"/>
        </w:rPr>
        <w:t>обслуживания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оборудования</w:t>
      </w:r>
      <w:r w:rsidRPr="00426022">
        <w:rPr>
          <w:spacing w:val="16"/>
        </w:rPr>
        <w:t xml:space="preserve"> </w:t>
      </w:r>
      <w:r w:rsidRPr="00426022">
        <w:rPr>
          <w:spacing w:val="-3"/>
        </w:rPr>
        <w:t>затраты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населения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поквартирной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73"/>
          <w:w w:val="9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14"/>
        </w:rPr>
        <w:t xml:space="preserve"> </w:t>
      </w:r>
      <w:r w:rsidRPr="00426022">
        <w:rPr>
          <w:spacing w:val="-7"/>
        </w:rPr>
        <w:t>б</w:t>
      </w:r>
      <w:r w:rsidRPr="00426022">
        <w:rPr>
          <w:spacing w:val="-6"/>
        </w:rPr>
        <w:t>у</w:t>
      </w:r>
      <w:r w:rsidRPr="00426022">
        <w:rPr>
          <w:spacing w:val="-7"/>
        </w:rPr>
        <w:t>д</w:t>
      </w:r>
      <w:r w:rsidRPr="00426022">
        <w:rPr>
          <w:spacing w:val="-6"/>
        </w:rPr>
        <w:t>ут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меньше,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чем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оплате</w:t>
      </w:r>
      <w:r w:rsidRPr="00426022">
        <w:rPr>
          <w:spacing w:val="15"/>
        </w:rPr>
        <w:t xml:space="preserve"> </w:t>
      </w:r>
      <w:r w:rsidRPr="00426022">
        <w:t>с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дотацией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централизованной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системе.</w:t>
      </w:r>
    </w:p>
    <w:p w:rsidR="00A05C3F" w:rsidRPr="00426022" w:rsidRDefault="00A05C3F" w:rsidP="00A05C3F">
      <w:pPr>
        <w:pStyle w:val="aa"/>
        <w:spacing w:before="7" w:line="276" w:lineRule="auto"/>
        <w:ind w:right="103"/>
      </w:pPr>
      <w:r w:rsidRPr="00426022">
        <w:rPr>
          <w:spacing w:val="-3"/>
        </w:rPr>
        <w:t>Так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как</w:t>
      </w:r>
      <w:r w:rsidRPr="00426022">
        <w:rPr>
          <w:spacing w:val="15"/>
        </w:rPr>
        <w:t xml:space="preserve"> </w:t>
      </w:r>
      <w:r w:rsidRPr="00426022">
        <w:t>в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новых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проектируемых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застройках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отсутствуют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централизованные</w:t>
      </w:r>
      <w:r w:rsidRPr="00426022">
        <w:rPr>
          <w:spacing w:val="48"/>
          <w:w w:val="99"/>
        </w:rPr>
        <w:t xml:space="preserve"> </w:t>
      </w:r>
      <w:r w:rsidRPr="00426022">
        <w:rPr>
          <w:spacing w:val="-2"/>
        </w:rPr>
        <w:t>источники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48"/>
        </w:rPr>
        <w:t xml:space="preserve"> </w:t>
      </w:r>
      <w:r w:rsidRPr="00426022">
        <w:t>и</w:t>
      </w:r>
      <w:r w:rsidRPr="00426022">
        <w:rPr>
          <w:spacing w:val="44"/>
        </w:rPr>
        <w:t xml:space="preserve"> </w:t>
      </w:r>
      <w:r w:rsidRPr="00426022">
        <w:t>они</w:t>
      </w:r>
      <w:r w:rsidRPr="00426022">
        <w:rPr>
          <w:spacing w:val="47"/>
        </w:rPr>
        <w:t xml:space="preserve"> </w:t>
      </w:r>
      <w:r w:rsidRPr="00426022">
        <w:rPr>
          <w:spacing w:val="-2"/>
        </w:rPr>
        <w:t>имеют</w:t>
      </w:r>
      <w:r w:rsidRPr="00426022">
        <w:rPr>
          <w:spacing w:val="46"/>
        </w:rPr>
        <w:t xml:space="preserve"> </w:t>
      </w:r>
      <w:r w:rsidRPr="00426022">
        <w:rPr>
          <w:spacing w:val="-3"/>
        </w:rPr>
        <w:t>очень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малую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плотность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46"/>
        </w:rPr>
        <w:t xml:space="preserve"> </w:t>
      </w:r>
      <w:r w:rsidRPr="00426022">
        <w:rPr>
          <w:spacing w:val="-2"/>
        </w:rPr>
        <w:t>нагрузок,</w:t>
      </w:r>
      <w:r w:rsidRPr="00426022">
        <w:rPr>
          <w:spacing w:val="55"/>
          <w:w w:val="99"/>
        </w:rPr>
        <w:t xml:space="preserve"> </w:t>
      </w:r>
      <w:r w:rsidRPr="00426022">
        <w:rPr>
          <w:spacing w:val="-1"/>
        </w:rPr>
        <w:t>устройство</w:t>
      </w:r>
      <w:r w:rsidRPr="00426022">
        <w:rPr>
          <w:spacing w:val="56"/>
        </w:rPr>
        <w:t xml:space="preserve"> </w:t>
      </w:r>
      <w:r w:rsidRPr="00426022">
        <w:rPr>
          <w:spacing w:val="-3"/>
        </w:rPr>
        <w:t>автономного</w:t>
      </w:r>
      <w:r w:rsidRPr="00426022">
        <w:rPr>
          <w:spacing w:val="56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является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единственно</w:t>
      </w:r>
      <w:r w:rsidRPr="00426022">
        <w:rPr>
          <w:spacing w:val="57"/>
        </w:rPr>
        <w:t xml:space="preserve"> </w:t>
      </w:r>
      <w:r w:rsidRPr="00426022">
        <w:rPr>
          <w:spacing w:val="-3"/>
        </w:rPr>
        <w:t>возможным</w:t>
      </w:r>
      <w:r w:rsidRPr="00426022">
        <w:rPr>
          <w:spacing w:val="82"/>
          <w:w w:val="99"/>
        </w:rPr>
        <w:t xml:space="preserve"> </w:t>
      </w:r>
      <w:r w:rsidRPr="00426022">
        <w:rPr>
          <w:spacing w:val="-1"/>
        </w:rPr>
        <w:t>способом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обеспечения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теплом</w:t>
      </w:r>
      <w:r w:rsidRPr="00426022">
        <w:rPr>
          <w:spacing w:val="-6"/>
        </w:rPr>
        <w:t xml:space="preserve"> </w:t>
      </w:r>
      <w:r w:rsidRPr="00426022">
        <w:t>и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горячей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водой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конкретного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объекта.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298"/>
        </w:tabs>
        <w:suppressAutoHyphens w:val="0"/>
        <w:spacing w:before="7" w:line="276" w:lineRule="auto"/>
        <w:ind w:right="102" w:firstLine="710"/>
      </w:pPr>
      <w:r w:rsidRPr="00426022">
        <w:rPr>
          <w:spacing w:val="-2"/>
        </w:rPr>
        <w:t>Предложения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техническому</w:t>
      </w:r>
      <w:r w:rsidRPr="00426022">
        <w:rPr>
          <w:spacing w:val="64"/>
        </w:rPr>
        <w:t xml:space="preserve"> </w:t>
      </w:r>
      <w:r w:rsidRPr="00426022">
        <w:rPr>
          <w:spacing w:val="-2"/>
        </w:rPr>
        <w:t>перевооружению</w:t>
      </w:r>
      <w:r w:rsidRPr="00426022">
        <w:rPr>
          <w:spacing w:val="63"/>
        </w:rPr>
        <w:t xml:space="preserve"> </w:t>
      </w:r>
      <w:r w:rsidRPr="00426022">
        <w:rPr>
          <w:spacing w:val="-3"/>
        </w:rPr>
        <w:t>источников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4"/>
        </w:rPr>
        <w:t xml:space="preserve"> </w:t>
      </w:r>
      <w:r w:rsidRPr="00426022">
        <w:t>с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целью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повышения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эффективности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работы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теплоснабжения;</w:t>
      </w:r>
    </w:p>
    <w:p w:rsidR="00A05C3F" w:rsidRPr="00426022" w:rsidRDefault="00A05C3F" w:rsidP="00A05C3F">
      <w:pPr>
        <w:pStyle w:val="aa"/>
        <w:tabs>
          <w:tab w:val="left" w:pos="2050"/>
          <w:tab w:val="left" w:pos="3612"/>
          <w:tab w:val="left" w:pos="5906"/>
          <w:tab w:val="left" w:pos="7581"/>
          <w:tab w:val="left" w:pos="8193"/>
        </w:tabs>
        <w:spacing w:before="7" w:line="276" w:lineRule="auto"/>
        <w:ind w:right="105"/>
        <w:rPr>
          <w:spacing w:val="-2"/>
        </w:rPr>
      </w:pPr>
      <w:r w:rsidRPr="00426022">
        <w:rPr>
          <w:spacing w:val="-2"/>
        </w:rPr>
        <w:t>Необходимо отметить существующие проблемы в существующем индивидуальном тепловом пункте:</w:t>
      </w:r>
    </w:p>
    <w:p w:rsidR="00A05C3F" w:rsidRPr="00426022" w:rsidRDefault="00A05C3F" w:rsidP="00A05C3F">
      <w:pPr>
        <w:pStyle w:val="aa"/>
        <w:spacing w:before="8" w:line="276" w:lineRule="auto"/>
        <w:rPr>
          <w:spacing w:val="-2"/>
        </w:rPr>
      </w:pPr>
      <w:r w:rsidRPr="00426022">
        <w:rPr>
          <w:spacing w:val="-2"/>
        </w:rPr>
        <w:t>-высокий удельный расход электричества на производство тепловой энергии;</w:t>
      </w:r>
    </w:p>
    <w:p w:rsidR="00A05C3F" w:rsidRPr="00426022" w:rsidRDefault="00A05C3F" w:rsidP="00A05C3F">
      <w:pPr>
        <w:pStyle w:val="aa"/>
        <w:spacing w:before="160" w:line="276" w:lineRule="auto"/>
        <w:rPr>
          <w:spacing w:val="-2"/>
        </w:rPr>
      </w:pPr>
      <w:r w:rsidRPr="00426022">
        <w:rPr>
          <w:spacing w:val="-2"/>
        </w:rPr>
        <w:t>-низкий остаточный ресурс и изношенность оборудования;</w:t>
      </w:r>
    </w:p>
    <w:p w:rsidR="00A05C3F" w:rsidRPr="00426022" w:rsidRDefault="00A05C3F" w:rsidP="00A05C3F">
      <w:pPr>
        <w:pStyle w:val="aa"/>
        <w:spacing w:before="162" w:line="276" w:lineRule="auto"/>
        <w:rPr>
          <w:spacing w:val="-2"/>
        </w:rPr>
      </w:pPr>
      <w:r w:rsidRPr="00426022">
        <w:rPr>
          <w:spacing w:val="-2"/>
        </w:rPr>
        <w:t>-отсутствие автоматики;</w:t>
      </w:r>
    </w:p>
    <w:p w:rsidR="00A05C3F" w:rsidRPr="00426022" w:rsidRDefault="00A05C3F" w:rsidP="00A05C3F">
      <w:pPr>
        <w:pStyle w:val="aa"/>
        <w:spacing w:before="160" w:line="276" w:lineRule="auto"/>
        <w:rPr>
          <w:spacing w:val="-2"/>
        </w:rPr>
      </w:pPr>
      <w:r w:rsidRPr="00426022">
        <w:rPr>
          <w:spacing w:val="-2"/>
        </w:rPr>
        <w:t>-отсутствие водоподготовки.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104" w:line="276" w:lineRule="auto"/>
        <w:ind w:right="104" w:firstLine="710"/>
      </w:pPr>
      <w:r w:rsidRPr="00426022">
        <w:rPr>
          <w:spacing w:val="-2"/>
        </w:rPr>
        <w:t>. Меры</w:t>
      </w:r>
      <w:r w:rsidRPr="00426022">
        <w:t xml:space="preserve"> </w:t>
      </w:r>
      <w:r w:rsidRPr="00426022">
        <w:rPr>
          <w:spacing w:val="-1"/>
        </w:rPr>
        <w:t>по</w:t>
      </w:r>
      <w:r w:rsidRPr="00426022">
        <w:rPr>
          <w:spacing w:val="-2"/>
        </w:rPr>
        <w:t xml:space="preserve"> </w:t>
      </w:r>
      <w:r w:rsidRPr="00426022">
        <w:rPr>
          <w:spacing w:val="-3"/>
        </w:rPr>
        <w:t>выводу</w:t>
      </w:r>
      <w:r w:rsidRPr="00426022">
        <w:t xml:space="preserve"> </w:t>
      </w:r>
      <w:r w:rsidRPr="00426022">
        <w:rPr>
          <w:spacing w:val="-1"/>
        </w:rPr>
        <w:t>из</w:t>
      </w:r>
      <w:r w:rsidRPr="00426022">
        <w:t xml:space="preserve"> </w:t>
      </w:r>
      <w:r w:rsidRPr="00426022">
        <w:rPr>
          <w:spacing w:val="-2"/>
        </w:rPr>
        <w:t>эксплуатации,</w:t>
      </w:r>
      <w:r w:rsidRPr="00426022">
        <w:t xml:space="preserve"> </w:t>
      </w:r>
      <w:r w:rsidRPr="00426022">
        <w:rPr>
          <w:spacing w:val="-2"/>
        </w:rPr>
        <w:t>консервации</w:t>
      </w:r>
      <w:r w:rsidRPr="00426022">
        <w:rPr>
          <w:spacing w:val="-1"/>
        </w:rPr>
        <w:t xml:space="preserve"> </w:t>
      </w:r>
      <w:r w:rsidRPr="00426022">
        <w:t>и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демонтажу</w:t>
      </w:r>
      <w:r w:rsidRPr="00426022">
        <w:rPr>
          <w:spacing w:val="1"/>
        </w:rPr>
        <w:t xml:space="preserve"> </w:t>
      </w:r>
      <w:r w:rsidRPr="00426022">
        <w:rPr>
          <w:spacing w:val="-2"/>
        </w:rPr>
        <w:t>избыточных</w:t>
      </w:r>
      <w:r w:rsidRPr="00426022">
        <w:rPr>
          <w:spacing w:val="30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27"/>
        </w:rPr>
        <w:t xml:space="preserve"> </w:t>
      </w:r>
      <w:r w:rsidRPr="00426022">
        <w:t>а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также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выработавших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нормативный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срок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службы</w:t>
      </w:r>
      <w:r w:rsidRPr="00426022">
        <w:rPr>
          <w:spacing w:val="43"/>
          <w:w w:val="99"/>
        </w:rPr>
        <w:t xml:space="preserve"> </w:t>
      </w:r>
      <w:r w:rsidRPr="00426022">
        <w:rPr>
          <w:spacing w:val="-1"/>
        </w:rPr>
        <w:t>либо</w:t>
      </w:r>
      <w:r w:rsidRPr="00426022">
        <w:rPr>
          <w:spacing w:val="22"/>
        </w:rPr>
        <w:t xml:space="preserve"> </w:t>
      </w:r>
      <w:r w:rsidRPr="00426022">
        <w:t>в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случаях,</w:t>
      </w:r>
      <w:r w:rsidRPr="00426022">
        <w:rPr>
          <w:spacing w:val="23"/>
        </w:rPr>
        <w:t xml:space="preserve"> </w:t>
      </w:r>
      <w:r w:rsidRPr="00426022">
        <w:rPr>
          <w:spacing w:val="-7"/>
        </w:rPr>
        <w:t>к</w:t>
      </w:r>
      <w:r w:rsidRPr="00426022">
        <w:rPr>
          <w:spacing w:val="-6"/>
        </w:rPr>
        <w:t>ог</w:t>
      </w:r>
      <w:r w:rsidRPr="00426022">
        <w:rPr>
          <w:spacing w:val="-7"/>
        </w:rPr>
        <w:t>да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продление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срока</w:t>
      </w:r>
      <w:r w:rsidRPr="00426022">
        <w:rPr>
          <w:spacing w:val="25"/>
        </w:rPr>
        <w:t xml:space="preserve"> </w:t>
      </w:r>
      <w:r w:rsidRPr="00426022">
        <w:rPr>
          <w:spacing w:val="-2"/>
        </w:rPr>
        <w:t>службы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технически</w:t>
      </w:r>
      <w:r w:rsidRPr="00426022">
        <w:rPr>
          <w:spacing w:val="25"/>
        </w:rPr>
        <w:t xml:space="preserve"> </w:t>
      </w:r>
      <w:r w:rsidRPr="00426022">
        <w:rPr>
          <w:spacing w:val="-2"/>
        </w:rPr>
        <w:t>невозможно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56"/>
        </w:rPr>
        <w:t xml:space="preserve"> </w:t>
      </w:r>
      <w:r w:rsidRPr="00426022">
        <w:rPr>
          <w:spacing w:val="-2"/>
        </w:rPr>
        <w:t>экономически</w:t>
      </w:r>
      <w:r w:rsidRPr="00426022">
        <w:rPr>
          <w:spacing w:val="-25"/>
        </w:rPr>
        <w:t xml:space="preserve"> </w:t>
      </w:r>
      <w:r w:rsidRPr="00426022">
        <w:rPr>
          <w:spacing w:val="-1"/>
        </w:rPr>
        <w:t>нецелесообразно.</w:t>
      </w:r>
    </w:p>
    <w:p w:rsidR="00A05C3F" w:rsidRPr="00426022" w:rsidRDefault="00A05C3F" w:rsidP="00A05C3F">
      <w:pPr>
        <w:pStyle w:val="aa"/>
        <w:spacing w:line="276" w:lineRule="auto"/>
        <w:ind w:right="103" w:firstLine="947"/>
      </w:pPr>
      <w:r w:rsidRPr="00426022">
        <w:rPr>
          <w:spacing w:val="-2"/>
        </w:rPr>
        <w:t>Избыточных</w:t>
      </w:r>
      <w:r w:rsidRPr="00426022">
        <w:rPr>
          <w:spacing w:val="25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24"/>
        </w:rPr>
        <w:t xml:space="preserve"> </w:t>
      </w:r>
      <w:r w:rsidRPr="00426022">
        <w:t>а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также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выработавших</w:t>
      </w:r>
      <w:r w:rsidRPr="00426022">
        <w:rPr>
          <w:spacing w:val="33"/>
        </w:rPr>
        <w:t xml:space="preserve"> </w:t>
      </w:r>
      <w:r w:rsidRPr="00426022">
        <w:rPr>
          <w:spacing w:val="-2"/>
        </w:rPr>
        <w:t>нормативный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срок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службы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либо</w:t>
      </w:r>
      <w:r w:rsidRPr="00426022">
        <w:rPr>
          <w:spacing w:val="42"/>
        </w:rPr>
        <w:t xml:space="preserve"> </w:t>
      </w:r>
      <w:r w:rsidRPr="00426022">
        <w:t>в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случаях,</w:t>
      </w:r>
      <w:r w:rsidRPr="00426022">
        <w:rPr>
          <w:spacing w:val="42"/>
        </w:rPr>
        <w:t xml:space="preserve"> </w:t>
      </w:r>
      <w:r w:rsidRPr="00426022">
        <w:rPr>
          <w:spacing w:val="-7"/>
        </w:rPr>
        <w:t>к</w:t>
      </w:r>
      <w:r w:rsidRPr="00426022">
        <w:rPr>
          <w:spacing w:val="-6"/>
        </w:rPr>
        <w:t>ог</w:t>
      </w:r>
      <w:r w:rsidRPr="00426022">
        <w:rPr>
          <w:spacing w:val="-7"/>
        </w:rPr>
        <w:t>да</w:t>
      </w:r>
      <w:r w:rsidRPr="00426022">
        <w:rPr>
          <w:spacing w:val="42"/>
        </w:rPr>
        <w:t xml:space="preserve"> </w:t>
      </w:r>
      <w:r w:rsidRPr="00426022">
        <w:rPr>
          <w:spacing w:val="-2"/>
        </w:rPr>
        <w:t>продление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срока</w:t>
      </w:r>
      <w:r w:rsidRPr="00426022">
        <w:rPr>
          <w:spacing w:val="42"/>
        </w:rPr>
        <w:t xml:space="preserve"> </w:t>
      </w:r>
      <w:r w:rsidRPr="00426022">
        <w:rPr>
          <w:spacing w:val="-2"/>
        </w:rPr>
        <w:t>службы</w:t>
      </w:r>
      <w:r w:rsidRPr="00426022">
        <w:rPr>
          <w:spacing w:val="49"/>
          <w:w w:val="99"/>
        </w:rPr>
        <w:t xml:space="preserve"> </w:t>
      </w:r>
      <w:r w:rsidRPr="00426022">
        <w:rPr>
          <w:spacing w:val="-1"/>
        </w:rPr>
        <w:t>технически</w:t>
      </w:r>
      <w:r w:rsidRPr="00426022">
        <w:rPr>
          <w:spacing w:val="7"/>
        </w:rPr>
        <w:t xml:space="preserve"> </w:t>
      </w:r>
      <w:r w:rsidRPr="00426022">
        <w:rPr>
          <w:spacing w:val="-2"/>
        </w:rPr>
        <w:t>невозможно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экономически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нецелесообразно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51"/>
        </w:rPr>
        <w:t xml:space="preserve"> </w:t>
      </w:r>
      <w:r w:rsidRPr="00426022">
        <w:rPr>
          <w:spacing w:val="-3"/>
        </w:rPr>
        <w:t>сельского</w:t>
      </w:r>
      <w:r w:rsidRPr="00426022">
        <w:rPr>
          <w:spacing w:val="-6"/>
        </w:rPr>
        <w:t xml:space="preserve"> </w:t>
      </w:r>
      <w:r w:rsidRPr="00426022">
        <w:t>поселения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Бахметьевское Богородицкого района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выявлено.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4" w:line="276" w:lineRule="auto"/>
        <w:ind w:right="105" w:firstLine="710"/>
      </w:pPr>
      <w:r w:rsidRPr="00426022">
        <w:rPr>
          <w:b/>
          <w:spacing w:val="-2"/>
        </w:rPr>
        <w:t xml:space="preserve">. </w:t>
      </w:r>
      <w:r w:rsidRPr="00426022">
        <w:rPr>
          <w:spacing w:val="-2"/>
        </w:rPr>
        <w:t>Меры</w:t>
      </w:r>
      <w:r w:rsidRPr="00426022">
        <w:rPr>
          <w:spacing w:val="5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55"/>
        </w:rPr>
        <w:t xml:space="preserve"> </w:t>
      </w:r>
      <w:r w:rsidRPr="00426022">
        <w:rPr>
          <w:spacing w:val="-3"/>
        </w:rPr>
        <w:t>переоборудованию</w:t>
      </w:r>
      <w:r w:rsidRPr="00426022">
        <w:rPr>
          <w:spacing w:val="53"/>
        </w:rPr>
        <w:t xml:space="preserve"> </w:t>
      </w:r>
      <w:r w:rsidRPr="00426022">
        <w:rPr>
          <w:spacing w:val="-3"/>
        </w:rPr>
        <w:t>котельных</w:t>
      </w:r>
      <w:r w:rsidRPr="00426022">
        <w:rPr>
          <w:spacing w:val="56"/>
        </w:rPr>
        <w:t xml:space="preserve"> </w:t>
      </w:r>
      <w:r w:rsidRPr="00426022">
        <w:t>в</w:t>
      </w:r>
      <w:r w:rsidRPr="00426022">
        <w:rPr>
          <w:spacing w:val="52"/>
        </w:rPr>
        <w:t xml:space="preserve"> </w:t>
      </w:r>
      <w:r w:rsidRPr="00426022">
        <w:rPr>
          <w:spacing w:val="-2"/>
        </w:rPr>
        <w:t>источники</w:t>
      </w:r>
      <w:r w:rsidRPr="00426022">
        <w:rPr>
          <w:spacing w:val="55"/>
        </w:rPr>
        <w:t xml:space="preserve"> </w:t>
      </w:r>
      <w:r w:rsidRPr="00426022">
        <w:rPr>
          <w:spacing w:val="-3"/>
        </w:rPr>
        <w:t>комбинированной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выработки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электрической</w:t>
      </w:r>
      <w:r w:rsidRPr="00426022">
        <w:rPr>
          <w:spacing w:val="-4"/>
        </w:rPr>
        <w:t xml:space="preserve"> </w:t>
      </w:r>
      <w:r w:rsidRPr="00426022">
        <w:t>и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энергии.</w:t>
      </w:r>
    </w:p>
    <w:p w:rsidR="00A05C3F" w:rsidRPr="00426022" w:rsidRDefault="00A05C3F" w:rsidP="00A05C3F">
      <w:pPr>
        <w:pStyle w:val="aa"/>
        <w:spacing w:line="276" w:lineRule="auto"/>
        <w:ind w:right="108" w:firstLine="568"/>
      </w:pPr>
      <w:r w:rsidRPr="00426022">
        <w:rPr>
          <w:spacing w:val="-1"/>
        </w:rPr>
        <w:t>Вариант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применения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газопоршневых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совместной</w:t>
      </w:r>
      <w:r w:rsidRPr="00426022">
        <w:rPr>
          <w:spacing w:val="55"/>
        </w:rPr>
        <w:t xml:space="preserve"> </w:t>
      </w:r>
      <w:r w:rsidRPr="00426022">
        <w:rPr>
          <w:spacing w:val="-2"/>
        </w:rPr>
        <w:t>выработки</w:t>
      </w:r>
      <w:r w:rsidRPr="00426022">
        <w:rPr>
          <w:spacing w:val="62"/>
          <w:w w:val="99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6"/>
        </w:rPr>
        <w:t xml:space="preserve"> </w:t>
      </w:r>
      <w:r w:rsidRPr="00426022">
        <w:t>и</w:t>
      </w:r>
      <w:r w:rsidRPr="00426022">
        <w:rPr>
          <w:spacing w:val="54"/>
        </w:rPr>
        <w:t xml:space="preserve"> </w:t>
      </w:r>
      <w:r w:rsidRPr="00426022">
        <w:rPr>
          <w:spacing w:val="-2"/>
        </w:rPr>
        <w:t>электрической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базе</w:t>
      </w:r>
      <w:r w:rsidRPr="00426022">
        <w:rPr>
          <w:spacing w:val="56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57"/>
        </w:rPr>
        <w:t xml:space="preserve"> </w:t>
      </w:r>
      <w:r w:rsidRPr="00426022">
        <w:t>и</w:t>
      </w:r>
      <w:r w:rsidRPr="00426022">
        <w:rPr>
          <w:spacing w:val="54"/>
        </w:rPr>
        <w:t xml:space="preserve"> </w:t>
      </w:r>
      <w:r w:rsidRPr="00426022">
        <w:rPr>
          <w:spacing w:val="-1"/>
        </w:rPr>
        <w:t>вновь</w:t>
      </w:r>
      <w:r w:rsidRPr="00426022">
        <w:rPr>
          <w:spacing w:val="56"/>
        </w:rPr>
        <w:t xml:space="preserve"> </w:t>
      </w:r>
      <w:r w:rsidRPr="00426022">
        <w:rPr>
          <w:spacing w:val="-2"/>
        </w:rPr>
        <w:t>строящихся</w:t>
      </w:r>
      <w:r w:rsidRPr="00426022">
        <w:rPr>
          <w:spacing w:val="56"/>
          <w:w w:val="99"/>
        </w:rPr>
        <w:t xml:space="preserve"> </w:t>
      </w:r>
      <w:r w:rsidRPr="00426022">
        <w:rPr>
          <w:spacing w:val="-3"/>
        </w:rPr>
        <w:t>котельных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выявляет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ряд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технических</w:t>
      </w:r>
      <w:r w:rsidRPr="00426022">
        <w:rPr>
          <w:spacing w:val="-8"/>
        </w:rPr>
        <w:t xml:space="preserve"> </w:t>
      </w:r>
      <w:r w:rsidRPr="00426022">
        <w:t>и</w:t>
      </w:r>
      <w:r w:rsidRPr="00426022">
        <w:rPr>
          <w:spacing w:val="-9"/>
        </w:rPr>
        <w:t xml:space="preserve"> </w:t>
      </w:r>
      <w:r w:rsidRPr="00426022">
        <w:rPr>
          <w:spacing w:val="-2"/>
        </w:rPr>
        <w:t>экономических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проблем:</w:t>
      </w:r>
    </w:p>
    <w:p w:rsidR="00A05C3F" w:rsidRPr="00426022" w:rsidRDefault="00A05C3F" w:rsidP="00A05C3F">
      <w:pPr>
        <w:pStyle w:val="aa"/>
        <w:widowControl w:val="0"/>
        <w:numPr>
          <w:ilvl w:val="2"/>
          <w:numId w:val="6"/>
        </w:numPr>
        <w:tabs>
          <w:tab w:val="left" w:pos="1022"/>
        </w:tabs>
        <w:suppressAutoHyphens w:val="0"/>
        <w:spacing w:before="163" w:line="276" w:lineRule="auto"/>
        <w:ind w:right="109" w:firstLine="568"/>
      </w:pPr>
      <w:r w:rsidRPr="00426022">
        <w:rPr>
          <w:spacing w:val="-1"/>
        </w:rPr>
        <w:t>Стоимость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капитального</w:t>
      </w:r>
      <w:r w:rsidRPr="00426022">
        <w:rPr>
          <w:spacing w:val="43"/>
        </w:rPr>
        <w:t xml:space="preserve"> </w:t>
      </w:r>
      <w:r w:rsidRPr="00426022">
        <w:t>ремонта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газопоршневого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двигателя</w:t>
      </w:r>
      <w:r w:rsidRPr="00426022">
        <w:rPr>
          <w:spacing w:val="42"/>
        </w:rPr>
        <w:t xml:space="preserve"> </w:t>
      </w:r>
      <w:r w:rsidRPr="00426022">
        <w:rPr>
          <w:spacing w:val="-3"/>
        </w:rPr>
        <w:t>может</w:t>
      </w:r>
      <w:r w:rsidRPr="00426022">
        <w:rPr>
          <w:spacing w:val="40"/>
          <w:w w:val="99"/>
        </w:rPr>
        <w:t xml:space="preserve"> </w:t>
      </w:r>
      <w:r w:rsidRPr="00426022">
        <w:rPr>
          <w:spacing w:val="-1"/>
        </w:rPr>
        <w:t>достигать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 xml:space="preserve">60–70% </w:t>
      </w:r>
      <w:r w:rsidRPr="00426022">
        <w:rPr>
          <w:spacing w:val="-2"/>
        </w:rPr>
        <w:t>от первоначальной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стоимости</w:t>
      </w:r>
      <w:r w:rsidRPr="00426022">
        <w:rPr>
          <w:spacing w:val="-2"/>
        </w:rPr>
        <w:t xml:space="preserve"> самого </w:t>
      </w:r>
      <w:r w:rsidRPr="00426022">
        <w:rPr>
          <w:spacing w:val="-1"/>
        </w:rPr>
        <w:t>агрегата</w:t>
      </w:r>
      <w:r w:rsidRPr="00426022">
        <w:rPr>
          <w:spacing w:val="-2"/>
        </w:rPr>
        <w:t xml:space="preserve"> </w:t>
      </w:r>
      <w:r w:rsidRPr="00426022">
        <w:t>–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капремонте</w:t>
      </w:r>
      <w:r w:rsidRPr="00426022">
        <w:rPr>
          <w:spacing w:val="73"/>
          <w:w w:val="99"/>
        </w:rPr>
        <w:t xml:space="preserve"> </w:t>
      </w:r>
      <w:r w:rsidRPr="00426022">
        <w:t>осуществляется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полная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замена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поршневой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группы.</w:t>
      </w:r>
    </w:p>
    <w:p w:rsidR="00A05C3F" w:rsidRPr="00426022" w:rsidRDefault="00A05C3F" w:rsidP="00A05C3F">
      <w:pPr>
        <w:pStyle w:val="aa"/>
        <w:widowControl w:val="0"/>
        <w:numPr>
          <w:ilvl w:val="2"/>
          <w:numId w:val="6"/>
        </w:numPr>
        <w:tabs>
          <w:tab w:val="left" w:pos="1022"/>
        </w:tabs>
        <w:suppressAutoHyphens w:val="0"/>
        <w:spacing w:before="163" w:line="276" w:lineRule="auto"/>
        <w:ind w:right="109" w:firstLine="568"/>
      </w:pPr>
      <w:r w:rsidRPr="00426022">
        <w:rPr>
          <w:spacing w:val="-3"/>
        </w:rPr>
        <w:t>Регламентные</w:t>
      </w:r>
      <w:r w:rsidRPr="00426022">
        <w:rPr>
          <w:spacing w:val="37"/>
        </w:rPr>
        <w:t xml:space="preserve"> </w:t>
      </w:r>
      <w:r w:rsidRPr="00426022">
        <w:t>и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ремонтные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работы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газопоршневых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имеют</w:t>
      </w:r>
      <w:r w:rsidRPr="00426022">
        <w:rPr>
          <w:spacing w:val="65"/>
        </w:rPr>
        <w:t xml:space="preserve"> </w:t>
      </w:r>
      <w:r w:rsidRPr="00426022">
        <w:t>весьма</w:t>
      </w:r>
      <w:r w:rsidRPr="00426022">
        <w:rPr>
          <w:spacing w:val="-10"/>
        </w:rPr>
        <w:t xml:space="preserve"> </w:t>
      </w:r>
      <w:r w:rsidRPr="00426022">
        <w:rPr>
          <w:spacing w:val="-1"/>
        </w:rPr>
        <w:t>частые</w:t>
      </w:r>
      <w:r w:rsidRPr="00426022">
        <w:rPr>
          <w:spacing w:val="-9"/>
        </w:rPr>
        <w:t xml:space="preserve"> </w:t>
      </w:r>
      <w:r w:rsidRPr="00426022">
        <w:t>и</w:t>
      </w:r>
      <w:r w:rsidRPr="00426022">
        <w:rPr>
          <w:spacing w:val="-10"/>
        </w:rPr>
        <w:t xml:space="preserve"> </w:t>
      </w:r>
      <w:r w:rsidRPr="00426022">
        <w:rPr>
          <w:spacing w:val="-2"/>
        </w:rPr>
        <w:t>продолжительные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временные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интервалы.</w:t>
      </w:r>
    </w:p>
    <w:p w:rsidR="00A05C3F" w:rsidRPr="00426022" w:rsidRDefault="00A05C3F" w:rsidP="00A05C3F">
      <w:pPr>
        <w:pStyle w:val="aa"/>
        <w:widowControl w:val="0"/>
        <w:numPr>
          <w:ilvl w:val="2"/>
          <w:numId w:val="6"/>
        </w:numPr>
        <w:tabs>
          <w:tab w:val="left" w:pos="908"/>
        </w:tabs>
        <w:suppressAutoHyphens w:val="0"/>
        <w:spacing w:before="162" w:line="276" w:lineRule="auto"/>
        <w:ind w:right="103" w:firstLine="568"/>
        <w:rPr>
          <w:spacing w:val="-1"/>
        </w:rPr>
      </w:pPr>
      <w:r w:rsidRPr="00426022">
        <w:rPr>
          <w:spacing w:val="-1"/>
        </w:rPr>
        <w:t xml:space="preserve">Замена моторного масла должна производиться один раз в 2–4 месяца. Одним из рекомендованных моторных масел для газопоршневых машин является Pegasus </w:t>
      </w:r>
      <w:r w:rsidRPr="00426022">
        <w:rPr>
          <w:spacing w:val="-1"/>
        </w:rPr>
        <w:lastRenderedPageBreak/>
        <w:t>705 (MOBIL). Оптовая цена составляет 160–180 рублей за литр, а специальное моторное масло для газовых поршневых двигателей марки Mysella</w:t>
      </w:r>
    </w:p>
    <w:p w:rsidR="00A05C3F" w:rsidRPr="00426022" w:rsidRDefault="00A05C3F" w:rsidP="00A05C3F">
      <w:pPr>
        <w:pStyle w:val="aa"/>
        <w:spacing w:before="64" w:line="276" w:lineRule="auto"/>
        <w:rPr>
          <w:spacing w:val="-1"/>
        </w:rPr>
      </w:pPr>
      <w:r w:rsidRPr="00426022">
        <w:rPr>
          <w:spacing w:val="-1"/>
        </w:rPr>
        <w:t>15W–40 (Shell)– стоит 40 999 рублей за бочку объемом в 208 литров.</w:t>
      </w:r>
    </w:p>
    <w:p w:rsidR="00A05C3F" w:rsidRPr="00426022" w:rsidRDefault="00A05C3F" w:rsidP="00A05C3F">
      <w:pPr>
        <w:spacing w:before="10"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aa"/>
        <w:widowControl w:val="0"/>
        <w:numPr>
          <w:ilvl w:val="2"/>
          <w:numId w:val="6"/>
        </w:numPr>
        <w:tabs>
          <w:tab w:val="left" w:pos="866"/>
        </w:tabs>
        <w:suppressAutoHyphens w:val="0"/>
        <w:spacing w:line="276" w:lineRule="auto"/>
        <w:ind w:right="109" w:firstLine="568"/>
      </w:pPr>
      <w:r w:rsidRPr="00426022">
        <w:rPr>
          <w:spacing w:val="-1"/>
        </w:rPr>
        <w:t>Фактический</w:t>
      </w:r>
      <w:r w:rsidRPr="00426022">
        <w:rPr>
          <w:spacing w:val="27"/>
        </w:rPr>
        <w:t xml:space="preserve"> </w:t>
      </w:r>
      <w:r w:rsidRPr="00426022">
        <w:rPr>
          <w:spacing w:val="-6"/>
        </w:rPr>
        <w:t>рас</w:t>
      </w:r>
      <w:r w:rsidRPr="00426022">
        <w:rPr>
          <w:spacing w:val="-5"/>
        </w:rPr>
        <w:t>хо</w:t>
      </w:r>
      <w:r w:rsidRPr="00426022">
        <w:rPr>
          <w:spacing w:val="-6"/>
        </w:rPr>
        <w:t>д</w:t>
      </w:r>
      <w:r w:rsidRPr="00426022">
        <w:rPr>
          <w:spacing w:val="29"/>
        </w:rPr>
        <w:t xml:space="preserve"> </w:t>
      </w:r>
      <w:r w:rsidRPr="00426022">
        <w:rPr>
          <w:spacing w:val="-2"/>
        </w:rPr>
        <w:t>моторного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масла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29"/>
        </w:rPr>
        <w:t xml:space="preserve"> </w:t>
      </w:r>
      <w:r w:rsidRPr="00426022">
        <w:t>1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МВт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установке</w:t>
      </w:r>
      <w:r w:rsidRPr="00426022">
        <w:rPr>
          <w:spacing w:val="28"/>
        </w:rPr>
        <w:t xml:space="preserve"> </w:t>
      </w:r>
      <w:r w:rsidRPr="00426022">
        <w:t>«Jenbacher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GE»</w:t>
      </w:r>
      <w:r w:rsidRPr="00426022">
        <w:rPr>
          <w:spacing w:val="41"/>
        </w:rPr>
        <w:t xml:space="preserve"> </w:t>
      </w:r>
      <w:r w:rsidRPr="00426022">
        <w:rPr>
          <w:spacing w:val="-3"/>
        </w:rPr>
        <w:t>может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достигать</w:t>
      </w:r>
      <w:r w:rsidRPr="00426022">
        <w:rPr>
          <w:spacing w:val="55"/>
        </w:rPr>
        <w:t xml:space="preserve"> </w:t>
      </w:r>
      <w:r w:rsidRPr="00426022">
        <w:t>15</w:t>
      </w:r>
      <w:r w:rsidRPr="00426022">
        <w:rPr>
          <w:spacing w:val="53"/>
        </w:rPr>
        <w:t xml:space="preserve"> </w:t>
      </w:r>
      <w:r w:rsidRPr="00426022">
        <w:t>000</w:t>
      </w:r>
      <w:r w:rsidRPr="00426022">
        <w:rPr>
          <w:spacing w:val="55"/>
        </w:rPr>
        <w:t xml:space="preserve"> </w:t>
      </w:r>
      <w:r w:rsidRPr="00426022">
        <w:t>литров</w:t>
      </w:r>
      <w:r w:rsidRPr="00426022">
        <w:rPr>
          <w:spacing w:val="55"/>
        </w:rPr>
        <w:t xml:space="preserve"> </w:t>
      </w:r>
      <w:r w:rsidRPr="00426022">
        <w:t>в</w:t>
      </w:r>
      <w:r w:rsidRPr="00426022">
        <w:rPr>
          <w:spacing w:val="53"/>
        </w:rPr>
        <w:t xml:space="preserve"> </w:t>
      </w:r>
      <w:r w:rsidRPr="00426022">
        <w:rPr>
          <w:spacing w:val="-6"/>
        </w:rPr>
        <w:t>го</w:t>
      </w:r>
      <w:r w:rsidRPr="00426022">
        <w:rPr>
          <w:spacing w:val="-7"/>
        </w:rPr>
        <w:t>д</w:t>
      </w:r>
      <w:r w:rsidRPr="00426022">
        <w:rPr>
          <w:spacing w:val="54"/>
        </w:rPr>
        <w:t xml:space="preserve"> </w:t>
      </w:r>
      <w:r w:rsidRPr="00426022">
        <w:rPr>
          <w:spacing w:val="-1"/>
        </w:rPr>
        <w:t>(при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цене</w:t>
      </w:r>
      <w:r w:rsidRPr="00426022">
        <w:rPr>
          <w:spacing w:val="54"/>
        </w:rPr>
        <w:t xml:space="preserve"> </w:t>
      </w:r>
      <w:r w:rsidRPr="00426022">
        <w:t>180</w:t>
      </w:r>
      <w:r w:rsidRPr="00426022">
        <w:rPr>
          <w:spacing w:val="54"/>
        </w:rPr>
        <w:t xml:space="preserve"> </w:t>
      </w:r>
      <w:r w:rsidRPr="00426022">
        <w:rPr>
          <w:spacing w:val="-2"/>
        </w:rPr>
        <w:t>руб./л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стоимость</w:t>
      </w:r>
      <w:r w:rsidRPr="00426022">
        <w:rPr>
          <w:spacing w:val="55"/>
        </w:rPr>
        <w:t xml:space="preserve"> </w:t>
      </w:r>
      <w:r w:rsidRPr="00426022">
        <w:t>2,7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млн.</w:t>
      </w:r>
      <w:r w:rsidRPr="00426022">
        <w:rPr>
          <w:spacing w:val="43"/>
        </w:rPr>
        <w:t xml:space="preserve"> </w:t>
      </w:r>
      <w:r w:rsidRPr="00426022">
        <w:rPr>
          <w:spacing w:val="-3"/>
        </w:rPr>
        <w:t>руб/год).</w:t>
      </w:r>
    </w:p>
    <w:p w:rsidR="00A05C3F" w:rsidRPr="00426022" w:rsidRDefault="00A05C3F" w:rsidP="00A05C3F">
      <w:pPr>
        <w:pStyle w:val="aa"/>
        <w:widowControl w:val="0"/>
        <w:numPr>
          <w:ilvl w:val="2"/>
          <w:numId w:val="6"/>
        </w:numPr>
        <w:tabs>
          <w:tab w:val="left" w:pos="912"/>
        </w:tabs>
        <w:suppressAutoHyphens w:val="0"/>
        <w:spacing w:before="163" w:line="276" w:lineRule="auto"/>
        <w:ind w:right="105" w:firstLine="568"/>
      </w:pPr>
      <w:r w:rsidRPr="00426022">
        <w:rPr>
          <w:spacing w:val="-3"/>
        </w:rPr>
        <w:t>Так</w:t>
      </w:r>
      <w:r w:rsidRPr="00426022">
        <w:rPr>
          <w:spacing w:val="3"/>
        </w:rPr>
        <w:t xml:space="preserve"> </w:t>
      </w:r>
      <w:r w:rsidRPr="00426022">
        <w:rPr>
          <w:spacing w:val="-2"/>
        </w:rPr>
        <w:t>как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моторное</w:t>
      </w:r>
      <w:r w:rsidRPr="00426022">
        <w:rPr>
          <w:spacing w:val="3"/>
        </w:rPr>
        <w:t xml:space="preserve"> </w:t>
      </w:r>
      <w:r w:rsidRPr="00426022">
        <w:rPr>
          <w:spacing w:val="-2"/>
        </w:rPr>
        <w:t>масло</w:t>
      </w:r>
      <w:r w:rsidRPr="00426022">
        <w:rPr>
          <w:spacing w:val="4"/>
        </w:rPr>
        <w:t xml:space="preserve"> </w:t>
      </w:r>
      <w:r w:rsidRPr="00426022">
        <w:rPr>
          <w:spacing w:val="-2"/>
        </w:rPr>
        <w:t>выгорает</w:t>
      </w:r>
      <w:r w:rsidRPr="00426022">
        <w:rPr>
          <w:spacing w:val="2"/>
        </w:rPr>
        <w:t xml:space="preserve"> </w:t>
      </w:r>
      <w:r w:rsidRPr="00426022">
        <w:t>в</w:t>
      </w:r>
      <w:r w:rsidRPr="00426022">
        <w:rPr>
          <w:spacing w:val="4"/>
        </w:rPr>
        <w:t xml:space="preserve"> </w:t>
      </w:r>
      <w:r w:rsidRPr="00426022">
        <w:rPr>
          <w:spacing w:val="-2"/>
        </w:rPr>
        <w:t>значительных</w:t>
      </w:r>
      <w:r w:rsidRPr="00426022">
        <w:rPr>
          <w:spacing w:val="2"/>
        </w:rPr>
        <w:t xml:space="preserve"> </w:t>
      </w:r>
      <w:r w:rsidRPr="00426022">
        <w:rPr>
          <w:spacing w:val="-2"/>
        </w:rPr>
        <w:t>объемах,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поршневые</w:t>
      </w:r>
      <w:r w:rsidRPr="00426022">
        <w:rPr>
          <w:spacing w:val="38"/>
          <w:w w:val="99"/>
        </w:rPr>
        <w:t xml:space="preserve"> </w:t>
      </w:r>
      <w:r w:rsidRPr="00426022">
        <w:rPr>
          <w:spacing w:val="-1"/>
        </w:rPr>
        <w:t>аг</w:t>
      </w:r>
      <w:r w:rsidRPr="00426022">
        <w:rPr>
          <w:spacing w:val="1"/>
        </w:rPr>
        <w:t>р</w:t>
      </w:r>
      <w:r w:rsidRPr="00426022">
        <w:rPr>
          <w:spacing w:val="-1"/>
        </w:rPr>
        <w:t>ег</w:t>
      </w:r>
      <w:r w:rsidRPr="00426022">
        <w:rPr>
          <w:spacing w:val="-8"/>
        </w:rPr>
        <w:t>а</w:t>
      </w:r>
      <w:r w:rsidRPr="00426022">
        <w:rPr>
          <w:spacing w:val="-1"/>
        </w:rPr>
        <w:t>т</w:t>
      </w:r>
      <w:r w:rsidRPr="00426022">
        <w:t>ы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и</w:t>
      </w:r>
      <w:r w:rsidRPr="00426022">
        <w:t>м</w:t>
      </w:r>
      <w:r w:rsidRPr="00426022">
        <w:rPr>
          <w:spacing w:val="-1"/>
        </w:rPr>
        <w:t>е</w:t>
      </w:r>
      <w:r w:rsidRPr="00426022">
        <w:rPr>
          <w:spacing w:val="-5"/>
        </w:rPr>
        <w:t>ю</w:t>
      </w:r>
      <w:r w:rsidRPr="00426022">
        <w:t>т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повышенны</w:t>
      </w:r>
      <w:r w:rsidRPr="00426022">
        <w:t>й</w:t>
      </w:r>
      <w:r w:rsidRPr="00426022">
        <w:rPr>
          <w:spacing w:val="45"/>
        </w:rPr>
        <w:t xml:space="preserve"> </w:t>
      </w:r>
      <w:r w:rsidRPr="00426022">
        <w:t>уро</w:t>
      </w:r>
      <w:r w:rsidRPr="00426022">
        <w:rPr>
          <w:spacing w:val="-3"/>
        </w:rPr>
        <w:t>в</w:t>
      </w:r>
      <w:r w:rsidRPr="00426022">
        <w:rPr>
          <w:spacing w:val="-1"/>
        </w:rPr>
        <w:t>ен</w:t>
      </w:r>
      <w:r w:rsidRPr="00426022">
        <w:t>ь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в</w:t>
      </w:r>
      <w:r w:rsidRPr="00426022">
        <w:t>р</w:t>
      </w:r>
      <w:r w:rsidRPr="00426022">
        <w:rPr>
          <w:spacing w:val="-6"/>
        </w:rPr>
        <w:t>е</w:t>
      </w:r>
      <w:r w:rsidRPr="00426022">
        <w:rPr>
          <w:spacing w:val="-1"/>
        </w:rPr>
        <w:t>дны</w:t>
      </w:r>
      <w:r w:rsidRPr="00426022">
        <w:t>х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выб</w:t>
      </w:r>
      <w:r w:rsidRPr="00426022">
        <w:t>р</w:t>
      </w:r>
      <w:r w:rsidRPr="00426022">
        <w:rPr>
          <w:spacing w:val="5"/>
        </w:rPr>
        <w:t>о</w:t>
      </w:r>
      <w:r w:rsidRPr="00426022">
        <w:rPr>
          <w:spacing w:val="-1"/>
        </w:rPr>
        <w:t>со</w:t>
      </w:r>
      <w:r w:rsidRPr="00426022">
        <w:t>в</w:t>
      </w:r>
      <w:r w:rsidRPr="00426022">
        <w:rPr>
          <w:spacing w:val="47"/>
        </w:rPr>
        <w:t xml:space="preserve"> </w:t>
      </w:r>
      <w:r w:rsidRPr="00426022">
        <w:t>в</w:t>
      </w:r>
      <w:r w:rsidRPr="00426022">
        <w:rPr>
          <w:spacing w:val="44"/>
        </w:rPr>
        <w:t xml:space="preserve"> </w:t>
      </w:r>
      <w:r w:rsidRPr="00426022">
        <w:rPr>
          <w:spacing w:val="-10"/>
        </w:rPr>
        <w:t>а</w:t>
      </w:r>
      <w:r w:rsidRPr="00426022">
        <w:rPr>
          <w:spacing w:val="-1"/>
        </w:rPr>
        <w:t>т</w:t>
      </w:r>
      <w:r w:rsidRPr="00426022">
        <w:t>м</w:t>
      </w:r>
      <w:r w:rsidRPr="00426022">
        <w:rPr>
          <w:spacing w:val="5"/>
        </w:rPr>
        <w:t>о</w:t>
      </w:r>
      <w:r w:rsidRPr="00426022">
        <w:rPr>
          <w:spacing w:val="3"/>
        </w:rPr>
        <w:t>с</w:t>
      </w:r>
      <w:r w:rsidRPr="00426022">
        <w:t>ф</w:t>
      </w:r>
      <w:r w:rsidRPr="00426022">
        <w:rPr>
          <w:spacing w:val="-1"/>
        </w:rPr>
        <w:t>е</w:t>
      </w:r>
      <w:r w:rsidRPr="00426022">
        <w:rPr>
          <w:spacing w:val="-5"/>
        </w:rPr>
        <w:t>р</w:t>
      </w:r>
      <w:r w:rsidRPr="00426022">
        <w:rPr>
          <w:spacing w:val="-27"/>
        </w:rPr>
        <w:t>у</w:t>
      </w:r>
      <w:r w:rsidRPr="00426022">
        <w:t>.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Д</w:t>
      </w:r>
      <w:r w:rsidRPr="00426022">
        <w:t>ля</w:t>
      </w:r>
      <w:r w:rsidRPr="00426022">
        <w:rPr>
          <w:w w:val="99"/>
        </w:rPr>
        <w:t xml:space="preserve"> </w:t>
      </w:r>
      <w:r w:rsidRPr="00426022">
        <w:rPr>
          <w:spacing w:val="-1"/>
        </w:rPr>
        <w:t>соответствия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требованиям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61"/>
        </w:rPr>
        <w:t xml:space="preserve"> </w:t>
      </w:r>
      <w:r w:rsidRPr="00426022">
        <w:rPr>
          <w:spacing w:val="-3"/>
        </w:rPr>
        <w:t>экологии,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61"/>
        </w:rPr>
        <w:t xml:space="preserve"> </w:t>
      </w:r>
      <w:r w:rsidRPr="00426022">
        <w:rPr>
          <w:spacing w:val="-2"/>
        </w:rPr>
        <w:t>использовании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поршневых</w:t>
      </w:r>
      <w:r w:rsidRPr="00426022">
        <w:rPr>
          <w:spacing w:val="58"/>
        </w:rPr>
        <w:t xml:space="preserve"> </w:t>
      </w:r>
      <w:r w:rsidRPr="00426022">
        <w:rPr>
          <w:spacing w:val="-2"/>
        </w:rPr>
        <w:t>машин,</w:t>
      </w:r>
      <w:r w:rsidRPr="00426022">
        <w:rPr>
          <w:spacing w:val="54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</w:t>
      </w:r>
      <w:r w:rsidRPr="00426022">
        <w:rPr>
          <w:spacing w:val="-4"/>
        </w:rPr>
        <w:t>о</w:t>
      </w:r>
      <w:r w:rsidRPr="00426022">
        <w:rPr>
          <w:spacing w:val="38"/>
        </w:rPr>
        <w:t xml:space="preserve"> </w:t>
      </w:r>
      <w:r w:rsidRPr="00426022">
        <w:t>строить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дорогостоящие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высокие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дымовые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трубы,</w:t>
      </w:r>
      <w:r w:rsidRPr="00426022">
        <w:rPr>
          <w:spacing w:val="40"/>
        </w:rPr>
        <w:t xml:space="preserve"> </w:t>
      </w:r>
      <w:r w:rsidRPr="00426022">
        <w:t>с</w:t>
      </w:r>
      <w:r w:rsidRPr="00426022">
        <w:rPr>
          <w:spacing w:val="40"/>
        </w:rPr>
        <w:t xml:space="preserve"> </w:t>
      </w:r>
      <w:r w:rsidRPr="00426022">
        <w:rPr>
          <w:spacing w:val="-3"/>
        </w:rPr>
        <w:t>учетом</w:t>
      </w:r>
      <w:r w:rsidRPr="00426022">
        <w:rPr>
          <w:spacing w:val="41"/>
        </w:rPr>
        <w:t xml:space="preserve"> </w:t>
      </w:r>
      <w:r w:rsidRPr="00426022">
        <w:rPr>
          <w:spacing w:val="-3"/>
        </w:rPr>
        <w:t>уже</w:t>
      </w:r>
      <w:r w:rsidRPr="00426022">
        <w:rPr>
          <w:spacing w:val="65"/>
          <w:w w:val="99"/>
        </w:rPr>
        <w:t xml:space="preserve"> </w:t>
      </w:r>
      <w:r w:rsidRPr="00426022">
        <w:rPr>
          <w:spacing w:val="-1"/>
        </w:rPr>
        <w:t>имеющегося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уровня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ПДК</w:t>
      </w:r>
      <w:r w:rsidRPr="00426022">
        <w:rPr>
          <w:spacing w:val="-6"/>
        </w:rPr>
        <w:t xml:space="preserve"> </w:t>
      </w:r>
      <w:r w:rsidRPr="00426022">
        <w:t>в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окружающей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среде.</w:t>
      </w:r>
    </w:p>
    <w:p w:rsidR="00A05C3F" w:rsidRPr="00426022" w:rsidRDefault="00A05C3F" w:rsidP="00A05C3F">
      <w:pPr>
        <w:pStyle w:val="aa"/>
        <w:widowControl w:val="0"/>
        <w:numPr>
          <w:ilvl w:val="2"/>
          <w:numId w:val="6"/>
        </w:numPr>
        <w:tabs>
          <w:tab w:val="left" w:pos="856"/>
        </w:tabs>
        <w:suppressAutoHyphens w:val="0"/>
        <w:spacing w:before="165" w:line="276" w:lineRule="auto"/>
        <w:ind w:left="855" w:hanging="185"/>
        <w:jc w:val="left"/>
      </w:pPr>
      <w:r w:rsidRPr="00426022">
        <w:t>Отработанное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масло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газопоршневых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нельзя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сбрасывать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6"/>
        </w:rPr>
        <w:t xml:space="preserve"> </w:t>
      </w:r>
      <w:r w:rsidRPr="00426022">
        <w:rPr>
          <w:spacing w:val="-2"/>
        </w:rPr>
        <w:t>грунт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5"/>
        </w:numPr>
        <w:tabs>
          <w:tab w:val="left" w:pos="492"/>
        </w:tabs>
        <w:suppressAutoHyphens w:val="0"/>
        <w:spacing w:before="160" w:line="276" w:lineRule="auto"/>
        <w:ind w:right="112" w:firstLine="0"/>
        <w:jc w:val="left"/>
      </w:pPr>
      <w:r w:rsidRPr="00426022">
        <w:t>600</w:t>
      </w:r>
      <w:r w:rsidRPr="00426022">
        <w:rPr>
          <w:spacing w:val="35"/>
        </w:rPr>
        <w:t xml:space="preserve"> </w:t>
      </w:r>
      <w:r w:rsidRPr="00426022">
        <w:t>литров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36"/>
        </w:rPr>
        <w:t xml:space="preserve"> </w:t>
      </w:r>
      <w:r w:rsidRPr="00426022">
        <w:t>1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МВт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требуют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утилизации</w:t>
      </w:r>
      <w:r w:rsidRPr="00426022">
        <w:rPr>
          <w:spacing w:val="35"/>
        </w:rPr>
        <w:t xml:space="preserve"> </w:t>
      </w:r>
      <w:r w:rsidRPr="00426022">
        <w:t>—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это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также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постоянные</w:t>
      </w:r>
      <w:r w:rsidRPr="00426022">
        <w:rPr>
          <w:spacing w:val="37"/>
        </w:rPr>
        <w:t xml:space="preserve"> </w:t>
      </w:r>
      <w:r w:rsidRPr="00426022">
        <w:rPr>
          <w:spacing w:val="-5"/>
        </w:rPr>
        <w:t>рас</w:t>
      </w:r>
      <w:r w:rsidRPr="00426022">
        <w:rPr>
          <w:spacing w:val="-4"/>
        </w:rPr>
        <w:t>хо</w:t>
      </w:r>
      <w:r w:rsidRPr="00426022">
        <w:rPr>
          <w:spacing w:val="-5"/>
        </w:rPr>
        <w:t>ды</w:t>
      </w:r>
      <w:r w:rsidRPr="00426022">
        <w:rPr>
          <w:spacing w:val="31"/>
          <w:w w:val="99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владельцев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электростанции.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5"/>
        </w:numPr>
        <w:tabs>
          <w:tab w:val="left" w:pos="866"/>
        </w:tabs>
        <w:suppressAutoHyphens w:val="0"/>
        <w:spacing w:before="162" w:line="276" w:lineRule="auto"/>
        <w:ind w:right="105" w:firstLine="568"/>
      </w:pPr>
      <w:r w:rsidRPr="00426022">
        <w:rPr>
          <w:spacing w:val="-2"/>
        </w:rPr>
        <w:t>Один</w:t>
      </w:r>
      <w:r w:rsidRPr="00426022">
        <w:rPr>
          <w:spacing w:val="31"/>
        </w:rPr>
        <w:t xml:space="preserve"> </w:t>
      </w:r>
      <w:r w:rsidRPr="00426022">
        <w:t>раз</w:t>
      </w:r>
      <w:r w:rsidRPr="00426022">
        <w:rPr>
          <w:spacing w:val="28"/>
        </w:rPr>
        <w:t xml:space="preserve"> </w:t>
      </w:r>
      <w:r w:rsidRPr="00426022">
        <w:t>в</w:t>
      </w:r>
      <w:r w:rsidRPr="00426022">
        <w:rPr>
          <w:spacing w:val="29"/>
        </w:rPr>
        <w:t xml:space="preserve"> </w:t>
      </w:r>
      <w:r w:rsidRPr="00426022">
        <w:t>3–4</w:t>
      </w:r>
      <w:r w:rsidRPr="00426022">
        <w:rPr>
          <w:spacing w:val="29"/>
        </w:rPr>
        <w:t xml:space="preserve"> </w:t>
      </w:r>
      <w:r w:rsidRPr="00426022">
        <w:t>месяца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требуется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замена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дорогостоящих</w:t>
      </w:r>
      <w:r w:rsidRPr="00426022">
        <w:rPr>
          <w:spacing w:val="29"/>
        </w:rPr>
        <w:t xml:space="preserve"> </w:t>
      </w:r>
      <w:r w:rsidRPr="00426022">
        <w:rPr>
          <w:spacing w:val="-3"/>
        </w:rPr>
        <w:t>свечей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зажигания</w:t>
      </w:r>
      <w:r w:rsidRPr="00426022">
        <w:rPr>
          <w:spacing w:val="28"/>
        </w:rPr>
        <w:t xml:space="preserve"> </w:t>
      </w:r>
      <w:r w:rsidRPr="00426022">
        <w:t>(100–120€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за</w:t>
      </w:r>
      <w:r w:rsidRPr="00426022">
        <w:rPr>
          <w:spacing w:val="15"/>
        </w:rPr>
        <w:t xml:space="preserve"> </w:t>
      </w:r>
      <w:r w:rsidRPr="00426022">
        <w:t>1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штуку).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6"/>
        </w:rPr>
        <w:t xml:space="preserve"> </w:t>
      </w:r>
      <w:r w:rsidRPr="00426022">
        <w:t>6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МВт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электростанции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базе</w:t>
      </w:r>
      <w:r w:rsidRPr="00426022">
        <w:rPr>
          <w:spacing w:val="16"/>
        </w:rPr>
        <w:t xml:space="preserve"> </w:t>
      </w:r>
      <w:r w:rsidRPr="00426022">
        <w:t>4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газопоршневых</w:t>
      </w:r>
      <w:r w:rsidRPr="00426022">
        <w:rPr>
          <w:spacing w:val="52"/>
          <w:w w:val="99"/>
        </w:rPr>
        <w:t xml:space="preserve"> </w:t>
      </w:r>
      <w:r w:rsidRPr="00426022">
        <w:rPr>
          <w:spacing w:val="-2"/>
        </w:rPr>
        <w:t>агрегатов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«Cummins»,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единовременной</w:t>
      </w:r>
      <w:r w:rsidRPr="00426022">
        <w:rPr>
          <w:spacing w:val="34"/>
        </w:rPr>
        <w:t xml:space="preserve"> </w:t>
      </w:r>
      <w:r w:rsidRPr="00426022">
        <w:rPr>
          <w:spacing w:val="-1"/>
        </w:rPr>
        <w:t>замены</w:t>
      </w:r>
      <w:r w:rsidRPr="00426022">
        <w:rPr>
          <w:spacing w:val="33"/>
        </w:rPr>
        <w:t xml:space="preserve"> </w:t>
      </w:r>
      <w:r w:rsidRPr="00426022">
        <w:rPr>
          <w:spacing w:val="-2"/>
        </w:rPr>
        <w:t>потребуют</w:t>
      </w:r>
      <w:r w:rsidRPr="00426022">
        <w:rPr>
          <w:spacing w:val="31"/>
        </w:rPr>
        <w:t xml:space="preserve"> </w:t>
      </w:r>
      <w:r w:rsidRPr="00426022">
        <w:rPr>
          <w:spacing w:val="-2"/>
        </w:rPr>
        <w:t>сразу</w:t>
      </w:r>
      <w:r w:rsidRPr="00426022">
        <w:rPr>
          <w:spacing w:val="33"/>
        </w:rPr>
        <w:t xml:space="preserve"> </w:t>
      </w:r>
      <w:r w:rsidRPr="00426022">
        <w:t>80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специальных</w:t>
      </w:r>
      <w:r w:rsidRPr="00426022">
        <w:rPr>
          <w:spacing w:val="37"/>
        </w:rPr>
        <w:t xml:space="preserve"> </w:t>
      </w:r>
      <w:r w:rsidRPr="00426022">
        <w:rPr>
          <w:spacing w:val="-3"/>
        </w:rPr>
        <w:t>свечей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зажигания.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Выполнение</w:t>
      </w:r>
      <w:r w:rsidRPr="00426022">
        <w:rPr>
          <w:spacing w:val="21"/>
        </w:rPr>
        <w:t xml:space="preserve"> </w:t>
      </w:r>
      <w:r w:rsidRPr="00426022">
        <w:rPr>
          <w:spacing w:val="-3"/>
        </w:rPr>
        <w:t>этого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простого</w:t>
      </w:r>
      <w:r w:rsidRPr="00426022">
        <w:rPr>
          <w:spacing w:val="24"/>
        </w:rPr>
        <w:t xml:space="preserve"> </w:t>
      </w:r>
      <w:r w:rsidRPr="00426022">
        <w:rPr>
          <w:spacing w:val="-3"/>
        </w:rPr>
        <w:t>периодического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регламента</w:t>
      </w:r>
      <w:r w:rsidRPr="00426022">
        <w:rPr>
          <w:spacing w:val="65"/>
          <w:w w:val="99"/>
        </w:rPr>
        <w:t xml:space="preserve"> </w:t>
      </w:r>
      <w:r w:rsidRPr="00426022">
        <w:rPr>
          <w:spacing w:val="-1"/>
        </w:rPr>
        <w:t>п</w:t>
      </w:r>
      <w:r w:rsidRPr="00426022">
        <w:rPr>
          <w:spacing w:val="-4"/>
        </w:rPr>
        <w:t>о</w:t>
      </w:r>
      <w:r w:rsidRPr="00426022">
        <w:rPr>
          <w:spacing w:val="3"/>
        </w:rPr>
        <w:t>т</w:t>
      </w:r>
      <w:r w:rsidRPr="00426022">
        <w:t>ре</w:t>
      </w:r>
      <w:r w:rsidRPr="00426022">
        <w:rPr>
          <w:spacing w:val="-12"/>
        </w:rPr>
        <w:t>б</w:t>
      </w:r>
      <w:r w:rsidRPr="00426022">
        <w:rPr>
          <w:spacing w:val="-2"/>
        </w:rPr>
        <w:t>у</w:t>
      </w:r>
      <w:r w:rsidRPr="00426022">
        <w:rPr>
          <w:spacing w:val="-1"/>
        </w:rPr>
        <w:t>е</w:t>
      </w:r>
      <w:r w:rsidRPr="00426022">
        <w:t>т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внушительно</w:t>
      </w:r>
      <w:r w:rsidRPr="00426022">
        <w:t>й</w:t>
      </w:r>
      <w:r w:rsidRPr="00426022">
        <w:rPr>
          <w:spacing w:val="32"/>
        </w:rPr>
        <w:t xml:space="preserve"> </w:t>
      </w:r>
      <w:r w:rsidRPr="00426022">
        <w:rPr>
          <w:spacing w:val="-8"/>
        </w:rPr>
        <w:t>с</w:t>
      </w:r>
      <w:r w:rsidRPr="00426022">
        <w:rPr>
          <w:spacing w:val="-2"/>
        </w:rPr>
        <w:t>ум</w:t>
      </w:r>
      <w:r w:rsidRPr="00426022">
        <w:t>мы</w:t>
      </w:r>
      <w:r w:rsidRPr="00426022">
        <w:rPr>
          <w:spacing w:val="31"/>
        </w:rPr>
        <w:t xml:space="preserve"> </w:t>
      </w:r>
      <w:r w:rsidRPr="00426022">
        <w:t>~10</w:t>
      </w:r>
      <w:r w:rsidRPr="00426022">
        <w:rPr>
          <w:spacing w:val="30"/>
        </w:rPr>
        <w:t xml:space="preserve"> </w:t>
      </w:r>
      <w:r w:rsidRPr="00426022">
        <w:t>000€.</w:t>
      </w:r>
      <w:r w:rsidRPr="00426022">
        <w:rPr>
          <w:spacing w:val="31"/>
        </w:rPr>
        <w:t xml:space="preserve"> </w:t>
      </w:r>
      <w:r w:rsidRPr="00426022">
        <w:t>К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п</w:t>
      </w:r>
      <w:r w:rsidRPr="00426022">
        <w:rPr>
          <w:spacing w:val="-2"/>
        </w:rPr>
        <w:t>р</w:t>
      </w:r>
      <w:r w:rsidRPr="00426022">
        <w:rPr>
          <w:spacing w:val="-1"/>
        </w:rPr>
        <w:t>и</w:t>
      </w:r>
      <w:r w:rsidRPr="00426022">
        <w:t>м</w:t>
      </w:r>
      <w:r w:rsidRPr="00426022">
        <w:rPr>
          <w:spacing w:val="-1"/>
        </w:rPr>
        <w:t>е</w:t>
      </w:r>
      <w:r w:rsidRPr="00426022">
        <w:rPr>
          <w:spacing w:val="-5"/>
        </w:rPr>
        <w:t>р</w:t>
      </w:r>
      <w:r w:rsidRPr="00426022">
        <w:rPr>
          <w:spacing w:val="-28"/>
        </w:rPr>
        <w:t>у</w:t>
      </w:r>
      <w:r w:rsidRPr="00426022">
        <w:t>,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с</w:t>
      </w:r>
      <w:r w:rsidRPr="00426022">
        <w:rPr>
          <w:spacing w:val="-6"/>
        </w:rPr>
        <w:t>т</w:t>
      </w:r>
      <w:r w:rsidRPr="00426022">
        <w:t>оим</w:t>
      </w:r>
      <w:r w:rsidRPr="00426022">
        <w:rPr>
          <w:spacing w:val="5"/>
        </w:rPr>
        <w:t>о</w:t>
      </w:r>
      <w:r w:rsidRPr="00426022">
        <w:rPr>
          <w:spacing w:val="-1"/>
        </w:rPr>
        <w:t>ст</w:t>
      </w:r>
      <w:r w:rsidRPr="00426022">
        <w:t>ь</w:t>
      </w:r>
      <w:r w:rsidRPr="00426022">
        <w:rPr>
          <w:spacing w:val="31"/>
        </w:rPr>
        <w:t xml:space="preserve"> </w:t>
      </w:r>
      <w:r w:rsidRPr="00426022">
        <w:t>ра</w:t>
      </w:r>
      <w:r w:rsidRPr="00426022">
        <w:rPr>
          <w:spacing w:val="-6"/>
        </w:rPr>
        <w:t>с</w:t>
      </w:r>
      <w:r w:rsidRPr="00426022">
        <w:rPr>
          <w:spacing w:val="-11"/>
        </w:rPr>
        <w:t>х</w:t>
      </w:r>
      <w:r w:rsidRPr="00426022">
        <w:rPr>
          <w:spacing w:val="-9"/>
        </w:rPr>
        <w:t>о</w:t>
      </w:r>
      <w:r w:rsidRPr="00426022">
        <w:rPr>
          <w:spacing w:val="-1"/>
        </w:rPr>
        <w:t xml:space="preserve">дных </w:t>
      </w:r>
      <w:r w:rsidRPr="00426022">
        <w:rPr>
          <w:spacing w:val="-2"/>
        </w:rPr>
        <w:t>материалов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8"/>
        </w:rPr>
        <w:t xml:space="preserve"> </w:t>
      </w:r>
      <w:r w:rsidRPr="00426022">
        <w:rPr>
          <w:spacing w:val="-6"/>
        </w:rPr>
        <w:t>го</w:t>
      </w:r>
      <w:r w:rsidRPr="00426022">
        <w:rPr>
          <w:spacing w:val="-7"/>
        </w:rPr>
        <w:t>д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эксплуатации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10"/>
        </w:rPr>
        <w:t xml:space="preserve"> </w:t>
      </w:r>
      <w:r w:rsidRPr="00426022">
        <w:t>1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МВт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агрегата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«GE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Jenbacher»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JMS–320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GS</w:t>
      </w:r>
      <w:r w:rsidRPr="00426022">
        <w:rPr>
          <w:spacing w:val="51"/>
        </w:rPr>
        <w:t xml:space="preserve"> </w:t>
      </w:r>
      <w:r w:rsidRPr="00426022">
        <w:t>составляет</w:t>
      </w:r>
      <w:r w:rsidRPr="00426022">
        <w:rPr>
          <w:spacing w:val="-4"/>
        </w:rPr>
        <w:t xml:space="preserve"> </w:t>
      </w:r>
      <w:r w:rsidRPr="00426022">
        <w:t>9</w:t>
      </w:r>
      <w:r w:rsidRPr="00426022">
        <w:rPr>
          <w:spacing w:val="-3"/>
        </w:rPr>
        <w:t xml:space="preserve"> </w:t>
      </w:r>
      <w:r w:rsidRPr="00426022">
        <w:t>800</w:t>
      </w:r>
      <w:r w:rsidRPr="00426022">
        <w:rPr>
          <w:spacing w:val="-4"/>
        </w:rPr>
        <w:t xml:space="preserve"> </w:t>
      </w:r>
      <w:r w:rsidRPr="00426022">
        <w:t>€.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5"/>
        </w:numPr>
        <w:tabs>
          <w:tab w:val="left" w:pos="920"/>
        </w:tabs>
        <w:suppressAutoHyphens w:val="0"/>
        <w:spacing w:before="165" w:line="276" w:lineRule="auto"/>
        <w:ind w:right="104" w:firstLine="568"/>
      </w:pPr>
      <w:r w:rsidRPr="00426022">
        <w:rPr>
          <w:spacing w:val="-2"/>
        </w:rPr>
        <w:t>Периодической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замене</w:t>
      </w:r>
      <w:r w:rsidRPr="00426022">
        <w:rPr>
          <w:spacing w:val="11"/>
        </w:rPr>
        <w:t xml:space="preserve"> </w:t>
      </w:r>
      <w:r w:rsidRPr="00426022">
        <w:rPr>
          <w:spacing w:val="-3"/>
        </w:rPr>
        <w:t>подлежат</w:t>
      </w:r>
      <w:r w:rsidRPr="00426022">
        <w:rPr>
          <w:spacing w:val="11"/>
        </w:rPr>
        <w:t xml:space="preserve"> </w:t>
      </w:r>
      <w:r w:rsidRPr="00426022">
        <w:rPr>
          <w:spacing w:val="-3"/>
        </w:rPr>
        <w:t>высоковольтные</w:t>
      </w:r>
      <w:r w:rsidRPr="00426022">
        <w:rPr>
          <w:spacing w:val="10"/>
        </w:rPr>
        <w:t xml:space="preserve"> </w:t>
      </w:r>
      <w:r w:rsidRPr="00426022">
        <w:rPr>
          <w:spacing w:val="-2"/>
        </w:rPr>
        <w:t>провода</w:t>
      </w:r>
      <w:r w:rsidRPr="00426022">
        <w:rPr>
          <w:spacing w:val="10"/>
        </w:rPr>
        <w:t xml:space="preserve"> </w:t>
      </w:r>
      <w:r w:rsidRPr="00426022">
        <w:t>и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воздушные</w:t>
      </w:r>
      <w:r w:rsidRPr="00426022">
        <w:rPr>
          <w:spacing w:val="43"/>
          <w:w w:val="99"/>
        </w:rPr>
        <w:t xml:space="preserve"> </w:t>
      </w:r>
      <w:r w:rsidRPr="00426022">
        <w:rPr>
          <w:spacing w:val="-2"/>
        </w:rPr>
        <w:t>фильтры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поршневых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установок.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5"/>
        </w:numPr>
        <w:tabs>
          <w:tab w:val="left" w:pos="848"/>
        </w:tabs>
        <w:suppressAutoHyphens w:val="0"/>
        <w:spacing w:before="2" w:line="276" w:lineRule="auto"/>
        <w:ind w:right="108" w:firstLine="568"/>
        <w:rPr>
          <w:i/>
        </w:rPr>
      </w:pPr>
      <w:r w:rsidRPr="00426022">
        <w:rPr>
          <w:spacing w:val="-2"/>
        </w:rPr>
        <w:t>Содержание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СО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(при</w:t>
      </w:r>
      <w:r w:rsidRPr="00426022">
        <w:rPr>
          <w:spacing w:val="12"/>
        </w:rPr>
        <w:t xml:space="preserve"> </w:t>
      </w:r>
      <w:r w:rsidRPr="00426022">
        <w:t>15%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О2)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газопоршневых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двигателей</w:t>
      </w:r>
      <w:r w:rsidRPr="00426022">
        <w:rPr>
          <w:spacing w:val="11"/>
        </w:rPr>
        <w:t xml:space="preserve"> </w:t>
      </w:r>
      <w:r w:rsidRPr="00426022">
        <w:rPr>
          <w:spacing w:val="-3"/>
        </w:rPr>
        <w:t>находится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уровне</w:t>
      </w:r>
      <w:r w:rsidRPr="00426022">
        <w:t xml:space="preserve"> 180–210 </w:t>
      </w:r>
      <w:r w:rsidRPr="00426022">
        <w:rPr>
          <w:spacing w:val="-1"/>
        </w:rPr>
        <w:t>мг/м³,</w:t>
      </w:r>
      <w:r w:rsidRPr="00426022">
        <w:t xml:space="preserve"> и </w:t>
      </w:r>
      <w:r w:rsidRPr="00426022">
        <w:rPr>
          <w:spacing w:val="-2"/>
        </w:rPr>
        <w:t>это</w:t>
      </w:r>
      <w:r w:rsidRPr="00426022">
        <w:t xml:space="preserve"> несмотря </w:t>
      </w:r>
      <w:r w:rsidRPr="00426022">
        <w:rPr>
          <w:spacing w:val="-1"/>
        </w:rPr>
        <w:t>на</w:t>
      </w:r>
      <w:r w:rsidRPr="00426022">
        <w:t xml:space="preserve"> </w:t>
      </w:r>
      <w:r w:rsidRPr="00426022">
        <w:rPr>
          <w:spacing w:val="-1"/>
        </w:rPr>
        <w:t>наличие</w:t>
      </w:r>
      <w:r w:rsidRPr="00426022">
        <w:t xml:space="preserve"> в </w:t>
      </w:r>
      <w:r w:rsidRPr="00426022">
        <w:rPr>
          <w:spacing w:val="-2"/>
        </w:rPr>
        <w:t>выхлопном</w:t>
      </w:r>
      <w:r w:rsidRPr="00426022">
        <w:t xml:space="preserve"> </w:t>
      </w:r>
      <w:r w:rsidRPr="00426022">
        <w:rPr>
          <w:spacing w:val="-1"/>
        </w:rPr>
        <w:t>тракте</w:t>
      </w:r>
      <w:r w:rsidRPr="00426022">
        <w:t xml:space="preserve"> </w:t>
      </w:r>
      <w:r w:rsidRPr="00426022">
        <w:rPr>
          <w:spacing w:val="-1"/>
        </w:rPr>
        <w:t>«GE</w:t>
      </w:r>
    </w:p>
    <w:p w:rsidR="00A05C3F" w:rsidRPr="00426022" w:rsidRDefault="00A05C3F" w:rsidP="00A05C3F">
      <w:pPr>
        <w:pStyle w:val="aa"/>
        <w:spacing w:line="276" w:lineRule="auto"/>
        <w:ind w:right="104"/>
        <w:rPr>
          <w:spacing w:val="-1"/>
        </w:rPr>
      </w:pPr>
      <w:r w:rsidRPr="00426022">
        <w:rPr>
          <w:spacing w:val="-1"/>
        </w:rPr>
        <w:t>Jenbacher»</w:t>
      </w:r>
      <w:r w:rsidRPr="00426022">
        <w:rPr>
          <w:spacing w:val="69"/>
        </w:rPr>
        <w:t xml:space="preserve"> </w:t>
      </w:r>
      <w:r w:rsidRPr="00426022">
        <w:rPr>
          <w:spacing w:val="-2"/>
        </w:rPr>
        <w:t>дорогостоящей</w:t>
      </w:r>
      <w:r w:rsidRPr="00426022">
        <w:rPr>
          <w:spacing w:val="69"/>
        </w:rPr>
        <w:t xml:space="preserve"> </w:t>
      </w:r>
      <w:r w:rsidRPr="00426022">
        <w:rPr>
          <w:spacing w:val="-2"/>
        </w:rPr>
        <w:t>каталитической</w:t>
      </w:r>
      <w:r w:rsidRPr="00426022">
        <w:rPr>
          <w:spacing w:val="69"/>
        </w:rPr>
        <w:t xml:space="preserve"> </w:t>
      </w:r>
      <w:r w:rsidRPr="00426022">
        <w:rPr>
          <w:spacing w:val="-2"/>
        </w:rPr>
        <w:t>очистки</w:t>
      </w:r>
      <w:r w:rsidRPr="00426022">
        <w:t xml:space="preserve"> </w:t>
      </w:r>
      <w:r w:rsidRPr="00426022">
        <w:rPr>
          <w:spacing w:val="-3"/>
        </w:rPr>
        <w:t>уходящих</w:t>
      </w:r>
      <w:r w:rsidRPr="00426022">
        <w:rPr>
          <w:spacing w:val="67"/>
        </w:rPr>
        <w:t xml:space="preserve"> </w:t>
      </w:r>
      <w:r w:rsidRPr="00426022">
        <w:rPr>
          <w:spacing w:val="-1"/>
        </w:rPr>
        <w:t>газов.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61"/>
          <w:w w:val="99"/>
        </w:rPr>
        <w:t xml:space="preserve"> </w:t>
      </w:r>
      <w:r w:rsidRPr="00426022">
        <w:rPr>
          <w:spacing w:val="-1"/>
        </w:rPr>
        <w:t>соответствия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требованиям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по</w:t>
      </w:r>
      <w:r w:rsidRPr="00426022">
        <w:t xml:space="preserve"> </w:t>
      </w:r>
      <w:r w:rsidRPr="00426022">
        <w:rPr>
          <w:spacing w:val="-1"/>
        </w:rPr>
        <w:t>ПДК,</w:t>
      </w:r>
      <w:r w:rsidRPr="00426022">
        <w:t xml:space="preserve"> </w:t>
      </w:r>
      <w:r w:rsidRPr="00426022">
        <w:rPr>
          <w:spacing w:val="-1"/>
        </w:rPr>
        <w:t>при</w:t>
      </w:r>
      <w:r w:rsidRPr="00426022">
        <w:t xml:space="preserve"> </w:t>
      </w:r>
      <w:r w:rsidRPr="00426022">
        <w:rPr>
          <w:spacing w:val="-2"/>
        </w:rPr>
        <w:t>использовании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поршневых</w:t>
      </w:r>
      <w:r w:rsidRPr="00426022">
        <w:t xml:space="preserve"> </w:t>
      </w:r>
      <w:r w:rsidRPr="00426022">
        <w:rPr>
          <w:spacing w:val="-2"/>
        </w:rPr>
        <w:t>машин</w:t>
      </w:r>
      <w:r w:rsidRPr="00426022">
        <w:rPr>
          <w:spacing w:val="48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</w:t>
      </w:r>
      <w:r w:rsidRPr="00426022">
        <w:rPr>
          <w:spacing w:val="-4"/>
        </w:rPr>
        <w:t>о</w:t>
      </w:r>
      <w:r w:rsidRPr="00426022">
        <w:rPr>
          <w:spacing w:val="-5"/>
        </w:rPr>
        <w:t xml:space="preserve"> </w:t>
      </w:r>
      <w:r w:rsidRPr="00426022">
        <w:t>строить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высокие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дымовые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трубы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(до</w:t>
      </w:r>
      <w:r w:rsidRPr="00426022">
        <w:rPr>
          <w:spacing w:val="-5"/>
        </w:rPr>
        <w:t xml:space="preserve"> </w:t>
      </w:r>
      <w:r w:rsidRPr="00426022">
        <w:t>100–120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метров).</w:t>
      </w:r>
    </w:p>
    <w:p w:rsidR="00A05C3F" w:rsidRPr="00426022" w:rsidRDefault="00A05C3F" w:rsidP="00A05C3F">
      <w:pPr>
        <w:pStyle w:val="aa"/>
        <w:spacing w:line="276" w:lineRule="auto"/>
        <w:ind w:right="104" w:firstLine="568"/>
      </w:pPr>
      <w:r w:rsidRPr="00426022">
        <w:rPr>
          <w:spacing w:val="-1"/>
        </w:rPr>
        <w:t>Поршневые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установки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работе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имеют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вибрации</w:t>
      </w:r>
      <w:r w:rsidRPr="00426022">
        <w:rPr>
          <w:spacing w:val="18"/>
        </w:rPr>
        <w:t xml:space="preserve"> </w:t>
      </w:r>
      <w:r w:rsidRPr="00426022">
        <w:t>и</w:t>
      </w:r>
      <w:r w:rsidRPr="00426022">
        <w:rPr>
          <w:spacing w:val="15"/>
        </w:rPr>
        <w:t xml:space="preserve"> </w:t>
      </w:r>
      <w:r w:rsidRPr="00426022">
        <w:rPr>
          <w:spacing w:val="-3"/>
        </w:rPr>
        <w:t>низкочастотный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шум,</w:t>
      </w:r>
      <w:r w:rsidRPr="00426022">
        <w:rPr>
          <w:spacing w:val="65"/>
        </w:rPr>
        <w:t xml:space="preserve"> </w:t>
      </w:r>
      <w:r w:rsidRPr="00426022">
        <w:t>распространяющийся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значительное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расстояние.</w:t>
      </w:r>
      <w:r w:rsidRPr="00426022">
        <w:rPr>
          <w:spacing w:val="26"/>
        </w:rPr>
        <w:t xml:space="preserve"> </w:t>
      </w:r>
      <w:r w:rsidRPr="00426022">
        <w:rPr>
          <w:spacing w:val="-2"/>
        </w:rPr>
        <w:t>Доведение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шума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до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стандартных</w:t>
      </w:r>
      <w:r w:rsidRPr="00426022">
        <w:rPr>
          <w:spacing w:val="-7"/>
        </w:rPr>
        <w:t xml:space="preserve"> </w:t>
      </w:r>
      <w:r w:rsidRPr="00426022">
        <w:rPr>
          <w:spacing w:val="-3"/>
        </w:rPr>
        <w:t>значений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возможно,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но</w:t>
      </w:r>
      <w:r w:rsidRPr="00426022">
        <w:rPr>
          <w:spacing w:val="-5"/>
        </w:rPr>
        <w:t xml:space="preserve"> 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дорогостоящие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решения.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5"/>
        </w:numPr>
        <w:tabs>
          <w:tab w:val="left" w:pos="833"/>
        </w:tabs>
        <w:suppressAutoHyphens w:val="0"/>
        <w:spacing w:before="163" w:line="276" w:lineRule="auto"/>
        <w:ind w:right="104" w:firstLine="568"/>
      </w:pPr>
      <w:r w:rsidRPr="00426022">
        <w:rPr>
          <w:spacing w:val="-1"/>
        </w:rPr>
        <w:t>Цены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газопоршневые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установки</w:t>
      </w:r>
      <w:r w:rsidRPr="00426022">
        <w:rPr>
          <w:spacing w:val="-2"/>
        </w:rPr>
        <w:t xml:space="preserve"> </w:t>
      </w:r>
      <w:r w:rsidRPr="00426022">
        <w:rPr>
          <w:spacing w:val="-3"/>
        </w:rPr>
        <w:t>находятся</w:t>
      </w:r>
      <w:r w:rsidRPr="00426022">
        <w:rPr>
          <w:spacing w:val="-4"/>
        </w:rPr>
        <w:t xml:space="preserve"> </w:t>
      </w:r>
      <w:r w:rsidRPr="00426022">
        <w:t>в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диапазоне</w:t>
      </w:r>
      <w:r w:rsidRPr="00426022">
        <w:rPr>
          <w:spacing w:val="-4"/>
        </w:rPr>
        <w:t xml:space="preserve"> </w:t>
      </w:r>
      <w:r w:rsidRPr="00426022">
        <w:t>1300-2000€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за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кВт</w:t>
      </w:r>
      <w:r w:rsidRPr="00426022">
        <w:rPr>
          <w:spacing w:val="69"/>
        </w:rPr>
        <w:t xml:space="preserve"> </w:t>
      </w:r>
      <w:r w:rsidRPr="00426022">
        <w:rPr>
          <w:spacing w:val="-1"/>
        </w:rPr>
        <w:t>установленной</w:t>
      </w:r>
      <w:r w:rsidRPr="00426022">
        <w:rPr>
          <w:spacing w:val="36"/>
        </w:rPr>
        <w:t xml:space="preserve"> </w:t>
      </w:r>
      <w:r w:rsidRPr="00426022">
        <w:t>мощности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строительстве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электростанции</w:t>
      </w:r>
      <w:r w:rsidRPr="00426022">
        <w:rPr>
          <w:spacing w:val="35"/>
        </w:rPr>
        <w:t xml:space="preserve"> </w:t>
      </w:r>
      <w:r w:rsidRPr="00426022">
        <w:rPr>
          <w:spacing w:val="-3"/>
        </w:rPr>
        <w:t>«под</w:t>
      </w:r>
      <w:r w:rsidRPr="00426022">
        <w:rPr>
          <w:spacing w:val="34"/>
        </w:rPr>
        <w:t xml:space="preserve"> </w:t>
      </w:r>
      <w:r w:rsidRPr="00426022">
        <w:rPr>
          <w:spacing w:val="-3"/>
        </w:rPr>
        <w:t>ключ».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Стоимость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основного</w:t>
      </w:r>
      <w:r w:rsidRPr="00426022">
        <w:rPr>
          <w:spacing w:val="50"/>
        </w:rPr>
        <w:t xml:space="preserve"> </w:t>
      </w:r>
      <w:r w:rsidRPr="00426022">
        <w:rPr>
          <w:spacing w:val="-2"/>
        </w:rPr>
        <w:t>силового</w:t>
      </w:r>
      <w:r w:rsidRPr="00426022">
        <w:rPr>
          <w:spacing w:val="50"/>
        </w:rPr>
        <w:t xml:space="preserve"> </w:t>
      </w:r>
      <w:r w:rsidRPr="00426022">
        <w:rPr>
          <w:spacing w:val="-2"/>
        </w:rPr>
        <w:t>генерационного</w:t>
      </w:r>
      <w:r w:rsidRPr="00426022">
        <w:rPr>
          <w:spacing w:val="51"/>
        </w:rPr>
        <w:t xml:space="preserve"> </w:t>
      </w:r>
      <w:r w:rsidRPr="00426022">
        <w:rPr>
          <w:spacing w:val="-3"/>
        </w:rPr>
        <w:t>оборудования</w:t>
      </w:r>
      <w:r w:rsidRPr="00426022">
        <w:rPr>
          <w:spacing w:val="49"/>
        </w:rPr>
        <w:t xml:space="preserve"> </w:t>
      </w:r>
      <w:r w:rsidRPr="00426022">
        <w:t>в</w:t>
      </w:r>
      <w:r w:rsidRPr="00426022">
        <w:rPr>
          <w:spacing w:val="50"/>
        </w:rPr>
        <w:t xml:space="preserve"> </w:t>
      </w:r>
      <w:r w:rsidRPr="00426022">
        <w:rPr>
          <w:spacing w:val="-2"/>
        </w:rPr>
        <w:t>структуре</w:t>
      </w:r>
      <w:r w:rsidRPr="00426022">
        <w:rPr>
          <w:spacing w:val="51"/>
        </w:rPr>
        <w:t xml:space="preserve"> </w:t>
      </w:r>
      <w:r w:rsidRPr="00426022">
        <w:rPr>
          <w:spacing w:val="-1"/>
        </w:rPr>
        <w:t>цены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газопоршневой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электростанции</w:t>
      </w:r>
      <w:r w:rsidRPr="00426022">
        <w:rPr>
          <w:spacing w:val="58"/>
        </w:rPr>
        <w:t xml:space="preserve"> </w:t>
      </w:r>
      <w:r w:rsidRPr="00426022">
        <w:t>составляет</w:t>
      </w:r>
      <w:r w:rsidRPr="00426022">
        <w:rPr>
          <w:spacing w:val="57"/>
        </w:rPr>
        <w:t xml:space="preserve"> </w:t>
      </w:r>
      <w:r w:rsidRPr="00426022">
        <w:t>лишь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50-60%.</w:t>
      </w:r>
      <w:r w:rsidRPr="00426022">
        <w:rPr>
          <w:spacing w:val="57"/>
        </w:rPr>
        <w:t xml:space="preserve"> </w:t>
      </w:r>
      <w:r w:rsidRPr="00426022">
        <w:t>Остальные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деньги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тратятся</w:t>
      </w:r>
      <w:r w:rsidRPr="00426022">
        <w:rPr>
          <w:spacing w:val="6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6"/>
        </w:rPr>
        <w:t xml:space="preserve"> </w:t>
      </w:r>
      <w:r w:rsidRPr="00426022">
        <w:rPr>
          <w:spacing w:val="-2"/>
        </w:rPr>
        <w:t>массу</w:t>
      </w:r>
      <w:r w:rsidRPr="00426022">
        <w:rPr>
          <w:spacing w:val="68"/>
        </w:rPr>
        <w:t xml:space="preserve"> </w:t>
      </w:r>
      <w:r w:rsidRPr="00426022">
        <w:rPr>
          <w:spacing w:val="-2"/>
        </w:rPr>
        <w:t>дополнительного</w:t>
      </w:r>
      <w:r w:rsidRPr="00426022">
        <w:rPr>
          <w:spacing w:val="66"/>
        </w:rPr>
        <w:t xml:space="preserve"> </w:t>
      </w:r>
      <w:r w:rsidRPr="00426022">
        <w:rPr>
          <w:spacing w:val="-3"/>
        </w:rPr>
        <w:t>оборудования,</w:t>
      </w:r>
      <w:r w:rsidRPr="00426022">
        <w:rPr>
          <w:spacing w:val="68"/>
        </w:rPr>
        <w:t xml:space="preserve"> </w:t>
      </w:r>
      <w:r w:rsidRPr="00426022">
        <w:rPr>
          <w:spacing w:val="-1"/>
        </w:rPr>
        <w:t>проектные,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строительно-</w:t>
      </w:r>
      <w:r w:rsidRPr="00426022">
        <w:rPr>
          <w:spacing w:val="62"/>
        </w:rPr>
        <w:t xml:space="preserve"> </w:t>
      </w:r>
      <w:r w:rsidRPr="00426022">
        <w:lastRenderedPageBreak/>
        <w:t>монтажные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(СМР)</w:t>
      </w:r>
      <w:r w:rsidRPr="00426022">
        <w:rPr>
          <w:spacing w:val="-7"/>
        </w:rPr>
        <w:t xml:space="preserve"> </w:t>
      </w:r>
      <w:r w:rsidRPr="00426022">
        <w:t>и</w:t>
      </w:r>
      <w:r w:rsidRPr="00426022">
        <w:rPr>
          <w:spacing w:val="-7"/>
        </w:rPr>
        <w:t xml:space="preserve"> </w:t>
      </w:r>
      <w:r w:rsidRPr="00426022">
        <w:rPr>
          <w:spacing w:val="-2"/>
        </w:rPr>
        <w:t>пусконаладочные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работы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(ПНР).</w:t>
      </w:r>
    </w:p>
    <w:p w:rsidR="00A05C3F" w:rsidRPr="00426022" w:rsidRDefault="00A05C3F" w:rsidP="00A05C3F">
      <w:pPr>
        <w:pStyle w:val="aa"/>
        <w:spacing w:before="244" w:line="276" w:lineRule="auto"/>
        <w:ind w:right="103" w:firstLine="568"/>
      </w:pPr>
      <w:r w:rsidRPr="00426022">
        <w:rPr>
          <w:spacing w:val="-1"/>
        </w:rPr>
        <w:t>Из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расчетов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видно,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что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капитальные</w:t>
      </w:r>
      <w:r w:rsidRPr="00426022">
        <w:rPr>
          <w:spacing w:val="43"/>
        </w:rPr>
        <w:t xml:space="preserve"> </w:t>
      </w:r>
      <w:r w:rsidRPr="00426022">
        <w:rPr>
          <w:spacing w:val="-3"/>
        </w:rPr>
        <w:t>затраты</w:t>
      </w:r>
      <w:r w:rsidRPr="00426022">
        <w:rPr>
          <w:spacing w:val="45"/>
        </w:rPr>
        <w:t xml:space="preserve"> </w:t>
      </w:r>
      <w:r w:rsidRPr="00426022">
        <w:t>и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затраты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обслуживание</w:t>
      </w:r>
      <w:r w:rsidRPr="00426022">
        <w:rPr>
          <w:spacing w:val="45"/>
        </w:rPr>
        <w:t xml:space="preserve"> </w:t>
      </w:r>
      <w:r w:rsidRPr="00426022">
        <w:t>и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ремонты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поршневых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малой</w:t>
      </w:r>
      <w:r w:rsidRPr="00426022">
        <w:rPr>
          <w:spacing w:val="12"/>
        </w:rPr>
        <w:t xml:space="preserve"> </w:t>
      </w:r>
      <w:r w:rsidRPr="00426022">
        <w:t>мощности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превышают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предполагаемую</w:t>
      </w:r>
      <w:r w:rsidRPr="00426022">
        <w:rPr>
          <w:spacing w:val="83"/>
        </w:rPr>
        <w:t xml:space="preserve"> </w:t>
      </w:r>
      <w:r w:rsidRPr="00426022">
        <w:rPr>
          <w:spacing w:val="-1"/>
        </w:rPr>
        <w:t>прибыль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42"/>
        </w:rPr>
        <w:t xml:space="preserve"> </w:t>
      </w:r>
      <w:r w:rsidRPr="00426022">
        <w:rPr>
          <w:spacing w:val="-3"/>
        </w:rPr>
        <w:t>экономии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средств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производстве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электрической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энергии.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Экономическая</w:t>
      </w:r>
      <w:r w:rsidRPr="00426022">
        <w:rPr>
          <w:spacing w:val="10"/>
        </w:rPr>
        <w:t xml:space="preserve"> </w:t>
      </w:r>
      <w:r w:rsidRPr="00426022">
        <w:t>нецелесообразность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применения</w:t>
      </w:r>
      <w:r w:rsidRPr="00426022">
        <w:rPr>
          <w:spacing w:val="12"/>
        </w:rPr>
        <w:t xml:space="preserve"> </w:t>
      </w:r>
      <w:r w:rsidRPr="00426022">
        <w:rPr>
          <w:spacing w:val="-2"/>
        </w:rPr>
        <w:t>когенерационных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установок</w:t>
      </w:r>
      <w:r w:rsidRPr="00426022">
        <w:rPr>
          <w:spacing w:val="33"/>
          <w:w w:val="99"/>
        </w:rPr>
        <w:t xml:space="preserve"> </w:t>
      </w:r>
      <w:r w:rsidRPr="00426022">
        <w:rPr>
          <w:spacing w:val="-1"/>
        </w:rPr>
        <w:t>объясняется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малой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единичной</w:t>
      </w:r>
      <w:r w:rsidRPr="00426022">
        <w:rPr>
          <w:spacing w:val="6"/>
        </w:rPr>
        <w:t xml:space="preserve"> </w:t>
      </w:r>
      <w:r w:rsidRPr="00426022">
        <w:t>мощностью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установки</w:t>
      </w:r>
      <w:r w:rsidRPr="00426022">
        <w:rPr>
          <w:spacing w:val="6"/>
        </w:rPr>
        <w:t xml:space="preserve"> </w:t>
      </w:r>
      <w:r w:rsidRPr="00426022">
        <w:t>и</w:t>
      </w:r>
      <w:r w:rsidRPr="00426022">
        <w:rPr>
          <w:spacing w:val="5"/>
        </w:rPr>
        <w:t xml:space="preserve"> </w:t>
      </w:r>
      <w:r w:rsidRPr="00426022">
        <w:rPr>
          <w:spacing w:val="-3"/>
        </w:rPr>
        <w:t>высокой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ценой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топливо</w:t>
      </w:r>
      <w:r w:rsidRPr="00426022">
        <w:rPr>
          <w:spacing w:val="67"/>
        </w:rPr>
        <w:t xml:space="preserve"> </w:t>
      </w:r>
      <w:r w:rsidRPr="00426022">
        <w:rPr>
          <w:spacing w:val="-1"/>
        </w:rPr>
        <w:t>(нефть).</w:t>
      </w:r>
      <w:r w:rsidRPr="00426022">
        <w:rPr>
          <w:spacing w:val="35"/>
        </w:rPr>
        <w:t xml:space="preserve"> </w:t>
      </w:r>
      <w:r w:rsidRPr="00426022">
        <w:t>С</w:t>
      </w:r>
      <w:r w:rsidRPr="00426022">
        <w:rPr>
          <w:spacing w:val="34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вышеуказанных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доводов,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применение</w:t>
      </w:r>
      <w:r w:rsidRPr="00426022">
        <w:rPr>
          <w:spacing w:val="35"/>
        </w:rPr>
        <w:t xml:space="preserve"> </w:t>
      </w:r>
      <w:r w:rsidRPr="00426022">
        <w:rPr>
          <w:spacing w:val="-3"/>
        </w:rPr>
        <w:t>когенерационной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установки</w:t>
      </w:r>
      <w:r w:rsidRPr="00426022">
        <w:rPr>
          <w:spacing w:val="12"/>
        </w:rPr>
        <w:t xml:space="preserve"> </w:t>
      </w:r>
      <w:r w:rsidRPr="00426022">
        <w:t>в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10"/>
        </w:rPr>
        <w:t xml:space="preserve"> </w:t>
      </w:r>
      <w:r w:rsidRPr="00426022">
        <w:rPr>
          <w:spacing w:val="-3"/>
        </w:rPr>
        <w:t xml:space="preserve">Бахметьевское Богородицкого района </w:t>
      </w:r>
      <w:r w:rsidRPr="00426022">
        <w:rPr>
          <w:spacing w:val="-1"/>
        </w:rPr>
        <w:t>по</w:t>
      </w:r>
      <w:r w:rsidRPr="00426022">
        <w:rPr>
          <w:spacing w:val="10"/>
        </w:rPr>
        <w:t xml:space="preserve"> </w:t>
      </w:r>
      <w:r w:rsidRPr="00426022">
        <w:rPr>
          <w:spacing w:val="-3"/>
        </w:rPr>
        <w:t>комбинированной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выработке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10"/>
        </w:rPr>
        <w:t xml:space="preserve"> </w:t>
      </w:r>
      <w:r w:rsidRPr="00426022">
        <w:t>и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электрической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считается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нецелесообразным</w:t>
      </w:r>
      <w:r w:rsidRPr="00426022">
        <w:rPr>
          <w:spacing w:val="26"/>
        </w:rPr>
        <w:t xml:space="preserve"> </w:t>
      </w:r>
      <w:r w:rsidRPr="00426022">
        <w:t>и</w:t>
      </w:r>
      <w:r w:rsidRPr="00426022">
        <w:rPr>
          <w:spacing w:val="25"/>
        </w:rPr>
        <w:t xml:space="preserve"> </w:t>
      </w:r>
      <w:r w:rsidRPr="00426022">
        <w:t>далее</w:t>
      </w:r>
      <w:r w:rsidRPr="00426022">
        <w:rPr>
          <w:spacing w:val="26"/>
        </w:rPr>
        <w:t xml:space="preserve"> </w:t>
      </w:r>
      <w:r w:rsidRPr="00426022">
        <w:t>в</w:t>
      </w:r>
      <w:r w:rsidRPr="00426022">
        <w:rPr>
          <w:spacing w:val="25"/>
        </w:rPr>
        <w:t xml:space="preserve"> </w:t>
      </w:r>
      <w:r w:rsidRPr="00426022">
        <w:rPr>
          <w:spacing w:val="-3"/>
        </w:rPr>
        <w:t>схеме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рассматривается.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7" w:line="276" w:lineRule="auto"/>
        <w:ind w:right="110" w:firstLine="710"/>
      </w:pPr>
      <w:r w:rsidRPr="00426022">
        <w:rPr>
          <w:b/>
          <w:spacing w:val="-2"/>
        </w:rPr>
        <w:t xml:space="preserve">. </w:t>
      </w:r>
      <w:r w:rsidRPr="00426022">
        <w:rPr>
          <w:spacing w:val="-2"/>
        </w:rPr>
        <w:t>Меры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22"/>
        </w:rPr>
        <w:t xml:space="preserve"> </w:t>
      </w:r>
      <w:r w:rsidRPr="00426022">
        <w:rPr>
          <w:spacing w:val="-3"/>
        </w:rPr>
        <w:t>переводу</w:t>
      </w:r>
      <w:r w:rsidRPr="00426022">
        <w:rPr>
          <w:spacing w:val="23"/>
        </w:rPr>
        <w:t xml:space="preserve"> </w:t>
      </w:r>
      <w:r w:rsidRPr="00426022">
        <w:rPr>
          <w:spacing w:val="-3"/>
        </w:rPr>
        <w:t>котельных,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размещенных</w:t>
      </w:r>
      <w:r w:rsidRPr="00426022">
        <w:rPr>
          <w:spacing w:val="22"/>
        </w:rPr>
        <w:t xml:space="preserve"> </w:t>
      </w:r>
      <w:r w:rsidRPr="00426022">
        <w:t>в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19"/>
        </w:rPr>
        <w:t xml:space="preserve"> </w:t>
      </w:r>
      <w:r w:rsidRPr="00426022">
        <w:t>и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расширяемых</w:t>
      </w:r>
      <w:r w:rsidRPr="00426022">
        <w:t xml:space="preserve"> </w:t>
      </w:r>
      <w:r w:rsidRPr="00426022">
        <w:rPr>
          <w:spacing w:val="-1"/>
        </w:rPr>
        <w:t>зонах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действия</w:t>
      </w:r>
      <w:r w:rsidRPr="00426022">
        <w:rPr>
          <w:spacing w:val="-2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-2"/>
        </w:rPr>
        <w:t xml:space="preserve"> </w:t>
      </w:r>
      <w:r w:rsidRPr="00426022">
        <w:rPr>
          <w:spacing w:val="-3"/>
        </w:rPr>
        <w:t>комбинированной</w:t>
      </w:r>
      <w:r w:rsidRPr="00426022">
        <w:t xml:space="preserve"> </w:t>
      </w:r>
      <w:r w:rsidRPr="00426022">
        <w:rPr>
          <w:spacing w:val="-1"/>
        </w:rPr>
        <w:t>выработки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 xml:space="preserve">тепловой </w:t>
      </w:r>
      <w:r w:rsidRPr="00426022">
        <w:t>и</w:t>
      </w:r>
      <w:r w:rsidRPr="00426022">
        <w:rPr>
          <w:spacing w:val="65"/>
        </w:rPr>
        <w:t xml:space="preserve"> </w:t>
      </w:r>
      <w:r w:rsidRPr="00426022">
        <w:rPr>
          <w:spacing w:val="-2"/>
        </w:rPr>
        <w:t>электрической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4"/>
        </w:rPr>
        <w:t xml:space="preserve"> </w:t>
      </w:r>
      <w:r w:rsidRPr="00426022">
        <w:t>в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«пиковый»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режим.</w:t>
      </w:r>
    </w:p>
    <w:p w:rsidR="00A05C3F" w:rsidRPr="00426022" w:rsidRDefault="00A05C3F" w:rsidP="00A05C3F">
      <w:pPr>
        <w:pStyle w:val="aa"/>
        <w:spacing w:before="5" w:line="276" w:lineRule="auto"/>
        <w:ind w:right="106" w:firstLine="440"/>
      </w:pPr>
      <w:r w:rsidRPr="00426022">
        <w:rPr>
          <w:spacing w:val="-2"/>
        </w:rPr>
        <w:t>Меры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1"/>
        </w:rPr>
        <w:t xml:space="preserve"> </w:t>
      </w:r>
      <w:r w:rsidRPr="00426022">
        <w:rPr>
          <w:spacing w:val="-3"/>
        </w:rPr>
        <w:t>переводу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котельных,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размещенных</w:t>
      </w:r>
      <w:r w:rsidRPr="00426022">
        <w:rPr>
          <w:spacing w:val="12"/>
        </w:rPr>
        <w:t xml:space="preserve"> </w:t>
      </w:r>
      <w:r w:rsidRPr="00426022">
        <w:t>в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9"/>
        </w:rPr>
        <w:t xml:space="preserve"> </w:t>
      </w:r>
      <w:r w:rsidRPr="00426022">
        <w:t>и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расширяемых</w:t>
      </w:r>
      <w:r w:rsidRPr="00426022">
        <w:rPr>
          <w:spacing w:val="56"/>
          <w:w w:val="99"/>
        </w:rPr>
        <w:t xml:space="preserve"> </w:t>
      </w:r>
      <w:r w:rsidRPr="00426022">
        <w:rPr>
          <w:spacing w:val="-1"/>
        </w:rPr>
        <w:t>зонах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действия</w:t>
      </w:r>
      <w:r w:rsidRPr="00426022">
        <w:rPr>
          <w:spacing w:val="9"/>
        </w:rPr>
        <w:t xml:space="preserve"> </w:t>
      </w:r>
      <w:r w:rsidRPr="00426022">
        <w:rPr>
          <w:spacing w:val="-3"/>
        </w:rPr>
        <w:t>источников</w:t>
      </w:r>
      <w:r w:rsidRPr="00426022">
        <w:rPr>
          <w:spacing w:val="7"/>
        </w:rPr>
        <w:t xml:space="preserve"> </w:t>
      </w:r>
      <w:r w:rsidRPr="00426022">
        <w:rPr>
          <w:spacing w:val="-3"/>
        </w:rPr>
        <w:t>комбинированной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выработки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тепловой</w:t>
      </w:r>
      <w:r w:rsidRPr="00426022">
        <w:t xml:space="preserve"> и</w:t>
      </w:r>
      <w:r w:rsidRPr="00426022">
        <w:rPr>
          <w:spacing w:val="43"/>
        </w:rPr>
        <w:t xml:space="preserve"> </w:t>
      </w:r>
      <w:r w:rsidRPr="00426022">
        <w:rPr>
          <w:spacing w:val="-2"/>
        </w:rPr>
        <w:t>электрической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4"/>
        </w:rPr>
        <w:t xml:space="preserve"> </w:t>
      </w:r>
      <w:r w:rsidRPr="00426022">
        <w:t>в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«пиковый»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режим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предусмотрены.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64" w:line="276" w:lineRule="auto"/>
        <w:ind w:right="143" w:firstLine="710"/>
      </w:pPr>
      <w:r w:rsidRPr="00426022">
        <w:rPr>
          <w:b/>
          <w:spacing w:val="-1"/>
        </w:rPr>
        <w:t xml:space="preserve">. </w:t>
      </w:r>
      <w:r w:rsidRPr="00426022">
        <w:rPr>
          <w:spacing w:val="-1"/>
        </w:rPr>
        <w:t>Оптимальный</w:t>
      </w:r>
      <w:r w:rsidRPr="00426022">
        <w:rPr>
          <w:spacing w:val="31"/>
        </w:rPr>
        <w:t xml:space="preserve"> </w:t>
      </w:r>
      <w:r w:rsidRPr="00426022">
        <w:rPr>
          <w:spacing w:val="-2"/>
        </w:rPr>
        <w:t>температурный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график</w:t>
      </w:r>
      <w:r w:rsidRPr="00426022">
        <w:rPr>
          <w:spacing w:val="32"/>
        </w:rPr>
        <w:t xml:space="preserve"> </w:t>
      </w:r>
      <w:r w:rsidRPr="00426022">
        <w:rPr>
          <w:spacing w:val="-2"/>
        </w:rPr>
        <w:t>отпуска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47"/>
          <w:w w:val="99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28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группы</w:t>
      </w:r>
      <w:r w:rsidRPr="00426022">
        <w:rPr>
          <w:spacing w:val="27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29"/>
        </w:rPr>
        <w:t xml:space="preserve"> </w:t>
      </w:r>
      <w:r w:rsidRPr="00426022">
        <w:t>в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45"/>
          <w:w w:val="99"/>
        </w:rPr>
        <w:t xml:space="preserve">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spacing w:before="7" w:line="276" w:lineRule="auto"/>
        <w:ind w:right="145"/>
      </w:pPr>
      <w:r w:rsidRPr="00426022">
        <w:rPr>
          <w:spacing w:val="-1"/>
        </w:rPr>
        <w:t>Оптимальный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температурный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график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отпуска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45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10"/>
        </w:rPr>
        <w:t xml:space="preserve"> </w:t>
      </w:r>
      <w:r w:rsidRPr="00426022">
        <w:t>в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9"/>
        </w:rPr>
        <w:t xml:space="preserve"> </w:t>
      </w:r>
      <w:r w:rsidRPr="00426022">
        <w:t>в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соответствии</w:t>
      </w:r>
      <w:r w:rsidRPr="00426022">
        <w:rPr>
          <w:spacing w:val="11"/>
        </w:rPr>
        <w:t xml:space="preserve"> </w:t>
      </w:r>
      <w:r w:rsidRPr="00426022">
        <w:t>с</w:t>
      </w:r>
      <w:r w:rsidRPr="00426022">
        <w:rPr>
          <w:spacing w:val="25"/>
          <w:w w:val="99"/>
        </w:rPr>
        <w:t xml:space="preserve"> </w:t>
      </w:r>
      <w:r w:rsidRPr="00426022">
        <w:rPr>
          <w:spacing w:val="-2"/>
        </w:rPr>
        <w:t>действующим</w:t>
      </w:r>
      <w:r w:rsidRPr="00426022">
        <w:rPr>
          <w:spacing w:val="3"/>
        </w:rPr>
        <w:t xml:space="preserve"> </w:t>
      </w:r>
      <w:r w:rsidRPr="00426022">
        <w:rPr>
          <w:spacing w:val="-3"/>
        </w:rPr>
        <w:t>законодательством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разрабатывается</w:t>
      </w:r>
      <w:r w:rsidRPr="00426022">
        <w:rPr>
          <w:spacing w:val="1"/>
        </w:rPr>
        <w:t xml:space="preserve"> </w:t>
      </w:r>
      <w:r w:rsidRPr="00426022">
        <w:t>в</w:t>
      </w:r>
      <w:r w:rsidRPr="00426022">
        <w:rPr>
          <w:spacing w:val="3"/>
        </w:rPr>
        <w:t xml:space="preserve"> </w:t>
      </w:r>
      <w:r w:rsidRPr="00426022">
        <w:t>процессе</w:t>
      </w:r>
      <w:r w:rsidRPr="00426022">
        <w:rPr>
          <w:spacing w:val="3"/>
        </w:rPr>
        <w:t xml:space="preserve"> </w:t>
      </w:r>
      <w:r w:rsidRPr="00426022">
        <w:rPr>
          <w:spacing w:val="-2"/>
        </w:rPr>
        <w:t>проведения</w:t>
      </w:r>
      <w:r w:rsidRPr="00426022">
        <w:rPr>
          <w:spacing w:val="41"/>
          <w:w w:val="99"/>
        </w:rPr>
        <w:t xml:space="preserve"> </w:t>
      </w:r>
      <w:r w:rsidRPr="00426022">
        <w:rPr>
          <w:spacing w:val="-2"/>
        </w:rPr>
        <w:t>энергетического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обследования</w:t>
      </w:r>
      <w:r w:rsidRPr="00426022">
        <w:rPr>
          <w:spacing w:val="51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0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51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сетей,</w:t>
      </w:r>
      <w:r w:rsidRPr="00426022">
        <w:rPr>
          <w:spacing w:val="54"/>
        </w:rPr>
        <w:t xml:space="preserve"> </w:t>
      </w:r>
      <w:r w:rsidRPr="00426022">
        <w:rPr>
          <w:spacing w:val="-1"/>
        </w:rPr>
        <w:t>потребителей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энергии.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Энергетические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обследования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должны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быть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проведены</w:t>
      </w:r>
      <w:r w:rsidRPr="00426022">
        <w:rPr>
          <w:spacing w:val="-3"/>
        </w:rPr>
        <w:t xml:space="preserve"> </w:t>
      </w:r>
      <w:r w:rsidRPr="00426022">
        <w:t>в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срок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до</w:t>
      </w:r>
      <w:r w:rsidRPr="00426022">
        <w:rPr>
          <w:spacing w:val="-2"/>
        </w:rPr>
        <w:t xml:space="preserve"> </w:t>
      </w:r>
      <w:r w:rsidRPr="00426022">
        <w:t>31.12.2020</w:t>
      </w:r>
      <w:r w:rsidRPr="00426022">
        <w:rPr>
          <w:spacing w:val="-3"/>
        </w:rPr>
        <w:t xml:space="preserve"> </w:t>
      </w:r>
      <w:r w:rsidRPr="00426022">
        <w:rPr>
          <w:spacing w:val="-4"/>
        </w:rPr>
        <w:t>го</w:t>
      </w:r>
      <w:r w:rsidRPr="00426022">
        <w:rPr>
          <w:spacing w:val="-5"/>
        </w:rPr>
        <w:t>да.</w:t>
      </w:r>
    </w:p>
    <w:p w:rsidR="00A05C3F" w:rsidRPr="00426022" w:rsidRDefault="00A05C3F" w:rsidP="00A05C3F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7" w:line="276" w:lineRule="auto"/>
        <w:ind w:right="146" w:firstLine="710"/>
      </w:pPr>
      <w:r w:rsidRPr="00426022">
        <w:rPr>
          <w:spacing w:val="-2"/>
        </w:rPr>
        <w:t>. Предложения</w:t>
      </w:r>
      <w:r w:rsidRPr="00426022">
        <w:rPr>
          <w:spacing w:val="5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55"/>
        </w:rPr>
        <w:t xml:space="preserve"> </w:t>
      </w:r>
      <w:r w:rsidRPr="00426022">
        <w:rPr>
          <w:spacing w:val="-2"/>
        </w:rPr>
        <w:t>перспективной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установленной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5"/>
        </w:rPr>
        <w:t xml:space="preserve"> </w:t>
      </w:r>
      <w:r w:rsidRPr="00426022">
        <w:t>мощности</w:t>
      </w:r>
      <w:r w:rsidRPr="00426022">
        <w:rPr>
          <w:spacing w:val="57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23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24"/>
        </w:rPr>
        <w:t xml:space="preserve"> </w:t>
      </w:r>
      <w:r w:rsidRPr="00426022">
        <w:t>с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аварийного</w:t>
      </w:r>
      <w:r w:rsidRPr="00426022">
        <w:rPr>
          <w:spacing w:val="24"/>
        </w:rPr>
        <w:t xml:space="preserve"> </w:t>
      </w:r>
      <w:r w:rsidRPr="00426022">
        <w:t>и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перспективного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резерва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5"/>
        </w:rPr>
        <w:t xml:space="preserve"> </w:t>
      </w:r>
      <w:r w:rsidRPr="00426022">
        <w:t>мощности.</w:t>
      </w:r>
    </w:p>
    <w:p w:rsidR="00A05C3F" w:rsidRPr="00426022" w:rsidRDefault="00A05C3F" w:rsidP="00A05C3F">
      <w:pPr>
        <w:pStyle w:val="aa"/>
        <w:spacing w:before="5" w:line="276" w:lineRule="auto"/>
        <w:ind w:right="143" w:firstLine="618"/>
      </w:pPr>
      <w:r w:rsidRPr="00426022">
        <w:t>В настоящее время не</w:t>
      </w:r>
      <w:r w:rsidRPr="00426022">
        <w:rPr>
          <w:spacing w:val="60"/>
        </w:rPr>
        <w:t xml:space="preserve"> </w:t>
      </w:r>
      <w:r w:rsidRPr="00426022">
        <w:rPr>
          <w:spacing w:val="-1"/>
        </w:rPr>
        <w:t>планируется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замена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твердотопливного</w:t>
      </w:r>
      <w:r w:rsidRPr="00426022">
        <w:rPr>
          <w:spacing w:val="7"/>
        </w:rPr>
        <w:t xml:space="preserve"> </w:t>
      </w:r>
      <w:r w:rsidRPr="00426022">
        <w:rPr>
          <w:spacing w:val="-3"/>
        </w:rPr>
        <w:t>оборудования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новые</w:t>
      </w:r>
      <w:r w:rsidRPr="00426022">
        <w:rPr>
          <w:spacing w:val="6"/>
        </w:rPr>
        <w:t xml:space="preserve"> </w:t>
      </w:r>
      <w:r w:rsidRPr="00426022">
        <w:rPr>
          <w:spacing w:val="-4"/>
        </w:rPr>
        <w:t>АОГВ.</w:t>
      </w:r>
      <w:r w:rsidRPr="00426022">
        <w:rPr>
          <w:spacing w:val="7"/>
        </w:rPr>
        <w:t xml:space="preserve"> </w:t>
      </w:r>
      <w:r w:rsidRPr="00426022">
        <w:rPr>
          <w:spacing w:val="-3"/>
        </w:rPr>
        <w:t>Так</w:t>
      </w:r>
      <w:r w:rsidRPr="00426022">
        <w:rPr>
          <w:spacing w:val="5"/>
        </w:rPr>
        <w:t xml:space="preserve"> </w:t>
      </w:r>
      <w:r w:rsidRPr="00426022">
        <w:rPr>
          <w:spacing w:val="-3"/>
        </w:rPr>
        <w:t>как</w:t>
      </w:r>
      <w:r w:rsidRPr="00426022">
        <w:rPr>
          <w:spacing w:val="42"/>
          <w:w w:val="99"/>
        </w:rPr>
        <w:t xml:space="preserve"> </w:t>
      </w:r>
      <w:r w:rsidRPr="00426022">
        <w:t>мощность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«нетто»</w:t>
      </w:r>
      <w:r w:rsidRPr="00426022">
        <w:rPr>
          <w:spacing w:val="9"/>
        </w:rPr>
        <w:t xml:space="preserve"> </w:t>
      </w:r>
      <w:r w:rsidRPr="00426022">
        <w:t>у</w:t>
      </w:r>
      <w:r w:rsidRPr="00426022">
        <w:rPr>
          <w:spacing w:val="11"/>
        </w:rPr>
        <w:t xml:space="preserve"> </w:t>
      </w:r>
      <w:r w:rsidRPr="00426022">
        <w:rPr>
          <w:spacing w:val="-5"/>
        </w:rPr>
        <w:t>АОГВ</w:t>
      </w:r>
      <w:r w:rsidRPr="00426022">
        <w:rPr>
          <w:spacing w:val="10"/>
        </w:rPr>
        <w:t xml:space="preserve"> </w:t>
      </w:r>
      <w:r w:rsidRPr="00426022">
        <w:rPr>
          <w:spacing w:val="-2"/>
        </w:rPr>
        <w:t>намного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выше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чем</w:t>
      </w:r>
      <w:r w:rsidRPr="00426022">
        <w:rPr>
          <w:spacing w:val="10"/>
        </w:rPr>
        <w:t xml:space="preserve"> </w:t>
      </w:r>
      <w:r w:rsidRPr="00426022">
        <w:t>у</w:t>
      </w:r>
      <w:r w:rsidRPr="00426022">
        <w:rPr>
          <w:spacing w:val="35"/>
        </w:rPr>
        <w:t xml:space="preserve"> </w:t>
      </w:r>
      <w:r w:rsidRPr="00426022">
        <w:rPr>
          <w:spacing w:val="-2"/>
        </w:rPr>
        <w:t>твердотопливных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52"/>
        </w:rPr>
        <w:t xml:space="preserve"> </w:t>
      </w:r>
      <w:r w:rsidRPr="00426022">
        <w:rPr>
          <w:spacing w:val="-2"/>
        </w:rPr>
        <w:t>агрегатов,</w:t>
      </w:r>
      <w:r w:rsidRPr="00426022">
        <w:rPr>
          <w:spacing w:val="54"/>
        </w:rPr>
        <w:t xml:space="preserve"> </w:t>
      </w:r>
      <w:r w:rsidRPr="00426022">
        <w:rPr>
          <w:spacing w:val="-3"/>
        </w:rPr>
        <w:t>то</w:t>
      </w:r>
      <w:r w:rsidRPr="00426022">
        <w:rPr>
          <w:spacing w:val="52"/>
        </w:rPr>
        <w:t xml:space="preserve"> </w:t>
      </w:r>
      <w:r w:rsidRPr="00426022">
        <w:rPr>
          <w:spacing w:val="-2"/>
        </w:rPr>
        <w:t>предложения</w:t>
      </w:r>
      <w:r w:rsidRPr="00426022">
        <w:rPr>
          <w:spacing w:val="52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52"/>
        </w:rPr>
        <w:t xml:space="preserve"> </w:t>
      </w:r>
      <w:r w:rsidRPr="00426022">
        <w:rPr>
          <w:spacing w:val="-2"/>
        </w:rPr>
        <w:t>перспективной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установленной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"/>
        </w:rPr>
        <w:t xml:space="preserve"> </w:t>
      </w:r>
      <w:r w:rsidRPr="00426022">
        <w:t>мощности</w:t>
      </w:r>
      <w:r w:rsidRPr="00426022">
        <w:rPr>
          <w:spacing w:val="4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5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4"/>
        </w:rPr>
        <w:t xml:space="preserve"> </w:t>
      </w:r>
      <w:r w:rsidRPr="00426022">
        <w:t>с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37"/>
          <w:w w:val="99"/>
        </w:rPr>
        <w:t xml:space="preserve"> </w:t>
      </w:r>
      <w:r w:rsidRPr="00426022">
        <w:rPr>
          <w:spacing w:val="-2"/>
        </w:rPr>
        <w:t>аварийного</w:t>
      </w:r>
      <w:r w:rsidRPr="00426022">
        <w:rPr>
          <w:spacing w:val="-3"/>
        </w:rPr>
        <w:t xml:space="preserve"> </w:t>
      </w:r>
      <w:r w:rsidRPr="00426022">
        <w:t>и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перспективного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резерва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4"/>
        </w:rPr>
        <w:t xml:space="preserve"> </w:t>
      </w:r>
      <w:r w:rsidRPr="00426022">
        <w:t>мощности</w:t>
      </w:r>
      <w:r w:rsidRPr="00426022">
        <w:rPr>
          <w:spacing w:val="-4"/>
        </w:rPr>
        <w:t xml:space="preserve"> </w:t>
      </w:r>
      <w:r w:rsidRPr="00426022">
        <w:rPr>
          <w:spacing w:val="-7"/>
        </w:rPr>
        <w:t>б</w:t>
      </w:r>
      <w:r w:rsidRPr="00426022">
        <w:rPr>
          <w:spacing w:val="-6"/>
        </w:rPr>
        <w:t>у</w:t>
      </w:r>
      <w:r w:rsidRPr="00426022">
        <w:rPr>
          <w:spacing w:val="-7"/>
        </w:rPr>
        <w:t>д</w:t>
      </w:r>
      <w:r w:rsidRPr="00426022">
        <w:rPr>
          <w:spacing w:val="-6"/>
        </w:rPr>
        <w:t>ут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иметь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вид:</w:t>
      </w:r>
    </w:p>
    <w:p w:rsidR="00A05C3F" w:rsidRPr="00426022" w:rsidRDefault="00A05C3F" w:rsidP="00A05C3F">
      <w:pPr>
        <w:pStyle w:val="aa"/>
        <w:spacing w:line="276" w:lineRule="auto"/>
        <w:ind w:right="20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8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339" w:type="dxa"/>
        <w:tblLayout w:type="fixed"/>
        <w:tblLook w:val="01E0" w:firstRow="1" w:lastRow="1" w:firstColumn="1" w:lastColumn="1" w:noHBand="0" w:noVBand="0"/>
      </w:tblPr>
      <w:tblGrid>
        <w:gridCol w:w="686"/>
        <w:gridCol w:w="3180"/>
        <w:gridCol w:w="2260"/>
        <w:gridCol w:w="3608"/>
      </w:tblGrid>
      <w:tr w:rsidR="00A05C3F" w:rsidRPr="00106C95" w:rsidTr="00930197">
        <w:trPr>
          <w:trHeight w:hRule="exact" w:val="976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 w:right="1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426022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  <w:r w:rsidRPr="00426022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ИТП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2" w:right="37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34"/>
                <w:w w:val="95"/>
                <w:sz w:val="28"/>
                <w:szCs w:val="28"/>
              </w:rPr>
              <w:t>У</w:t>
            </w:r>
            <w:r w:rsidRPr="00426022">
              <w:rPr>
                <w:rFonts w:ascii="Times New Roman" w:hAnsi="Times New Roman" w:cs="Times New Roman"/>
                <w:b/>
                <w:spacing w:val="-1"/>
                <w:w w:val="95"/>
                <w:sz w:val="28"/>
                <w:szCs w:val="28"/>
              </w:rPr>
              <w:t>с</w:t>
            </w:r>
            <w:r w:rsidRPr="00426022">
              <w:rPr>
                <w:rFonts w:ascii="Times New Roman" w:hAnsi="Times New Roman" w:cs="Times New Roman"/>
                <w:b/>
                <w:spacing w:val="2"/>
                <w:w w:val="95"/>
                <w:sz w:val="28"/>
                <w:szCs w:val="28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1"/>
                <w:w w:val="95"/>
                <w:sz w:val="28"/>
                <w:szCs w:val="28"/>
              </w:rPr>
              <w:t>ано</w:t>
            </w:r>
            <w:r w:rsidRPr="00426022"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в</w:t>
            </w:r>
            <w:r w:rsidRPr="0042602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ленная</w:t>
            </w:r>
            <w:r w:rsidRPr="00426022">
              <w:rPr>
                <w:rFonts w:ascii="Times New Roman" w:hAnsi="Times New Roman" w:cs="Times New Roman"/>
                <w:b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мощность,</w:t>
            </w:r>
            <w:r w:rsidRPr="00426022">
              <w:rPr>
                <w:rFonts w:ascii="Times New Roman" w:hAnsi="Times New Roman" w:cs="Times New Roman"/>
                <w:b/>
                <w:spacing w:val="21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КВт/час</w:t>
            </w: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2" w:right="53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Предложения</w:t>
            </w:r>
            <w:r w:rsidRPr="00426022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по</w:t>
            </w:r>
            <w:r w:rsidRPr="00426022">
              <w:rPr>
                <w:rFonts w:ascii="Times New Roman" w:hAnsi="Times New Roman" w:cs="Times New Roman"/>
                <w:b/>
                <w:spacing w:val="2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перспективной</w:t>
            </w:r>
            <w:r w:rsidRPr="00426022">
              <w:rPr>
                <w:rFonts w:ascii="Times New Roman" w:hAnsi="Times New Roman" w:cs="Times New Roman"/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тепловой</w:t>
            </w:r>
            <w:r w:rsidRPr="00426022">
              <w:rPr>
                <w:rFonts w:ascii="Times New Roman" w:hAnsi="Times New Roman" w:cs="Times New Roman"/>
                <w:b/>
                <w:spacing w:val="2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мощности,</w:t>
            </w:r>
            <w:r w:rsidRPr="00426022">
              <w:rPr>
                <w:rFonts w:ascii="Times New Roman" w:hAnsi="Times New Roman" w:cs="Times New Roman"/>
                <w:b/>
                <w:spacing w:val="-1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КВт/час</w:t>
            </w:r>
          </w:p>
        </w:tc>
      </w:tr>
      <w:tr w:rsidR="00A05C3F" w:rsidRPr="00426022" w:rsidTr="00930197">
        <w:trPr>
          <w:trHeight w:hRule="exact" w:val="33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328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33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05C3F" w:rsidRPr="00426022" w:rsidRDefault="00A05C3F" w:rsidP="00A05C3F">
      <w:pPr>
        <w:spacing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1"/>
        <w:spacing w:line="276" w:lineRule="auto"/>
        <w:ind w:right="128" w:firstLine="618"/>
        <w:rPr>
          <w:b/>
          <w:bCs/>
        </w:rPr>
      </w:pPr>
      <w:r w:rsidRPr="00426022">
        <w:rPr>
          <w:spacing w:val="-2"/>
        </w:rPr>
        <w:t>Раздел</w:t>
      </w:r>
      <w:r w:rsidRPr="00426022">
        <w:rPr>
          <w:spacing w:val="26"/>
        </w:rPr>
        <w:t xml:space="preserve"> </w:t>
      </w:r>
      <w:r w:rsidRPr="00426022">
        <w:rPr>
          <w:spacing w:val="-2"/>
        </w:rPr>
        <w:t>5. Предложения</w:t>
      </w:r>
      <w:r w:rsidRPr="00426022">
        <w:rPr>
          <w:spacing w:val="25"/>
        </w:rPr>
        <w:t xml:space="preserve"> </w:t>
      </w:r>
      <w:r w:rsidRPr="00426022">
        <w:t>по</w:t>
      </w:r>
      <w:r w:rsidRPr="00426022">
        <w:rPr>
          <w:spacing w:val="24"/>
        </w:rPr>
        <w:t xml:space="preserve"> </w:t>
      </w:r>
      <w:r w:rsidRPr="00426022">
        <w:rPr>
          <w:spacing w:val="-3"/>
        </w:rPr>
        <w:t>новому</w:t>
      </w:r>
      <w:r w:rsidRPr="00426022">
        <w:rPr>
          <w:spacing w:val="26"/>
        </w:rPr>
        <w:t xml:space="preserve"> </w:t>
      </w:r>
      <w:r w:rsidRPr="00426022">
        <w:rPr>
          <w:spacing w:val="-2"/>
        </w:rPr>
        <w:t>строительству</w:t>
      </w:r>
      <w:r w:rsidRPr="00426022">
        <w:rPr>
          <w:spacing w:val="25"/>
        </w:rPr>
        <w:t xml:space="preserve"> </w:t>
      </w:r>
      <w:r w:rsidRPr="00426022">
        <w:t>и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реконструкции</w:t>
      </w:r>
      <w:r w:rsidRPr="00426022">
        <w:t xml:space="preserve"> т</w:t>
      </w:r>
      <w:r w:rsidRPr="00426022">
        <w:rPr>
          <w:spacing w:val="-2"/>
        </w:rPr>
        <w:t>епловых</w:t>
      </w:r>
      <w:r w:rsidRPr="00426022">
        <w:rPr>
          <w:spacing w:val="53"/>
        </w:rPr>
        <w:t xml:space="preserve"> </w:t>
      </w:r>
      <w:r w:rsidRPr="00426022">
        <w:t>сетей.</w:t>
      </w:r>
    </w:p>
    <w:p w:rsidR="00A05C3F" w:rsidRPr="00426022" w:rsidRDefault="00A05C3F" w:rsidP="00A05C3F">
      <w:pPr>
        <w:pStyle w:val="aa"/>
        <w:spacing w:before="64" w:line="276" w:lineRule="auto"/>
        <w:ind w:left="426" w:right="104" w:firstLine="708"/>
      </w:pPr>
      <w:r w:rsidRPr="00426022">
        <w:rPr>
          <w:b/>
          <w:spacing w:val="-2"/>
        </w:rPr>
        <w:t xml:space="preserve">5.1. </w:t>
      </w:r>
      <w:r w:rsidRPr="00426022">
        <w:rPr>
          <w:spacing w:val="-2"/>
        </w:rPr>
        <w:t>Предложения</w:t>
      </w:r>
      <w:r w:rsidRPr="00426022">
        <w:t xml:space="preserve"> </w:t>
      </w:r>
      <w:r w:rsidRPr="00426022">
        <w:rPr>
          <w:spacing w:val="-1"/>
        </w:rPr>
        <w:t>по</w:t>
      </w:r>
      <w:r w:rsidRPr="00426022">
        <w:rPr>
          <w:spacing w:val="2"/>
        </w:rPr>
        <w:t xml:space="preserve"> </w:t>
      </w:r>
      <w:r w:rsidRPr="00426022">
        <w:rPr>
          <w:spacing w:val="-3"/>
        </w:rPr>
        <w:t>новому</w:t>
      </w:r>
      <w:r w:rsidRPr="00426022">
        <w:rPr>
          <w:spacing w:val="4"/>
        </w:rPr>
        <w:t xml:space="preserve"> </w:t>
      </w:r>
      <w:r w:rsidRPr="00426022">
        <w:rPr>
          <w:spacing w:val="-2"/>
        </w:rPr>
        <w:t>строительству</w:t>
      </w:r>
      <w:r w:rsidRPr="00426022">
        <w:rPr>
          <w:spacing w:val="3"/>
        </w:rPr>
        <w:t xml:space="preserve"> </w:t>
      </w:r>
      <w:r w:rsidRPr="00426022">
        <w:t>и</w:t>
      </w:r>
      <w:r w:rsidRPr="00426022">
        <w:rPr>
          <w:spacing w:val="2"/>
        </w:rPr>
        <w:t xml:space="preserve"> </w:t>
      </w:r>
      <w:r w:rsidRPr="00426022">
        <w:rPr>
          <w:spacing w:val="-2"/>
        </w:rPr>
        <w:t>реконструкции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сетей,</w:t>
      </w:r>
      <w:r w:rsidRPr="00426022">
        <w:rPr>
          <w:spacing w:val="80"/>
        </w:rPr>
        <w:t xml:space="preserve"> </w:t>
      </w:r>
      <w:r w:rsidRPr="00426022">
        <w:rPr>
          <w:spacing w:val="-2"/>
        </w:rPr>
        <w:t>обеспечивающих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перераспределение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нагрузки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из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зон</w:t>
      </w:r>
      <w:r w:rsidRPr="00426022">
        <w:rPr>
          <w:spacing w:val="41"/>
        </w:rPr>
        <w:t xml:space="preserve"> </w:t>
      </w:r>
      <w:r w:rsidRPr="00426022">
        <w:t>с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дефицитом</w:t>
      </w:r>
      <w:r w:rsidRPr="00426022">
        <w:rPr>
          <w:spacing w:val="85"/>
          <w:w w:val="99"/>
        </w:rPr>
        <w:t xml:space="preserve"> </w:t>
      </w:r>
      <w:r w:rsidRPr="00426022">
        <w:rPr>
          <w:spacing w:val="-1"/>
        </w:rPr>
        <w:t>располагаемой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5"/>
        </w:rPr>
        <w:t xml:space="preserve"> </w:t>
      </w:r>
      <w:r w:rsidRPr="00426022">
        <w:t>мощности</w:t>
      </w:r>
      <w:r w:rsidRPr="00426022">
        <w:rPr>
          <w:spacing w:val="35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35"/>
        </w:rPr>
        <w:t xml:space="preserve"> </w:t>
      </w:r>
      <w:r w:rsidRPr="00426022">
        <w:t>в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зоны</w:t>
      </w:r>
      <w:r w:rsidRPr="00426022">
        <w:rPr>
          <w:spacing w:val="1"/>
        </w:rPr>
        <w:t xml:space="preserve"> </w:t>
      </w:r>
      <w:r w:rsidRPr="00426022">
        <w:t>с</w:t>
      </w:r>
      <w:r w:rsidRPr="00426022">
        <w:rPr>
          <w:spacing w:val="39"/>
          <w:w w:val="99"/>
        </w:rPr>
        <w:t xml:space="preserve"> </w:t>
      </w:r>
      <w:r w:rsidRPr="00426022">
        <w:rPr>
          <w:spacing w:val="-1"/>
        </w:rPr>
        <w:t>резервом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располагаемой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14"/>
        </w:rPr>
        <w:t xml:space="preserve"> </w:t>
      </w:r>
      <w:r w:rsidRPr="00426022">
        <w:t>мощности</w:t>
      </w:r>
      <w:r w:rsidRPr="00426022">
        <w:rPr>
          <w:spacing w:val="14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30"/>
        </w:rPr>
        <w:t xml:space="preserve"> </w:t>
      </w:r>
      <w:r w:rsidRPr="00426022">
        <w:rPr>
          <w:spacing w:val="-2"/>
        </w:rPr>
        <w:t>(использование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существующих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резервов).</w:t>
      </w:r>
    </w:p>
    <w:p w:rsidR="00A05C3F" w:rsidRPr="00426022" w:rsidRDefault="00A05C3F" w:rsidP="00A05C3F">
      <w:pPr>
        <w:pStyle w:val="aa"/>
        <w:tabs>
          <w:tab w:val="left" w:pos="445"/>
          <w:tab w:val="left" w:pos="1413"/>
          <w:tab w:val="left" w:pos="3061"/>
          <w:tab w:val="left" w:pos="3406"/>
          <w:tab w:val="left" w:pos="4428"/>
          <w:tab w:val="left" w:pos="4729"/>
          <w:tab w:val="left" w:pos="5763"/>
          <w:tab w:val="left" w:pos="6179"/>
          <w:tab w:val="left" w:pos="7096"/>
          <w:tab w:val="left" w:pos="7629"/>
          <w:tab w:val="left" w:pos="8300"/>
          <w:tab w:val="left" w:pos="8697"/>
          <w:tab w:val="left" w:pos="9085"/>
          <w:tab w:val="left" w:pos="9904"/>
        </w:tabs>
        <w:spacing w:before="5" w:line="276" w:lineRule="auto"/>
        <w:ind w:left="426" w:right="104" w:firstLine="708"/>
        <w:rPr>
          <w:spacing w:val="-2"/>
        </w:rPr>
      </w:pPr>
      <w:r w:rsidRPr="00426022">
        <w:t xml:space="preserve"> </w:t>
      </w:r>
      <w:r w:rsidRPr="00426022">
        <w:rPr>
          <w:spacing w:val="-2"/>
        </w:rPr>
        <w:t xml:space="preserve">Перераспределение тепловой нагрузки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в схеме теплоснабжения не планируется. </w:t>
      </w:r>
    </w:p>
    <w:p w:rsidR="00A05C3F" w:rsidRPr="00426022" w:rsidRDefault="00A05C3F" w:rsidP="00A05C3F">
      <w:pPr>
        <w:pStyle w:val="aa"/>
        <w:tabs>
          <w:tab w:val="left" w:pos="445"/>
          <w:tab w:val="left" w:pos="1413"/>
          <w:tab w:val="left" w:pos="3061"/>
          <w:tab w:val="left" w:pos="3406"/>
          <w:tab w:val="left" w:pos="4428"/>
          <w:tab w:val="left" w:pos="4729"/>
          <w:tab w:val="left" w:pos="5763"/>
          <w:tab w:val="left" w:pos="6179"/>
          <w:tab w:val="left" w:pos="7096"/>
          <w:tab w:val="left" w:pos="7629"/>
          <w:tab w:val="left" w:pos="8300"/>
          <w:tab w:val="left" w:pos="8697"/>
          <w:tab w:val="left" w:pos="9085"/>
          <w:tab w:val="left" w:pos="9904"/>
        </w:tabs>
        <w:spacing w:before="5" w:line="276" w:lineRule="auto"/>
        <w:ind w:left="426" w:right="104" w:firstLine="708"/>
        <w:rPr>
          <w:spacing w:val="-2"/>
        </w:rPr>
      </w:pPr>
      <w:r w:rsidRPr="00426022">
        <w:rPr>
          <w:b/>
          <w:spacing w:val="-2"/>
        </w:rPr>
        <w:t>5.2.</w:t>
      </w:r>
      <w:r w:rsidRPr="00426022">
        <w:rPr>
          <w:spacing w:val="-2"/>
        </w:rPr>
        <w:t xml:space="preserve"> Предложения по новому строительству тепловых сетей для обеспечения перспективных приростов тепловой нагрузки во вновь осваиваемых районах</w:t>
      </w:r>
    </w:p>
    <w:p w:rsidR="00A05C3F" w:rsidRPr="00426022" w:rsidRDefault="00A05C3F" w:rsidP="00A05C3F">
      <w:pPr>
        <w:pStyle w:val="aa"/>
        <w:spacing w:line="276" w:lineRule="auto"/>
        <w:ind w:left="426" w:firstLine="708"/>
        <w:rPr>
          <w:spacing w:val="-2"/>
        </w:rPr>
      </w:pPr>
      <w:r w:rsidRPr="00426022">
        <w:rPr>
          <w:spacing w:val="-2"/>
        </w:rPr>
        <w:t>поселения под жилищную, комплексную или производственную застройку.</w:t>
      </w:r>
    </w:p>
    <w:p w:rsidR="00A05C3F" w:rsidRPr="00426022" w:rsidRDefault="00A05C3F" w:rsidP="00A05C3F">
      <w:pPr>
        <w:pStyle w:val="aa"/>
        <w:spacing w:before="162" w:line="276" w:lineRule="auto"/>
        <w:ind w:left="426" w:right="103" w:firstLine="708"/>
        <w:rPr>
          <w:spacing w:val="-2"/>
        </w:rPr>
      </w:pPr>
      <w:r w:rsidRPr="00426022">
        <w:rPr>
          <w:spacing w:val="-2"/>
        </w:rPr>
        <w:t>При разработке программ застройки перспективных поселений, после ежегодной актуализации схемы теплоснабжения, включить разработанные мероприятия в схему теплоснабжения.</w:t>
      </w:r>
    </w:p>
    <w:p w:rsidR="00A05C3F" w:rsidRPr="00426022" w:rsidRDefault="00A05C3F" w:rsidP="00A05C3F">
      <w:pPr>
        <w:pStyle w:val="aa"/>
        <w:spacing w:before="162" w:line="276" w:lineRule="auto"/>
        <w:ind w:left="426" w:right="103" w:firstLine="708"/>
      </w:pPr>
      <w:r w:rsidRPr="00426022">
        <w:rPr>
          <w:b/>
        </w:rPr>
        <w:t>5.3.</w:t>
      </w:r>
      <w:r w:rsidRPr="00426022">
        <w:rPr>
          <w:b/>
          <w:spacing w:val="34"/>
        </w:rPr>
        <w:t xml:space="preserve"> </w:t>
      </w:r>
      <w:r w:rsidRPr="00426022">
        <w:rPr>
          <w:spacing w:val="-2"/>
        </w:rPr>
        <w:t>Предложения</w:t>
      </w:r>
      <w:r w:rsidRPr="00426022">
        <w:rPr>
          <w:spacing w:val="3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34"/>
        </w:rPr>
        <w:t xml:space="preserve"> </w:t>
      </w:r>
      <w:r w:rsidRPr="00426022">
        <w:rPr>
          <w:spacing w:val="-3"/>
        </w:rPr>
        <w:t>новому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строительству</w:t>
      </w:r>
      <w:r w:rsidRPr="00426022">
        <w:rPr>
          <w:spacing w:val="35"/>
        </w:rPr>
        <w:t xml:space="preserve"> </w:t>
      </w:r>
      <w:r w:rsidRPr="00426022">
        <w:t>и</w:t>
      </w:r>
      <w:r w:rsidRPr="00426022">
        <w:rPr>
          <w:spacing w:val="34"/>
        </w:rPr>
        <w:t xml:space="preserve"> </w:t>
      </w:r>
      <w:r w:rsidRPr="00426022">
        <w:rPr>
          <w:spacing w:val="-2"/>
        </w:rPr>
        <w:t>реконструкции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54"/>
          <w:w w:val="99"/>
        </w:rPr>
        <w:t xml:space="preserve"> </w:t>
      </w:r>
      <w:r w:rsidRPr="00426022">
        <w:rPr>
          <w:spacing w:val="-1"/>
        </w:rPr>
        <w:t>сетей,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обеспечивающие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условия,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наличии</w:t>
      </w:r>
      <w:r w:rsidRPr="00426022">
        <w:rPr>
          <w:spacing w:val="41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</w:t>
      </w:r>
      <w:r w:rsidRPr="00426022">
        <w:rPr>
          <w:spacing w:val="-5"/>
        </w:rPr>
        <w:t>орых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существует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возможность</w:t>
      </w:r>
      <w:r w:rsidRPr="00426022">
        <w:rPr>
          <w:spacing w:val="95"/>
        </w:rPr>
        <w:t xml:space="preserve"> </w:t>
      </w:r>
      <w:r w:rsidRPr="00426022">
        <w:t>поставок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потребителям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различных</w:t>
      </w:r>
      <w:r w:rsidRPr="00426022">
        <w:rPr>
          <w:spacing w:val="22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сохранении</w:t>
      </w:r>
      <w:r w:rsidRPr="00426022">
        <w:rPr>
          <w:spacing w:val="-6"/>
        </w:rPr>
        <w:t xml:space="preserve"> </w:t>
      </w:r>
      <w:r w:rsidRPr="00426022">
        <w:t>надежности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spacing w:before="7" w:line="276" w:lineRule="auto"/>
        <w:ind w:left="426" w:right="105" w:firstLine="708"/>
      </w:pPr>
      <w:r w:rsidRPr="00426022">
        <w:rPr>
          <w:spacing w:val="-2"/>
        </w:rPr>
        <w:t>Учитывая,</w:t>
      </w:r>
      <w:r w:rsidRPr="00426022">
        <w:rPr>
          <w:spacing w:val="52"/>
        </w:rPr>
        <w:t xml:space="preserve"> </w:t>
      </w:r>
      <w:r w:rsidRPr="00426022">
        <w:rPr>
          <w:spacing w:val="-2"/>
        </w:rPr>
        <w:t>что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52"/>
        </w:rPr>
        <w:t xml:space="preserve"> </w:t>
      </w:r>
      <w:r w:rsidRPr="00426022">
        <w:rPr>
          <w:spacing w:val="-2"/>
        </w:rPr>
        <w:t>сегодняшний</w:t>
      </w:r>
      <w:r w:rsidRPr="00426022">
        <w:rPr>
          <w:spacing w:val="51"/>
        </w:rPr>
        <w:t xml:space="preserve"> </w:t>
      </w:r>
      <w:r w:rsidRPr="00426022">
        <w:rPr>
          <w:spacing w:val="-1"/>
        </w:rPr>
        <w:t>день</w:t>
      </w:r>
      <w:r w:rsidRPr="00426022">
        <w:rPr>
          <w:spacing w:val="53"/>
        </w:rPr>
        <w:t xml:space="preserve"> </w:t>
      </w:r>
      <w:r w:rsidRPr="00426022">
        <w:t>в</w:t>
      </w:r>
      <w:r w:rsidRPr="00426022">
        <w:rPr>
          <w:spacing w:val="52"/>
        </w:rPr>
        <w:t xml:space="preserve"> </w:t>
      </w:r>
      <w:r w:rsidRPr="00426022">
        <w:rPr>
          <w:spacing w:val="-1"/>
        </w:rPr>
        <w:t>муниципальном</w:t>
      </w:r>
      <w:r w:rsidRPr="00426022">
        <w:rPr>
          <w:spacing w:val="52"/>
        </w:rPr>
        <w:t xml:space="preserve"> </w:t>
      </w:r>
      <w:r w:rsidRPr="00426022">
        <w:rPr>
          <w:spacing w:val="-2"/>
        </w:rPr>
        <w:t>образовании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существуют</w:t>
      </w:r>
      <w:r w:rsidRPr="00426022">
        <w:rPr>
          <w:spacing w:val="24"/>
        </w:rPr>
        <w:t xml:space="preserve"> </w:t>
      </w:r>
      <w:r w:rsidRPr="00426022">
        <w:rPr>
          <w:spacing w:val="-4"/>
        </w:rPr>
        <w:t>то</w:t>
      </w:r>
      <w:r w:rsidRPr="00426022">
        <w:rPr>
          <w:spacing w:val="-5"/>
        </w:rPr>
        <w:t>льк</w:t>
      </w:r>
      <w:r w:rsidRPr="00426022">
        <w:rPr>
          <w:spacing w:val="-4"/>
        </w:rPr>
        <w:t>о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индивидуальные</w:t>
      </w:r>
      <w:r w:rsidRPr="00426022">
        <w:rPr>
          <w:spacing w:val="27"/>
        </w:rPr>
        <w:t xml:space="preserve"> </w:t>
      </w:r>
      <w:r w:rsidRPr="00426022">
        <w:rPr>
          <w:spacing w:val="-2"/>
        </w:rPr>
        <w:t>источники</w:t>
      </w:r>
      <w:r w:rsidRPr="00426022">
        <w:rPr>
          <w:spacing w:val="27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27"/>
        </w:rPr>
        <w:t xml:space="preserve"> </w:t>
      </w:r>
      <w:r w:rsidRPr="00426022">
        <w:rPr>
          <w:spacing w:val="-2"/>
        </w:rPr>
        <w:t>возможность</w:t>
      </w:r>
      <w:r w:rsidRPr="00426022">
        <w:rPr>
          <w:spacing w:val="67"/>
        </w:rPr>
        <w:t xml:space="preserve"> </w:t>
      </w:r>
      <w:r w:rsidRPr="00426022">
        <w:t>поставок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потребителям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различных</w:t>
      </w:r>
      <w:r w:rsidRPr="00426022">
        <w:rPr>
          <w:spacing w:val="22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сохранении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надежности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представляется</w:t>
      </w:r>
      <w:r w:rsidRPr="00426022">
        <w:rPr>
          <w:spacing w:val="41"/>
          <w:w w:val="99"/>
        </w:rPr>
        <w:t xml:space="preserve"> </w:t>
      </w:r>
      <w:r w:rsidRPr="00426022">
        <w:rPr>
          <w:spacing w:val="-2"/>
        </w:rPr>
        <w:t>возможным.</w:t>
      </w:r>
    </w:p>
    <w:p w:rsidR="00A05C3F" w:rsidRPr="00426022" w:rsidRDefault="00A05C3F" w:rsidP="00A05C3F">
      <w:pPr>
        <w:spacing w:before="5"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aa"/>
        <w:spacing w:line="276" w:lineRule="auto"/>
        <w:ind w:left="567" w:right="103" w:firstLine="709"/>
      </w:pPr>
      <w:r w:rsidRPr="00426022">
        <w:rPr>
          <w:b/>
          <w:spacing w:val="-2"/>
        </w:rPr>
        <w:t xml:space="preserve">5.4. </w:t>
      </w:r>
      <w:r w:rsidRPr="00426022">
        <w:rPr>
          <w:spacing w:val="-2"/>
        </w:rPr>
        <w:t>Предложения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5"/>
        </w:rPr>
        <w:t xml:space="preserve"> </w:t>
      </w:r>
      <w:r w:rsidRPr="00426022">
        <w:rPr>
          <w:spacing w:val="-3"/>
        </w:rPr>
        <w:t>новому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строительству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реконструкции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72"/>
          <w:w w:val="99"/>
        </w:rPr>
        <w:t xml:space="preserve"> </w:t>
      </w:r>
      <w:r w:rsidRPr="00426022">
        <w:t xml:space="preserve">сетей </w:t>
      </w:r>
      <w:r w:rsidRPr="00426022">
        <w:rPr>
          <w:spacing w:val="-1"/>
        </w:rPr>
        <w:t>для</w:t>
      </w:r>
      <w:r w:rsidRPr="00426022">
        <w:t xml:space="preserve"> </w:t>
      </w:r>
      <w:r w:rsidRPr="00426022">
        <w:rPr>
          <w:spacing w:val="-1"/>
        </w:rPr>
        <w:t>повышения</w:t>
      </w:r>
      <w:r w:rsidRPr="00426022">
        <w:t xml:space="preserve"> </w:t>
      </w:r>
      <w:r w:rsidRPr="00426022">
        <w:rPr>
          <w:spacing w:val="-1"/>
        </w:rPr>
        <w:t>эффективности</w:t>
      </w:r>
      <w:r w:rsidRPr="00426022">
        <w:t xml:space="preserve"> </w:t>
      </w:r>
      <w:r w:rsidRPr="00426022">
        <w:rPr>
          <w:spacing w:val="-2"/>
        </w:rPr>
        <w:t>функционирования</w:t>
      </w:r>
      <w:r w:rsidRPr="00426022">
        <w:t xml:space="preserve"> </w:t>
      </w:r>
      <w:r w:rsidRPr="00426022">
        <w:rPr>
          <w:spacing w:val="-1"/>
        </w:rPr>
        <w:t>системы теплоснабжения,</w:t>
      </w:r>
      <w:r w:rsidRPr="00426022">
        <w:rPr>
          <w:spacing w:val="11"/>
        </w:rPr>
        <w:t xml:space="preserve"> </w:t>
      </w:r>
      <w:r w:rsidRPr="00426022">
        <w:t>в</w:t>
      </w:r>
      <w:r w:rsidRPr="00426022">
        <w:rPr>
          <w:spacing w:val="9"/>
        </w:rPr>
        <w:t xml:space="preserve"> </w:t>
      </w:r>
      <w:r w:rsidRPr="00426022">
        <w:rPr>
          <w:spacing w:val="-4"/>
        </w:rPr>
        <w:t>то</w:t>
      </w:r>
      <w:r w:rsidRPr="00426022">
        <w:rPr>
          <w:spacing w:val="-5"/>
        </w:rPr>
        <w:t>м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числе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за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счет</w:t>
      </w:r>
      <w:r w:rsidRPr="00426022">
        <w:rPr>
          <w:spacing w:val="11"/>
        </w:rPr>
        <w:t xml:space="preserve"> </w:t>
      </w:r>
      <w:r w:rsidRPr="00426022">
        <w:rPr>
          <w:spacing w:val="-3"/>
        </w:rPr>
        <w:t>перевода</w:t>
      </w:r>
      <w:r w:rsidRPr="00426022">
        <w:rPr>
          <w:spacing w:val="12"/>
        </w:rPr>
        <w:t xml:space="preserve"> </w:t>
      </w:r>
      <w:r w:rsidRPr="00426022">
        <w:rPr>
          <w:spacing w:val="-3"/>
        </w:rPr>
        <w:t>котельных</w:t>
      </w:r>
      <w:r w:rsidRPr="00426022">
        <w:rPr>
          <w:spacing w:val="12"/>
        </w:rPr>
        <w:t xml:space="preserve"> </w:t>
      </w:r>
      <w:r w:rsidRPr="00426022">
        <w:t>в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«пиковый»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режим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ликвидации</w:t>
      </w:r>
      <w:r w:rsidRPr="00426022">
        <w:rPr>
          <w:spacing w:val="-4"/>
        </w:rPr>
        <w:t xml:space="preserve"> </w:t>
      </w:r>
      <w:r w:rsidRPr="00426022">
        <w:rPr>
          <w:spacing w:val="-3"/>
        </w:rPr>
        <w:t>котельных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основаниям.</w:t>
      </w:r>
    </w:p>
    <w:p w:rsidR="00A05C3F" w:rsidRPr="00426022" w:rsidRDefault="00A05C3F" w:rsidP="00A05C3F">
      <w:pPr>
        <w:pStyle w:val="aa"/>
        <w:spacing w:line="276" w:lineRule="auto"/>
        <w:ind w:left="567" w:right="109" w:firstLine="709"/>
        <w:rPr>
          <w:spacing w:val="-1"/>
        </w:rPr>
      </w:pPr>
      <w:r w:rsidRPr="00426022">
        <w:rPr>
          <w:spacing w:val="-1"/>
        </w:rPr>
        <w:t>Новое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строительство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26"/>
        </w:rPr>
        <w:t xml:space="preserve"> </w:t>
      </w:r>
      <w:r w:rsidRPr="00426022">
        <w:rPr>
          <w:spacing w:val="-2"/>
        </w:rPr>
        <w:t>реконструкция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25"/>
        </w:rPr>
        <w:t xml:space="preserve"> </w:t>
      </w:r>
      <w:r w:rsidRPr="00426022">
        <w:t>сетей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повышения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эффективности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функционирования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системы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22"/>
        </w:rPr>
        <w:t xml:space="preserve"> </w:t>
      </w:r>
      <w:r w:rsidRPr="00426022">
        <w:t>в</w:t>
      </w:r>
      <w:r w:rsidRPr="00426022">
        <w:rPr>
          <w:spacing w:val="22"/>
        </w:rPr>
        <w:t xml:space="preserve"> </w:t>
      </w:r>
      <w:r w:rsidRPr="00426022">
        <w:rPr>
          <w:spacing w:val="-4"/>
        </w:rPr>
        <w:t>то</w:t>
      </w:r>
      <w:r w:rsidRPr="00426022">
        <w:rPr>
          <w:spacing w:val="-5"/>
        </w:rPr>
        <w:t>м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числе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за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счет</w:t>
      </w:r>
      <w:r w:rsidRPr="00426022">
        <w:rPr>
          <w:spacing w:val="44"/>
          <w:w w:val="99"/>
        </w:rPr>
        <w:t xml:space="preserve"> </w:t>
      </w:r>
      <w:r w:rsidRPr="00426022">
        <w:rPr>
          <w:spacing w:val="-2"/>
        </w:rPr>
        <w:t>перевода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 xml:space="preserve">котельных </w:t>
      </w:r>
      <w:r w:rsidRPr="00426022">
        <w:t>в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«пиковый»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режим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планируется.</w:t>
      </w:r>
    </w:p>
    <w:p w:rsidR="00A05C3F" w:rsidRPr="00426022" w:rsidRDefault="00A05C3F" w:rsidP="00A05C3F">
      <w:pPr>
        <w:pStyle w:val="aa"/>
        <w:spacing w:line="276" w:lineRule="auto"/>
        <w:ind w:left="567" w:right="109" w:firstLine="709"/>
      </w:pPr>
      <w:r w:rsidRPr="00426022">
        <w:rPr>
          <w:b/>
        </w:rPr>
        <w:lastRenderedPageBreak/>
        <w:t xml:space="preserve">5.5. </w:t>
      </w:r>
      <w:r w:rsidRPr="00426022">
        <w:rPr>
          <w:spacing w:val="-2"/>
        </w:rPr>
        <w:t>Предложения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"/>
        </w:rPr>
        <w:t xml:space="preserve"> </w:t>
      </w:r>
      <w:r w:rsidRPr="00426022">
        <w:rPr>
          <w:spacing w:val="-2"/>
        </w:rPr>
        <w:t>новому</w:t>
      </w:r>
      <w:r w:rsidRPr="00426022">
        <w:rPr>
          <w:spacing w:val="2"/>
        </w:rPr>
        <w:t xml:space="preserve"> </w:t>
      </w:r>
      <w:r w:rsidRPr="00426022">
        <w:rPr>
          <w:spacing w:val="-2"/>
        </w:rPr>
        <w:t>строительству</w:t>
      </w:r>
      <w:r w:rsidRPr="00426022">
        <w:rPr>
          <w:spacing w:val="1"/>
        </w:rPr>
        <w:t xml:space="preserve"> </w:t>
      </w:r>
      <w:r w:rsidRPr="00426022">
        <w:t>и</w:t>
      </w:r>
      <w:r w:rsidRPr="00426022">
        <w:rPr>
          <w:spacing w:val="2"/>
        </w:rPr>
        <w:t xml:space="preserve"> </w:t>
      </w:r>
      <w:r w:rsidRPr="00426022">
        <w:rPr>
          <w:spacing w:val="-2"/>
        </w:rPr>
        <w:t>реконструкции</w:t>
      </w:r>
      <w:r w:rsidRPr="00426022">
        <w:rPr>
          <w:spacing w:val="-1"/>
        </w:rPr>
        <w:t xml:space="preserve"> тепловых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сетей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обеспечения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нормативной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надежности</w:t>
      </w:r>
      <w:r w:rsidRPr="00426022">
        <w:rPr>
          <w:spacing w:val="-8"/>
        </w:rPr>
        <w:t xml:space="preserve"> </w:t>
      </w:r>
      <w:r w:rsidRPr="00426022">
        <w:t>безопасности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теплоснабжения.</w:t>
      </w:r>
      <w:r w:rsidRPr="00426022">
        <w:rPr>
          <w:spacing w:val="27"/>
        </w:rPr>
        <w:t xml:space="preserve"> </w:t>
      </w:r>
      <w:r w:rsidRPr="00426022">
        <w:rPr>
          <w:spacing w:val="-2"/>
        </w:rPr>
        <w:t>Предложения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2"/>
        </w:rPr>
        <w:t xml:space="preserve"> </w:t>
      </w:r>
      <w:r w:rsidRPr="00426022">
        <w:rPr>
          <w:spacing w:val="-2"/>
        </w:rPr>
        <w:t>строительству</w:t>
      </w:r>
      <w:r w:rsidRPr="00426022">
        <w:rPr>
          <w:spacing w:val="14"/>
        </w:rPr>
        <w:t xml:space="preserve"> </w:t>
      </w:r>
      <w:r w:rsidRPr="00426022">
        <w:t>и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реконструкции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12"/>
        </w:rPr>
        <w:t xml:space="preserve"> </w:t>
      </w:r>
      <w:r w:rsidRPr="00426022">
        <w:t>сетей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обеспечения</w:t>
      </w:r>
      <w:r w:rsidRPr="00426022">
        <w:rPr>
          <w:spacing w:val="55"/>
          <w:w w:val="99"/>
        </w:rPr>
        <w:t xml:space="preserve"> </w:t>
      </w:r>
      <w:r w:rsidRPr="00426022">
        <w:rPr>
          <w:spacing w:val="-2"/>
        </w:rPr>
        <w:t>нормативной</w:t>
      </w:r>
      <w:r w:rsidRPr="00426022">
        <w:rPr>
          <w:spacing w:val="-6"/>
        </w:rPr>
        <w:t xml:space="preserve"> </w:t>
      </w:r>
      <w:r w:rsidRPr="00426022">
        <w:t>надежности</w:t>
      </w:r>
      <w:r w:rsidRPr="00426022">
        <w:rPr>
          <w:spacing w:val="-6"/>
        </w:rPr>
        <w:t xml:space="preserve"> </w:t>
      </w:r>
      <w:r w:rsidRPr="00426022">
        <w:t>безопасности</w:t>
      </w:r>
      <w:r w:rsidRPr="00426022">
        <w:rPr>
          <w:spacing w:val="-6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сведены</w:t>
      </w:r>
      <w:r w:rsidRPr="00426022">
        <w:rPr>
          <w:spacing w:val="-5"/>
        </w:rPr>
        <w:t xml:space="preserve"> </w:t>
      </w:r>
      <w:r w:rsidRPr="00426022">
        <w:t>в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Таблице</w:t>
      </w:r>
      <w:r w:rsidRPr="00426022">
        <w:rPr>
          <w:spacing w:val="-6"/>
        </w:rPr>
        <w:t xml:space="preserve"> </w:t>
      </w:r>
      <w:r w:rsidRPr="00426022">
        <w:t>9.</w:t>
      </w:r>
    </w:p>
    <w:p w:rsidR="00A05C3F" w:rsidRPr="00426022" w:rsidRDefault="00A05C3F" w:rsidP="00A05C3F">
      <w:pPr>
        <w:pStyle w:val="aa"/>
        <w:spacing w:line="276" w:lineRule="auto"/>
        <w:ind w:right="16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9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9498" w:type="dxa"/>
        <w:tblInd w:w="148" w:type="dxa"/>
        <w:tblLayout w:type="fixed"/>
        <w:tblLook w:val="01E0" w:firstRow="1" w:lastRow="1" w:firstColumn="1" w:lastColumn="1" w:noHBand="0" w:noVBand="0"/>
      </w:tblPr>
      <w:tblGrid>
        <w:gridCol w:w="710"/>
        <w:gridCol w:w="3402"/>
        <w:gridCol w:w="992"/>
        <w:gridCol w:w="4394"/>
      </w:tblGrid>
      <w:tr w:rsidR="00A05C3F" w:rsidRPr="00426022" w:rsidTr="00930197">
        <w:trPr>
          <w:trHeight w:hRule="exact" w:val="6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426022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 w:right="14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  <w:r w:rsidRPr="00426022"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объекта/</w:t>
            </w:r>
            <w:r w:rsidRPr="00426022">
              <w:rPr>
                <w:rFonts w:ascii="Times New Roman" w:hAnsi="Times New Roman" w:cs="Times New Roman"/>
                <w:b/>
                <w:spacing w:val="26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238" w:right="235" w:firstLine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Ед.</w:t>
            </w:r>
            <w:r w:rsidRPr="00426022">
              <w:rPr>
                <w:rFonts w:ascii="Times New Roman" w:hAnsi="Times New Roman" w:cs="Times New Roman"/>
                <w:b/>
                <w:spacing w:val="22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</w:p>
        </w:tc>
      </w:tr>
      <w:tr w:rsidR="00A05C3F" w:rsidRPr="00426022" w:rsidTr="00930197">
        <w:trPr>
          <w:trHeight w:hRule="exact" w:val="31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tabs>
                <w:tab w:val="left" w:pos="1587"/>
              </w:tabs>
              <w:spacing w:line="276" w:lineRule="auto"/>
              <w:ind w:left="103" w:right="10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433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 w:right="1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spacing w:line="276" w:lineRule="auto"/>
              <w:ind w:left="25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C3F" w:rsidRPr="00426022" w:rsidRDefault="00A05C3F" w:rsidP="00930197">
            <w:pPr>
              <w:pStyle w:val="TableParagraph"/>
              <w:tabs>
                <w:tab w:val="left" w:pos="3299"/>
              </w:tabs>
              <w:spacing w:line="276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A05C3F" w:rsidRPr="00426022" w:rsidRDefault="00A05C3F" w:rsidP="00A05C3F">
      <w:pPr>
        <w:pStyle w:val="aa"/>
        <w:spacing w:before="64" w:line="276" w:lineRule="auto"/>
        <w:ind w:left="542" w:right="108"/>
      </w:pPr>
      <w:r w:rsidRPr="00426022">
        <w:rPr>
          <w:spacing w:val="-1"/>
        </w:rPr>
        <w:t>Строительство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теплопроводов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предлагается</w:t>
      </w:r>
      <w:r w:rsidRPr="00426022">
        <w:rPr>
          <w:spacing w:val="22"/>
        </w:rPr>
        <w:t xml:space="preserve"> </w:t>
      </w:r>
      <w:r w:rsidRPr="00426022">
        <w:rPr>
          <w:spacing w:val="-2"/>
        </w:rPr>
        <w:t>производить</w:t>
      </w:r>
      <w:r w:rsidRPr="00426022">
        <w:rPr>
          <w:spacing w:val="22"/>
        </w:rPr>
        <w:t xml:space="preserve"> </w:t>
      </w:r>
      <w:r w:rsidRPr="00426022">
        <w:t>в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монолитных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ЖБ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лотках</w:t>
      </w:r>
      <w:r w:rsidRPr="00426022">
        <w:rPr>
          <w:spacing w:val="43"/>
        </w:rPr>
        <w:t xml:space="preserve"> </w:t>
      </w:r>
      <w:r w:rsidRPr="00426022">
        <w:t>с</w:t>
      </w:r>
      <w:r w:rsidRPr="00426022">
        <w:rPr>
          <w:spacing w:val="42"/>
        </w:rPr>
        <w:t xml:space="preserve"> </w:t>
      </w:r>
      <w:r w:rsidRPr="00426022">
        <w:rPr>
          <w:spacing w:val="-3"/>
        </w:rPr>
        <w:t>засыпкой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их</w:t>
      </w:r>
      <w:r w:rsidRPr="00426022">
        <w:rPr>
          <w:spacing w:val="42"/>
        </w:rPr>
        <w:t xml:space="preserve"> </w:t>
      </w:r>
      <w:r w:rsidRPr="00426022">
        <w:rPr>
          <w:spacing w:val="-3"/>
        </w:rPr>
        <w:t>песком</w:t>
      </w:r>
      <w:r w:rsidRPr="00426022">
        <w:rPr>
          <w:spacing w:val="42"/>
        </w:rPr>
        <w:t xml:space="preserve"> </w:t>
      </w:r>
      <w:r w:rsidRPr="00426022">
        <w:t>с</w:t>
      </w:r>
      <w:r w:rsidRPr="00426022">
        <w:rPr>
          <w:spacing w:val="42"/>
        </w:rPr>
        <w:t xml:space="preserve"> </w:t>
      </w:r>
      <w:r w:rsidRPr="00426022">
        <w:rPr>
          <w:spacing w:val="-2"/>
        </w:rPr>
        <w:t>использованием</w:t>
      </w:r>
      <w:r w:rsidRPr="00426022">
        <w:rPr>
          <w:spacing w:val="42"/>
        </w:rPr>
        <w:t xml:space="preserve"> </w:t>
      </w:r>
      <w:r w:rsidRPr="00426022">
        <w:t>стальных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труб</w:t>
      </w:r>
      <w:r w:rsidRPr="00426022">
        <w:rPr>
          <w:spacing w:val="41"/>
        </w:rPr>
        <w:t xml:space="preserve"> </w:t>
      </w:r>
      <w:r w:rsidRPr="00426022">
        <w:t>с</w:t>
      </w:r>
      <w:r w:rsidRPr="00426022">
        <w:rPr>
          <w:spacing w:val="45"/>
          <w:w w:val="99"/>
        </w:rPr>
        <w:t xml:space="preserve"> </w:t>
      </w:r>
      <w:r w:rsidRPr="00426022">
        <w:rPr>
          <w:spacing w:val="-1"/>
        </w:rPr>
        <w:t>пенополимерминеральной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(ППМ)</w:t>
      </w:r>
      <w:r w:rsidRPr="00426022">
        <w:rPr>
          <w:spacing w:val="16"/>
        </w:rPr>
        <w:t xml:space="preserve"> </w:t>
      </w:r>
      <w:r w:rsidRPr="00426022">
        <w:rPr>
          <w:spacing w:val="-2"/>
        </w:rPr>
        <w:t>изоляцией,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имеющей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достаточно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низкие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(на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 xml:space="preserve">уровне 2%) тепловые </w:t>
      </w:r>
      <w:r w:rsidRPr="00426022">
        <w:rPr>
          <w:spacing w:val="-2"/>
        </w:rPr>
        <w:t>потери.</w:t>
      </w:r>
    </w:p>
    <w:p w:rsidR="00A05C3F" w:rsidRPr="00426022" w:rsidRDefault="00A05C3F" w:rsidP="00A05C3F">
      <w:pPr>
        <w:spacing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1"/>
        <w:spacing w:before="166" w:line="276" w:lineRule="auto"/>
        <w:ind w:left="1251"/>
        <w:rPr>
          <w:b/>
          <w:bCs/>
        </w:rPr>
      </w:pPr>
      <w:bookmarkStart w:id="4" w:name="_TOC_250003"/>
      <w:r w:rsidRPr="00426022">
        <w:rPr>
          <w:spacing w:val="-2"/>
        </w:rPr>
        <w:t>Раздел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6. Перспективные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топливные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балансы.</w:t>
      </w:r>
      <w:bookmarkEnd w:id="4"/>
    </w:p>
    <w:p w:rsidR="00A05C3F" w:rsidRPr="00426022" w:rsidRDefault="00A05C3F" w:rsidP="00A05C3F">
      <w:pPr>
        <w:pStyle w:val="aa"/>
        <w:spacing w:before="160" w:line="276" w:lineRule="auto"/>
        <w:ind w:left="142" w:right="521" w:firstLine="709"/>
      </w:pPr>
      <w:r w:rsidRPr="00426022">
        <w:rPr>
          <w:spacing w:val="-2"/>
        </w:rPr>
        <w:t>Перспективные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топливные</w:t>
      </w:r>
      <w:r w:rsidRPr="00426022">
        <w:rPr>
          <w:spacing w:val="11"/>
        </w:rPr>
        <w:t xml:space="preserve"> </w:t>
      </w:r>
      <w:r w:rsidRPr="00426022">
        <w:t>балансы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10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10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расположенного</w:t>
      </w:r>
      <w:r w:rsidRPr="00426022">
        <w:rPr>
          <w:spacing w:val="-5"/>
        </w:rPr>
        <w:t xml:space="preserve"> </w:t>
      </w:r>
      <w:r w:rsidRPr="00426022">
        <w:t>в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границах</w:t>
      </w:r>
      <w:r w:rsidRPr="00426022">
        <w:rPr>
          <w:spacing w:val="-4"/>
        </w:rPr>
        <w:t xml:space="preserve"> </w:t>
      </w:r>
      <w:r w:rsidRPr="00426022">
        <w:t>поселения.</w:t>
      </w:r>
    </w:p>
    <w:p w:rsidR="00A05C3F" w:rsidRPr="00426022" w:rsidRDefault="00A05C3F" w:rsidP="00A05C3F">
      <w:pPr>
        <w:pStyle w:val="aa"/>
        <w:spacing w:line="276" w:lineRule="auto"/>
        <w:ind w:left="142" w:right="521" w:firstLine="709"/>
      </w:pPr>
      <w:r w:rsidRPr="00426022">
        <w:rPr>
          <w:spacing w:val="-2"/>
        </w:rPr>
        <w:t>Согласно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п.</w:t>
      </w:r>
      <w:r w:rsidRPr="00426022">
        <w:rPr>
          <w:spacing w:val="23"/>
        </w:rPr>
        <w:t xml:space="preserve"> </w:t>
      </w:r>
      <w:r w:rsidRPr="00426022">
        <w:t>4.1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СНиП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II-35-76</w:t>
      </w:r>
      <w:r w:rsidRPr="00426022">
        <w:rPr>
          <w:spacing w:val="23"/>
        </w:rPr>
        <w:t xml:space="preserve"> </w:t>
      </w:r>
      <w:r w:rsidRPr="00426022">
        <w:rPr>
          <w:spacing w:val="-3"/>
        </w:rPr>
        <w:t>«Котельные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установки»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Виды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топлива</w:t>
      </w:r>
      <w:r w:rsidRPr="00426022">
        <w:rPr>
          <w:spacing w:val="49"/>
          <w:w w:val="99"/>
        </w:rPr>
        <w:t xml:space="preserve"> </w:t>
      </w:r>
      <w:r w:rsidRPr="00426022">
        <w:rPr>
          <w:spacing w:val="-1"/>
        </w:rPr>
        <w:t>основного,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резервного</w:t>
      </w:r>
      <w:r w:rsidRPr="00426022">
        <w:rPr>
          <w:spacing w:val="28"/>
        </w:rPr>
        <w:t xml:space="preserve"> </w:t>
      </w:r>
      <w:r w:rsidRPr="00426022">
        <w:t>и</w:t>
      </w:r>
      <w:r w:rsidRPr="00426022">
        <w:rPr>
          <w:spacing w:val="28"/>
        </w:rPr>
        <w:t xml:space="preserve"> </w:t>
      </w:r>
      <w:r w:rsidRPr="00426022">
        <w:rPr>
          <w:spacing w:val="-2"/>
        </w:rPr>
        <w:t>аварийного,</w:t>
      </w:r>
      <w:r w:rsidRPr="00426022">
        <w:rPr>
          <w:spacing w:val="28"/>
        </w:rPr>
        <w:t xml:space="preserve"> </w:t>
      </w:r>
      <w:r w:rsidRPr="00426022">
        <w:t>а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также</w:t>
      </w:r>
      <w:r w:rsidRPr="00426022">
        <w:rPr>
          <w:spacing w:val="30"/>
        </w:rPr>
        <w:t xml:space="preserve"> </w:t>
      </w:r>
      <w:r w:rsidRPr="00426022">
        <w:rPr>
          <w:spacing w:val="-3"/>
        </w:rPr>
        <w:t>необходимость</w:t>
      </w:r>
      <w:r w:rsidRPr="00426022">
        <w:rPr>
          <w:spacing w:val="30"/>
        </w:rPr>
        <w:t xml:space="preserve"> </w:t>
      </w:r>
      <w:r w:rsidRPr="00426022">
        <w:rPr>
          <w:spacing w:val="-1"/>
        </w:rPr>
        <w:t>резервного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26"/>
        </w:rPr>
        <w:t xml:space="preserve"> </w:t>
      </w:r>
      <w:r w:rsidRPr="00426022">
        <w:rPr>
          <w:spacing w:val="-2"/>
        </w:rPr>
        <w:t>аварийного</w:t>
      </w:r>
      <w:r w:rsidRPr="00426022">
        <w:t xml:space="preserve"> </w:t>
      </w:r>
      <w:r w:rsidRPr="00426022">
        <w:rPr>
          <w:spacing w:val="-1"/>
        </w:rPr>
        <w:t>вида</w:t>
      </w:r>
      <w:r w:rsidRPr="00426022">
        <w:t xml:space="preserve"> </w:t>
      </w:r>
      <w:r w:rsidRPr="00426022">
        <w:rPr>
          <w:spacing w:val="-2"/>
        </w:rPr>
        <w:t>топлива</w:t>
      </w:r>
      <w:r w:rsidRPr="00426022">
        <w:t xml:space="preserve"> </w:t>
      </w:r>
      <w:r w:rsidRPr="00426022">
        <w:rPr>
          <w:spacing w:val="-1"/>
        </w:rPr>
        <w:t>для</w:t>
      </w:r>
      <w:r w:rsidRPr="00426022">
        <w:t xml:space="preserve"> </w:t>
      </w:r>
      <w:r w:rsidRPr="00426022">
        <w:rPr>
          <w:spacing w:val="-3"/>
        </w:rPr>
        <w:t>котельных</w:t>
      </w:r>
      <w:r w:rsidRPr="00426022">
        <w:t xml:space="preserve"> </w:t>
      </w:r>
      <w:r w:rsidRPr="00426022">
        <w:rPr>
          <w:spacing w:val="-1"/>
        </w:rPr>
        <w:t>устанавливаются</w:t>
      </w:r>
      <w:r w:rsidRPr="00426022">
        <w:t xml:space="preserve"> с </w:t>
      </w:r>
      <w:r w:rsidRPr="00426022">
        <w:rPr>
          <w:spacing w:val="-2"/>
        </w:rPr>
        <w:t>учетом</w:t>
      </w:r>
      <w:r w:rsidRPr="00426022">
        <w:t xml:space="preserve"> </w:t>
      </w:r>
      <w:r w:rsidRPr="00426022">
        <w:rPr>
          <w:spacing w:val="-3"/>
        </w:rPr>
        <w:t xml:space="preserve">категории </w:t>
      </w:r>
      <w:r w:rsidRPr="00426022">
        <w:rPr>
          <w:spacing w:val="-3"/>
          <w:w w:val="95"/>
        </w:rPr>
        <w:t xml:space="preserve">котельной, </w:t>
      </w:r>
      <w:r w:rsidRPr="00426022">
        <w:rPr>
          <w:spacing w:val="-5"/>
          <w:w w:val="95"/>
        </w:rPr>
        <w:t xml:space="preserve">исходя </w:t>
      </w:r>
      <w:r w:rsidRPr="00426022">
        <w:rPr>
          <w:spacing w:val="-1"/>
        </w:rPr>
        <w:t xml:space="preserve">из </w:t>
      </w:r>
      <w:r w:rsidRPr="00426022">
        <w:rPr>
          <w:w w:val="95"/>
        </w:rPr>
        <w:t xml:space="preserve">местных </w:t>
      </w:r>
      <w:r w:rsidRPr="00426022">
        <w:rPr>
          <w:spacing w:val="-1"/>
        </w:rPr>
        <w:t xml:space="preserve">условий </w:t>
      </w:r>
      <w:r w:rsidRPr="00426022">
        <w:rPr>
          <w:spacing w:val="-2"/>
          <w:w w:val="95"/>
        </w:rPr>
        <w:t xml:space="preserve">эксплуатации, </w:t>
      </w:r>
      <w:r w:rsidRPr="00426022">
        <w:rPr>
          <w:spacing w:val="-1"/>
          <w:w w:val="95"/>
        </w:rPr>
        <w:t xml:space="preserve">по </w:t>
      </w:r>
      <w:r w:rsidRPr="00426022">
        <w:rPr>
          <w:spacing w:val="-3"/>
          <w:w w:val="95"/>
        </w:rPr>
        <w:t xml:space="preserve">согласованию </w:t>
      </w:r>
      <w:r w:rsidRPr="00426022">
        <w:t>с</w:t>
      </w:r>
      <w:r w:rsidRPr="00426022">
        <w:rPr>
          <w:spacing w:val="57"/>
          <w:w w:val="99"/>
        </w:rPr>
        <w:t xml:space="preserve"> </w:t>
      </w:r>
      <w:r w:rsidRPr="00426022">
        <w:rPr>
          <w:spacing w:val="-1"/>
        </w:rPr>
        <w:t>топливоснабжающими</w:t>
      </w:r>
      <w:r w:rsidRPr="00426022">
        <w:rPr>
          <w:spacing w:val="-17"/>
        </w:rPr>
        <w:t xml:space="preserve"> </w:t>
      </w:r>
      <w:r w:rsidRPr="00426022">
        <w:rPr>
          <w:spacing w:val="-1"/>
        </w:rPr>
        <w:t>организациями.</w:t>
      </w:r>
    </w:p>
    <w:p w:rsidR="00A05C3F" w:rsidRPr="00426022" w:rsidRDefault="00A05C3F" w:rsidP="00A05C3F">
      <w:pPr>
        <w:pStyle w:val="aa"/>
        <w:spacing w:before="124" w:line="276" w:lineRule="auto"/>
        <w:ind w:right="125" w:firstLine="568"/>
      </w:pPr>
      <w:r w:rsidRPr="00426022">
        <w:t>В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соответствии</w:t>
      </w:r>
      <w:r w:rsidRPr="00426022">
        <w:rPr>
          <w:spacing w:val="13"/>
        </w:rPr>
        <w:t xml:space="preserve"> </w:t>
      </w:r>
      <w:r w:rsidRPr="00426022">
        <w:t>с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пунктом</w:t>
      </w:r>
      <w:r w:rsidRPr="00426022">
        <w:rPr>
          <w:spacing w:val="14"/>
        </w:rPr>
        <w:t xml:space="preserve"> </w:t>
      </w:r>
      <w:r w:rsidRPr="00426022">
        <w:t>1.12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СНиП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СНиП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II-35-76</w:t>
      </w:r>
      <w:r w:rsidRPr="00426022">
        <w:rPr>
          <w:spacing w:val="12"/>
        </w:rPr>
        <w:t xml:space="preserve"> </w:t>
      </w:r>
      <w:r w:rsidRPr="00426022">
        <w:rPr>
          <w:spacing w:val="-3"/>
        </w:rPr>
        <w:t>«Котельные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установки»</w:t>
      </w:r>
      <w:r w:rsidRPr="00426022">
        <w:rPr>
          <w:spacing w:val="50"/>
          <w:w w:val="99"/>
        </w:rPr>
        <w:t xml:space="preserve"> </w:t>
      </w:r>
      <w:r w:rsidRPr="00426022">
        <w:rPr>
          <w:spacing w:val="-3"/>
        </w:rPr>
        <w:t>котельные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-7"/>
        </w:rPr>
        <w:t xml:space="preserve"> </w:t>
      </w:r>
      <w:r w:rsidRPr="00426022">
        <w:t>надежности</w:t>
      </w:r>
      <w:r w:rsidRPr="00426022">
        <w:rPr>
          <w:spacing w:val="-9"/>
        </w:rPr>
        <w:t xml:space="preserve"> </w:t>
      </w:r>
      <w:r w:rsidRPr="00426022">
        <w:rPr>
          <w:spacing w:val="-2"/>
        </w:rPr>
        <w:t>отпуска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потребителям</w:t>
      </w:r>
      <w:r w:rsidRPr="00426022">
        <w:rPr>
          <w:spacing w:val="-8"/>
        </w:rPr>
        <w:t xml:space="preserve"> </w:t>
      </w:r>
      <w:r w:rsidRPr="00426022">
        <w:t>относятся: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4"/>
        </w:numPr>
        <w:tabs>
          <w:tab w:val="left" w:pos="902"/>
        </w:tabs>
        <w:suppressAutoHyphens w:val="0"/>
        <w:spacing w:before="4" w:line="276" w:lineRule="auto"/>
        <w:ind w:right="122" w:firstLine="568"/>
      </w:pPr>
      <w:r w:rsidRPr="00426022">
        <w:t>к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первой</w:t>
      </w:r>
      <w:r w:rsidRPr="00426022">
        <w:rPr>
          <w:spacing w:val="65"/>
        </w:rPr>
        <w:t xml:space="preserve"> </w:t>
      </w:r>
      <w:r w:rsidRPr="00426022">
        <w:rPr>
          <w:spacing w:val="-3"/>
        </w:rPr>
        <w:t>категории</w:t>
      </w:r>
      <w:r w:rsidRPr="00426022">
        <w:t xml:space="preserve"> -</w:t>
      </w:r>
      <w:r w:rsidRPr="00426022">
        <w:rPr>
          <w:spacing w:val="63"/>
        </w:rPr>
        <w:t xml:space="preserve"> </w:t>
      </w:r>
      <w:r w:rsidRPr="00426022">
        <w:rPr>
          <w:spacing w:val="-3"/>
        </w:rPr>
        <w:t>котельные,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являющиеся</w:t>
      </w:r>
      <w:r w:rsidRPr="00426022">
        <w:rPr>
          <w:spacing w:val="64"/>
        </w:rPr>
        <w:t xml:space="preserve"> </w:t>
      </w:r>
      <w:r w:rsidRPr="00426022">
        <w:rPr>
          <w:spacing w:val="-2"/>
        </w:rPr>
        <w:t>единственным</w:t>
      </w:r>
      <w:r w:rsidRPr="00426022">
        <w:rPr>
          <w:spacing w:val="66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</w:t>
      </w:r>
      <w:r w:rsidRPr="00426022">
        <w:rPr>
          <w:spacing w:val="-5"/>
        </w:rPr>
        <w:t>м</w:t>
      </w:r>
      <w:r w:rsidRPr="00426022">
        <w:rPr>
          <w:spacing w:val="59"/>
          <w:w w:val="99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системы</w:t>
      </w:r>
      <w:r w:rsidRPr="00426022">
        <w:rPr>
          <w:spacing w:val="58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58"/>
        </w:rPr>
        <w:t xml:space="preserve"> </w:t>
      </w:r>
      <w:r w:rsidRPr="00426022">
        <w:t>и</w:t>
      </w:r>
      <w:r w:rsidRPr="00426022">
        <w:rPr>
          <w:spacing w:val="58"/>
        </w:rPr>
        <w:t xml:space="preserve"> </w:t>
      </w:r>
      <w:r w:rsidRPr="00426022">
        <w:rPr>
          <w:spacing w:val="-2"/>
        </w:rPr>
        <w:t>обеспечивающие</w:t>
      </w:r>
      <w:r w:rsidRPr="00426022">
        <w:rPr>
          <w:spacing w:val="56"/>
        </w:rPr>
        <w:t xml:space="preserve"> </w:t>
      </w:r>
      <w:r w:rsidRPr="00426022">
        <w:rPr>
          <w:spacing w:val="-1"/>
        </w:rPr>
        <w:t>потребителей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первой</w:t>
      </w:r>
      <w:r w:rsidRPr="00426022">
        <w:rPr>
          <w:spacing w:val="67"/>
        </w:rPr>
        <w:t xml:space="preserve"> </w:t>
      </w:r>
      <w:r w:rsidRPr="00426022">
        <w:rPr>
          <w:spacing w:val="-3"/>
        </w:rPr>
        <w:t>категории,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имеющих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резервных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источников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тепла;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4"/>
        </w:numPr>
        <w:tabs>
          <w:tab w:val="left" w:pos="833"/>
        </w:tabs>
        <w:suppressAutoHyphens w:val="0"/>
        <w:spacing w:before="7" w:line="276" w:lineRule="auto"/>
        <w:ind w:left="832" w:hanging="162"/>
        <w:jc w:val="left"/>
      </w:pPr>
      <w:r w:rsidRPr="00426022">
        <w:rPr>
          <w:spacing w:val="-8"/>
        </w:rPr>
        <w:t>к</w:t>
      </w:r>
      <w:r w:rsidRPr="00426022">
        <w:rPr>
          <w:spacing w:val="-7"/>
        </w:rPr>
        <w:t>о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второй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категории</w:t>
      </w:r>
      <w:r w:rsidRPr="00426022">
        <w:rPr>
          <w:spacing w:val="-4"/>
        </w:rPr>
        <w:t xml:space="preserve"> </w:t>
      </w:r>
      <w:r w:rsidRPr="00426022">
        <w:t>–</w:t>
      </w:r>
      <w:r w:rsidRPr="00426022">
        <w:rPr>
          <w:spacing w:val="-5"/>
        </w:rPr>
        <w:t xml:space="preserve"> </w:t>
      </w:r>
      <w:r w:rsidRPr="00426022">
        <w:t>остальные</w:t>
      </w:r>
      <w:r w:rsidRPr="00426022">
        <w:rPr>
          <w:spacing w:val="-4"/>
        </w:rPr>
        <w:t xml:space="preserve"> </w:t>
      </w:r>
      <w:r w:rsidRPr="00426022">
        <w:rPr>
          <w:spacing w:val="-3"/>
        </w:rPr>
        <w:t>котельные.</w:t>
      </w:r>
    </w:p>
    <w:p w:rsidR="00A05C3F" w:rsidRPr="00426022" w:rsidRDefault="00A05C3F" w:rsidP="00A05C3F">
      <w:pPr>
        <w:pStyle w:val="aa"/>
        <w:spacing w:before="160" w:line="276" w:lineRule="auto"/>
        <w:ind w:right="129"/>
      </w:pPr>
      <w:r w:rsidRPr="00426022">
        <w:t xml:space="preserve">Все </w:t>
      </w:r>
      <w:r w:rsidRPr="00426022">
        <w:rPr>
          <w:spacing w:val="-3"/>
        </w:rPr>
        <w:t>котельные</w:t>
      </w:r>
      <w:r w:rsidRPr="00426022">
        <w:t xml:space="preserve"> </w:t>
      </w:r>
      <w:r w:rsidRPr="00426022">
        <w:rPr>
          <w:spacing w:val="-2"/>
        </w:rPr>
        <w:t>находящиеся</w:t>
      </w:r>
      <w:r w:rsidRPr="00426022">
        <w:t xml:space="preserve"> </w:t>
      </w:r>
      <w:r w:rsidRPr="00426022">
        <w:rPr>
          <w:spacing w:val="-1"/>
        </w:rPr>
        <w:t>на</w:t>
      </w:r>
      <w:r w:rsidRPr="00426022">
        <w:t xml:space="preserve"> </w:t>
      </w:r>
      <w:r w:rsidRPr="00426022">
        <w:rPr>
          <w:spacing w:val="-1"/>
        </w:rPr>
        <w:t>территории</w:t>
      </w:r>
      <w:r w:rsidRPr="00426022">
        <w:t xml:space="preserve"> поселения относятся к </w:t>
      </w:r>
      <w:r w:rsidRPr="00426022">
        <w:rPr>
          <w:spacing w:val="-3"/>
        </w:rPr>
        <w:t>котельным</w:t>
      </w:r>
      <w:r w:rsidRPr="00426022">
        <w:rPr>
          <w:spacing w:val="39"/>
          <w:w w:val="99"/>
        </w:rPr>
        <w:t xml:space="preserve"> </w:t>
      </w:r>
      <w:r w:rsidRPr="00426022">
        <w:rPr>
          <w:spacing w:val="-2"/>
        </w:rPr>
        <w:t>второй</w:t>
      </w:r>
      <w:r w:rsidRPr="00426022">
        <w:rPr>
          <w:spacing w:val="-4"/>
        </w:rPr>
        <w:t xml:space="preserve"> </w:t>
      </w:r>
      <w:r w:rsidRPr="00426022">
        <w:rPr>
          <w:spacing w:val="-3"/>
        </w:rPr>
        <w:t>категории,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требующих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индивидуальных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резервных</w:t>
      </w:r>
      <w:r w:rsidRPr="00426022">
        <w:rPr>
          <w:spacing w:val="-4"/>
        </w:rPr>
        <w:t xml:space="preserve"> 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тепла.</w:t>
      </w:r>
    </w:p>
    <w:p w:rsidR="00A05C3F" w:rsidRPr="00426022" w:rsidRDefault="00A05C3F" w:rsidP="00A05C3F">
      <w:pPr>
        <w:pStyle w:val="aa"/>
        <w:spacing w:line="276" w:lineRule="auto"/>
        <w:ind w:right="126"/>
      </w:pPr>
      <w:r w:rsidRPr="00426022">
        <w:t>В</w:t>
      </w:r>
      <w:r w:rsidRPr="00426022">
        <w:rPr>
          <w:spacing w:val="47"/>
        </w:rPr>
        <w:t xml:space="preserve"> </w:t>
      </w:r>
      <w:r w:rsidRPr="00426022">
        <w:rPr>
          <w:spacing w:val="-2"/>
        </w:rPr>
        <w:t>связи</w:t>
      </w:r>
      <w:r w:rsidRPr="00426022">
        <w:rPr>
          <w:spacing w:val="47"/>
        </w:rPr>
        <w:t xml:space="preserve"> </w:t>
      </w:r>
      <w:r w:rsidRPr="00426022">
        <w:t>с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заменой</w:t>
      </w:r>
      <w:r w:rsidRPr="00426022">
        <w:rPr>
          <w:spacing w:val="50"/>
        </w:rPr>
        <w:t xml:space="preserve"> </w:t>
      </w:r>
      <w:r w:rsidRPr="00426022">
        <w:rPr>
          <w:spacing w:val="-2"/>
        </w:rPr>
        <w:t>существующего</w:t>
      </w:r>
      <w:r w:rsidRPr="00426022">
        <w:rPr>
          <w:spacing w:val="48"/>
        </w:rPr>
        <w:t xml:space="preserve"> </w:t>
      </w:r>
      <w:r w:rsidRPr="00426022">
        <w:rPr>
          <w:spacing w:val="-2"/>
        </w:rPr>
        <w:t>отопительного</w:t>
      </w:r>
      <w:r w:rsidRPr="00426022">
        <w:rPr>
          <w:spacing w:val="48"/>
        </w:rPr>
        <w:t xml:space="preserve"> </w:t>
      </w:r>
      <w:r w:rsidRPr="00426022">
        <w:rPr>
          <w:spacing w:val="-3"/>
        </w:rPr>
        <w:t>оборудования</w:t>
      </w:r>
      <w:r w:rsidRPr="00426022">
        <w:rPr>
          <w:spacing w:val="44"/>
        </w:rPr>
        <w:t xml:space="preserve"> </w:t>
      </w:r>
      <w:r w:rsidRPr="00426022">
        <w:rPr>
          <w:spacing w:val="-2"/>
        </w:rPr>
        <w:t>(твердотопливного</w:t>
      </w:r>
      <w:r w:rsidRPr="00426022">
        <w:rPr>
          <w:spacing w:val="62"/>
        </w:rPr>
        <w:t xml:space="preserve"> </w:t>
      </w:r>
      <w:r w:rsidRPr="00426022">
        <w:t>и</w:t>
      </w:r>
      <w:r w:rsidRPr="00426022">
        <w:rPr>
          <w:spacing w:val="64"/>
        </w:rPr>
        <w:t xml:space="preserve"> </w:t>
      </w:r>
      <w:r w:rsidRPr="00426022">
        <w:rPr>
          <w:spacing w:val="-2"/>
        </w:rPr>
        <w:t>электрического)</w:t>
      </w:r>
      <w:r w:rsidRPr="00426022">
        <w:rPr>
          <w:spacing w:val="65"/>
        </w:rPr>
        <w:t xml:space="preserve"> </w:t>
      </w:r>
      <w:r w:rsidRPr="00426022">
        <w:rPr>
          <w:spacing w:val="-3"/>
        </w:rPr>
        <w:t>объектов</w:t>
      </w:r>
      <w:r w:rsidRPr="00426022">
        <w:rPr>
          <w:spacing w:val="64"/>
        </w:rPr>
        <w:t xml:space="preserve"> </w:t>
      </w:r>
      <w:r w:rsidRPr="00426022">
        <w:rPr>
          <w:spacing w:val="-3"/>
        </w:rPr>
        <w:t>соцкультбыта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газовое,</w:t>
      </w:r>
      <w:r w:rsidRPr="00426022">
        <w:rPr>
          <w:spacing w:val="52"/>
          <w:w w:val="99"/>
        </w:rPr>
        <w:t xml:space="preserve"> </w:t>
      </w:r>
      <w:r w:rsidRPr="00426022">
        <w:rPr>
          <w:spacing w:val="-2"/>
        </w:rPr>
        <w:t>перспективные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топливные</w:t>
      </w:r>
      <w:r w:rsidRPr="00426022">
        <w:rPr>
          <w:spacing w:val="11"/>
        </w:rPr>
        <w:t xml:space="preserve"> </w:t>
      </w:r>
      <w:r w:rsidRPr="00426022">
        <w:t>балансы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13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12"/>
        </w:rPr>
        <w:t xml:space="preserve"> </w:t>
      </w:r>
      <w:r w:rsidRPr="00426022">
        <w:rPr>
          <w:spacing w:val="-3"/>
        </w:rPr>
        <w:t>источника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42"/>
        </w:rPr>
        <w:t xml:space="preserve"> </w:t>
      </w:r>
      <w:r w:rsidRPr="00426022">
        <w:rPr>
          <w:spacing w:val="-2"/>
        </w:rPr>
        <w:t>расположенного</w:t>
      </w:r>
      <w:r w:rsidRPr="00426022">
        <w:rPr>
          <w:spacing w:val="4"/>
        </w:rPr>
        <w:t xml:space="preserve"> </w:t>
      </w:r>
      <w:r w:rsidRPr="00426022">
        <w:t>в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границах</w:t>
      </w:r>
      <w:r w:rsidRPr="00426022">
        <w:rPr>
          <w:spacing w:val="3"/>
        </w:rPr>
        <w:t xml:space="preserve"> </w:t>
      </w:r>
      <w:r w:rsidRPr="00426022">
        <w:t>поселения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видам</w:t>
      </w:r>
      <w:r w:rsidRPr="00426022">
        <w:rPr>
          <w:spacing w:val="5"/>
        </w:rPr>
        <w:t xml:space="preserve"> </w:t>
      </w:r>
      <w:r w:rsidRPr="00426022">
        <w:rPr>
          <w:spacing w:val="-1"/>
        </w:rPr>
        <w:t>основного,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резервного</w:t>
      </w:r>
      <w:r w:rsidRPr="00426022">
        <w:rPr>
          <w:spacing w:val="4"/>
        </w:rPr>
        <w:t xml:space="preserve"> </w:t>
      </w:r>
      <w:r w:rsidRPr="00426022">
        <w:t>и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аварийного топлива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 xml:space="preserve">сведены </w:t>
      </w:r>
      <w:r w:rsidRPr="00426022">
        <w:t>в</w:t>
      </w:r>
      <w:r w:rsidRPr="00426022">
        <w:rPr>
          <w:spacing w:val="-4"/>
        </w:rPr>
        <w:t xml:space="preserve"> </w:t>
      </w:r>
      <w:r w:rsidRPr="00426022">
        <w:rPr>
          <w:spacing w:val="-3"/>
        </w:rPr>
        <w:t>Таблицу</w:t>
      </w:r>
      <w:r w:rsidRPr="00426022">
        <w:rPr>
          <w:spacing w:val="-1"/>
        </w:rPr>
        <w:t xml:space="preserve"> </w:t>
      </w:r>
      <w:r w:rsidRPr="00426022">
        <w:t>10.</w:t>
      </w:r>
    </w:p>
    <w:p w:rsidR="00A05C3F" w:rsidRPr="00426022" w:rsidRDefault="00A05C3F" w:rsidP="00A05C3F">
      <w:pPr>
        <w:pStyle w:val="aa"/>
        <w:spacing w:before="7" w:line="276" w:lineRule="auto"/>
        <w:ind w:right="11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10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20"/>
        <w:gridCol w:w="2268"/>
        <w:gridCol w:w="1984"/>
        <w:gridCol w:w="2420"/>
      </w:tblGrid>
      <w:tr w:rsidR="00A05C3F" w:rsidRPr="00426022" w:rsidTr="00930197">
        <w:trPr>
          <w:trHeight w:hRule="exact" w:val="140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Наименование</w:t>
            </w:r>
            <w:r w:rsidRPr="00426022">
              <w:rPr>
                <w:rFonts w:ascii="Times New Roman" w:hAnsi="Times New Roman" w:cs="Times New Roman"/>
                <w:b/>
                <w:spacing w:val="21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индивидуального</w:t>
            </w:r>
            <w:r w:rsidRPr="00426022">
              <w:rPr>
                <w:rFonts w:ascii="Times New Roman" w:hAnsi="Times New Roman" w:cs="Times New Roman"/>
                <w:b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источника</w:t>
            </w:r>
            <w:r w:rsidRPr="00426022">
              <w:rPr>
                <w:rFonts w:ascii="Times New Roman" w:hAnsi="Times New Roman" w:cs="Times New Roman"/>
                <w:b/>
                <w:spacing w:val="2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теплоснабжения,</w:t>
            </w:r>
            <w:r w:rsidRPr="00426022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адрес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68" w:right="67" w:hang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Предполагаемы</w:t>
            </w:r>
            <w:r w:rsidRPr="00426022">
              <w:rPr>
                <w:rFonts w:ascii="Times New Roman" w:hAnsi="Times New Roman" w:cs="Times New Roman"/>
                <w:b/>
                <w:spacing w:val="21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й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>расхо</w:t>
            </w:r>
            <w:r w:rsidRPr="00426022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>д</w:t>
            </w:r>
            <w:r w:rsidRPr="00426022">
              <w:rPr>
                <w:rFonts w:ascii="Times New Roman" w:hAnsi="Times New Roman" w:cs="Times New Roman"/>
                <w:b/>
                <w:spacing w:val="21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топлива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м3/ч,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тн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02" w:right="200" w:firstLine="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Резервный</w:t>
            </w:r>
            <w:r w:rsidRPr="00426022">
              <w:rPr>
                <w:rFonts w:ascii="Times New Roman" w:hAnsi="Times New Roman" w:cs="Times New Roman"/>
                <w:b/>
                <w:spacing w:val="2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вид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топлива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683" w:right="184" w:hanging="4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Аварийный</w:t>
            </w: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вид</w:t>
            </w:r>
            <w:r w:rsidRPr="00426022">
              <w:rPr>
                <w:rFonts w:ascii="Times New Roman" w:hAnsi="Times New Roman" w:cs="Times New Roman"/>
                <w:b/>
                <w:spacing w:val="25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топлива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442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05C3F" w:rsidRPr="00426022" w:rsidRDefault="00A05C3F" w:rsidP="00A05C3F">
      <w:pPr>
        <w:pStyle w:val="1"/>
        <w:spacing w:line="276" w:lineRule="auto"/>
        <w:ind w:right="129" w:firstLine="2000"/>
        <w:rPr>
          <w:b/>
          <w:bCs/>
        </w:rPr>
      </w:pPr>
      <w:r w:rsidRPr="00426022">
        <w:rPr>
          <w:spacing w:val="-2"/>
        </w:rPr>
        <w:t>Раздел</w:t>
      </w:r>
      <w:r w:rsidRPr="00426022">
        <w:t xml:space="preserve"> 7. </w:t>
      </w:r>
      <w:r w:rsidRPr="00426022">
        <w:rPr>
          <w:spacing w:val="-1"/>
        </w:rPr>
        <w:t>Инвестиции</w:t>
      </w:r>
      <w:r w:rsidRPr="00426022">
        <w:t xml:space="preserve"> в </w:t>
      </w:r>
      <w:r w:rsidRPr="00426022">
        <w:rPr>
          <w:spacing w:val="-1"/>
        </w:rPr>
        <w:t>строительство,</w:t>
      </w:r>
      <w:r w:rsidRPr="00426022">
        <w:t xml:space="preserve"> </w:t>
      </w:r>
      <w:r w:rsidRPr="00426022">
        <w:rPr>
          <w:spacing w:val="-1"/>
        </w:rPr>
        <w:t>реконструкцию</w:t>
      </w:r>
      <w:r w:rsidRPr="00426022">
        <w:t xml:space="preserve"> и</w:t>
      </w:r>
      <w:r w:rsidRPr="00426022">
        <w:rPr>
          <w:spacing w:val="33"/>
        </w:rPr>
        <w:t xml:space="preserve"> </w:t>
      </w:r>
      <w:r w:rsidRPr="00426022">
        <w:rPr>
          <w:spacing w:val="-2"/>
        </w:rPr>
        <w:t>техническое</w:t>
      </w:r>
      <w:r w:rsidRPr="00426022">
        <w:rPr>
          <w:spacing w:val="-15"/>
        </w:rPr>
        <w:t xml:space="preserve"> </w:t>
      </w:r>
      <w:r w:rsidRPr="00426022">
        <w:rPr>
          <w:spacing w:val="-2"/>
        </w:rPr>
        <w:t>перевооружение</w:t>
      </w:r>
    </w:p>
    <w:p w:rsidR="00A05C3F" w:rsidRPr="00426022" w:rsidRDefault="00A05C3F" w:rsidP="00A05C3F">
      <w:pPr>
        <w:pStyle w:val="aa"/>
        <w:spacing w:before="8" w:line="276" w:lineRule="auto"/>
        <w:ind w:left="142" w:firstLine="669"/>
      </w:pPr>
      <w:r w:rsidRPr="00426022">
        <w:rPr>
          <w:b/>
        </w:rPr>
        <w:t>7.1</w:t>
      </w:r>
      <w:r w:rsidRPr="00426022">
        <w:rPr>
          <w:b/>
          <w:spacing w:val="56"/>
        </w:rPr>
        <w:t xml:space="preserve"> </w:t>
      </w:r>
      <w:r w:rsidRPr="00426022">
        <w:rPr>
          <w:spacing w:val="-2"/>
        </w:rPr>
        <w:t>Предложения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величине</w:t>
      </w:r>
      <w:r w:rsidRPr="00426022">
        <w:rPr>
          <w:spacing w:val="59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димых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инвестиций</w:t>
      </w:r>
      <w:r w:rsidRPr="00426022">
        <w:rPr>
          <w:spacing w:val="59"/>
        </w:rPr>
        <w:t xml:space="preserve"> </w:t>
      </w:r>
      <w:r w:rsidRPr="00426022">
        <w:t>в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строительство,</w:t>
      </w:r>
    </w:p>
    <w:p w:rsidR="00A05C3F" w:rsidRPr="00426022" w:rsidRDefault="00A05C3F" w:rsidP="00A05C3F">
      <w:pPr>
        <w:pStyle w:val="aa"/>
        <w:spacing w:before="64" w:line="276" w:lineRule="auto"/>
        <w:ind w:left="142" w:right="105" w:firstLine="669"/>
      </w:pPr>
      <w:r w:rsidRPr="00426022">
        <w:rPr>
          <w:spacing w:val="-2"/>
        </w:rPr>
        <w:t>реконструкцию</w:t>
      </w:r>
      <w:r w:rsidRPr="00426022">
        <w:rPr>
          <w:spacing w:val="47"/>
        </w:rPr>
        <w:t xml:space="preserve"> </w:t>
      </w:r>
      <w:r w:rsidRPr="00426022">
        <w:t>и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техническое</w:t>
      </w:r>
      <w:r w:rsidRPr="00426022">
        <w:rPr>
          <w:spacing w:val="47"/>
        </w:rPr>
        <w:t xml:space="preserve"> </w:t>
      </w:r>
      <w:r w:rsidRPr="00426022">
        <w:rPr>
          <w:spacing w:val="-2"/>
        </w:rPr>
        <w:t>перевооружение</w:t>
      </w:r>
      <w:r w:rsidRPr="00426022">
        <w:rPr>
          <w:spacing w:val="45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7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70"/>
        </w:rPr>
        <w:t xml:space="preserve"> </w:t>
      </w:r>
      <w:r w:rsidRPr="00426022">
        <w:rPr>
          <w:spacing w:val="-3"/>
        </w:rPr>
        <w:t>каждом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этапе.</w:t>
      </w:r>
    </w:p>
    <w:p w:rsidR="00A05C3F" w:rsidRPr="00426022" w:rsidRDefault="00A05C3F" w:rsidP="00A05C3F">
      <w:pPr>
        <w:pStyle w:val="aa"/>
        <w:spacing w:line="276" w:lineRule="auto"/>
        <w:ind w:left="142" w:right="106" w:firstLine="669"/>
      </w:pPr>
      <w:r w:rsidRPr="00426022">
        <w:rPr>
          <w:spacing w:val="-2"/>
        </w:rPr>
        <w:t xml:space="preserve">Предложения </w:t>
      </w:r>
      <w:r w:rsidRPr="00426022">
        <w:rPr>
          <w:spacing w:val="-1"/>
        </w:rPr>
        <w:t>по</w:t>
      </w:r>
      <w:r w:rsidRPr="00426022">
        <w:t xml:space="preserve"> </w:t>
      </w:r>
      <w:r w:rsidRPr="00426022">
        <w:rPr>
          <w:spacing w:val="-2"/>
        </w:rPr>
        <w:t>величине</w:t>
      </w:r>
      <w:r w:rsidRPr="00426022">
        <w:rPr>
          <w:spacing w:val="1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димых</w:t>
      </w:r>
      <w:r w:rsidRPr="00426022">
        <w:t xml:space="preserve"> </w:t>
      </w:r>
      <w:r w:rsidRPr="00426022">
        <w:rPr>
          <w:spacing w:val="-1"/>
        </w:rPr>
        <w:t xml:space="preserve">инвестиций </w:t>
      </w:r>
      <w:r w:rsidRPr="00426022">
        <w:t xml:space="preserve">в </w:t>
      </w:r>
      <w:r w:rsidRPr="00426022">
        <w:rPr>
          <w:spacing w:val="-1"/>
        </w:rPr>
        <w:t>новое строительство,</w:t>
      </w:r>
      <w:r w:rsidRPr="00426022">
        <w:rPr>
          <w:spacing w:val="67"/>
        </w:rPr>
        <w:t xml:space="preserve"> </w:t>
      </w:r>
      <w:r w:rsidRPr="00426022">
        <w:rPr>
          <w:spacing w:val="-2"/>
        </w:rPr>
        <w:t>реконструкцию</w:t>
      </w:r>
      <w:r w:rsidRPr="00426022">
        <w:rPr>
          <w:spacing w:val="41"/>
        </w:rPr>
        <w:t xml:space="preserve"> </w:t>
      </w:r>
      <w:r w:rsidRPr="00426022">
        <w:t>и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техническое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перевооружение</w:t>
      </w:r>
      <w:r w:rsidRPr="00426022">
        <w:rPr>
          <w:spacing w:val="41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68"/>
        </w:rPr>
        <w:t xml:space="preserve"> </w:t>
      </w:r>
      <w:r w:rsidRPr="00426022">
        <w:rPr>
          <w:spacing w:val="-2"/>
        </w:rPr>
        <w:t>планируются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2"/>
        </w:rPr>
        <w:t xml:space="preserve"> </w:t>
      </w:r>
      <w:r w:rsidRPr="00426022">
        <w:rPr>
          <w:spacing w:val="-3"/>
        </w:rPr>
        <w:t>период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до</w:t>
      </w:r>
      <w:r w:rsidRPr="00426022">
        <w:rPr>
          <w:spacing w:val="62"/>
        </w:rPr>
        <w:t xml:space="preserve"> </w:t>
      </w:r>
      <w:r w:rsidRPr="00426022">
        <w:t>2028</w:t>
      </w:r>
      <w:r w:rsidRPr="00426022">
        <w:rPr>
          <w:spacing w:val="62"/>
        </w:rPr>
        <w:t xml:space="preserve"> </w:t>
      </w:r>
      <w:r w:rsidRPr="00426022">
        <w:rPr>
          <w:spacing w:val="-5"/>
        </w:rPr>
        <w:t>го</w:t>
      </w:r>
      <w:r w:rsidRPr="00426022">
        <w:rPr>
          <w:spacing w:val="-6"/>
        </w:rPr>
        <w:t>да</w:t>
      </w:r>
      <w:r w:rsidRPr="00426022">
        <w:rPr>
          <w:spacing w:val="63"/>
        </w:rPr>
        <w:t xml:space="preserve"> </w:t>
      </w:r>
      <w:r w:rsidRPr="00426022">
        <w:t>и</w:t>
      </w:r>
      <w:r w:rsidRPr="00426022">
        <w:rPr>
          <w:spacing w:val="62"/>
        </w:rPr>
        <w:t xml:space="preserve"> </w:t>
      </w:r>
      <w:r w:rsidRPr="00426022">
        <w:rPr>
          <w:spacing w:val="-3"/>
        </w:rPr>
        <w:t>подлежат</w:t>
      </w:r>
      <w:r w:rsidRPr="00426022">
        <w:rPr>
          <w:spacing w:val="61"/>
        </w:rPr>
        <w:t xml:space="preserve"> </w:t>
      </w:r>
      <w:r w:rsidRPr="00426022">
        <w:rPr>
          <w:spacing w:val="-3"/>
        </w:rPr>
        <w:t>ежегодной</w:t>
      </w:r>
      <w:r w:rsidRPr="00426022">
        <w:rPr>
          <w:spacing w:val="63"/>
        </w:rPr>
        <w:t xml:space="preserve"> </w:t>
      </w:r>
      <w:r w:rsidRPr="00426022">
        <w:rPr>
          <w:spacing w:val="-3"/>
        </w:rPr>
        <w:t>корректировке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72"/>
        </w:rPr>
        <w:t xml:space="preserve"> </w:t>
      </w:r>
      <w:r w:rsidRPr="00426022">
        <w:rPr>
          <w:spacing w:val="-3"/>
        </w:rPr>
        <w:t>каждом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этапе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>планируемого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периода.</w:t>
      </w:r>
    </w:p>
    <w:p w:rsidR="00A05C3F" w:rsidRPr="00426022" w:rsidRDefault="00A05C3F" w:rsidP="00A05C3F">
      <w:pPr>
        <w:pStyle w:val="aa"/>
        <w:spacing w:line="276" w:lineRule="auto"/>
        <w:ind w:left="142" w:right="103" w:firstLine="669"/>
      </w:pPr>
      <w:r w:rsidRPr="00426022">
        <w:rPr>
          <w:spacing w:val="-2"/>
        </w:rPr>
        <w:t>Предложения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2"/>
        </w:rPr>
        <w:t xml:space="preserve"> </w:t>
      </w:r>
      <w:r w:rsidRPr="00426022">
        <w:rPr>
          <w:spacing w:val="-2"/>
        </w:rPr>
        <w:t>величине</w:t>
      </w:r>
      <w:r w:rsidRPr="00426022">
        <w:rPr>
          <w:spacing w:val="11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димых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инвестиций</w:t>
      </w:r>
      <w:r w:rsidRPr="00426022">
        <w:rPr>
          <w:spacing w:val="12"/>
        </w:rPr>
        <w:t xml:space="preserve"> </w:t>
      </w:r>
      <w:r w:rsidRPr="00426022">
        <w:t>в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реконструкцию</w:t>
      </w:r>
      <w:r w:rsidRPr="00426022">
        <w:rPr>
          <w:spacing w:val="57"/>
        </w:rPr>
        <w:t xml:space="preserve"> </w:t>
      </w:r>
      <w:r w:rsidRPr="00426022">
        <w:t>и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техническое</w:t>
      </w:r>
      <w:r w:rsidRPr="00426022">
        <w:rPr>
          <w:spacing w:val="47"/>
        </w:rPr>
        <w:t xml:space="preserve"> </w:t>
      </w:r>
      <w:r w:rsidRPr="00426022">
        <w:rPr>
          <w:spacing w:val="-2"/>
        </w:rPr>
        <w:t>перевооружение</w:t>
      </w:r>
      <w:r w:rsidRPr="00426022">
        <w:rPr>
          <w:spacing w:val="47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47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6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45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45"/>
        </w:rPr>
        <w:t xml:space="preserve"> </w:t>
      </w:r>
      <w:r w:rsidRPr="00426022">
        <w:t>сетей</w:t>
      </w:r>
      <w:r w:rsidRPr="00426022">
        <w:rPr>
          <w:spacing w:val="47"/>
        </w:rPr>
        <w:t xml:space="preserve"> </w:t>
      </w:r>
      <w:r w:rsidRPr="00426022">
        <w:t>и</w:t>
      </w:r>
      <w:r w:rsidRPr="00426022">
        <w:rPr>
          <w:spacing w:val="53"/>
        </w:rPr>
        <w:t xml:space="preserve"> </w:t>
      </w:r>
      <w:r w:rsidRPr="00426022">
        <w:rPr>
          <w:spacing w:val="-1"/>
        </w:rPr>
        <w:t>тепло</w:t>
      </w:r>
      <w:r w:rsidRPr="00426022">
        <w:t>в</w:t>
      </w:r>
      <w:r w:rsidRPr="00426022">
        <w:rPr>
          <w:spacing w:val="-1"/>
        </w:rPr>
        <w:t>ы</w:t>
      </w:r>
      <w:r w:rsidRPr="00426022">
        <w:t>х</w:t>
      </w:r>
      <w:r w:rsidRPr="00426022">
        <w:rPr>
          <w:spacing w:val="-1"/>
        </w:rPr>
        <w:t xml:space="preserve"> </w:t>
      </w:r>
      <w:r w:rsidRPr="00426022">
        <w:rPr>
          <w:spacing w:val="-2"/>
        </w:rPr>
        <w:t>п</w:t>
      </w:r>
      <w:r w:rsidRPr="00426022">
        <w:rPr>
          <w:spacing w:val="1"/>
        </w:rPr>
        <w:t>у</w:t>
      </w:r>
      <w:r w:rsidRPr="00426022">
        <w:rPr>
          <w:spacing w:val="-1"/>
        </w:rPr>
        <w:t>н</w:t>
      </w:r>
      <w:r w:rsidRPr="00426022">
        <w:rPr>
          <w:spacing w:val="-6"/>
        </w:rPr>
        <w:t>к</w:t>
      </w:r>
      <w:r w:rsidRPr="00426022">
        <w:rPr>
          <w:spacing w:val="-5"/>
        </w:rPr>
        <w:t>т</w:t>
      </w:r>
      <w:r w:rsidRPr="00426022">
        <w:t>ов</w:t>
      </w:r>
      <w:r w:rsidRPr="00426022">
        <w:rPr>
          <w:spacing w:val="-3"/>
        </w:rPr>
        <w:t xml:space="preserve"> </w:t>
      </w:r>
      <w:r w:rsidRPr="00426022">
        <w:t>в</w:t>
      </w:r>
      <w:r w:rsidRPr="00426022">
        <w:rPr>
          <w:spacing w:val="-3"/>
        </w:rPr>
        <w:t xml:space="preserve"> </w:t>
      </w:r>
      <w:r w:rsidRPr="00426022">
        <w:t>2019-2028</w:t>
      </w:r>
      <w:r w:rsidRPr="00426022">
        <w:rPr>
          <w:spacing w:val="-1"/>
        </w:rPr>
        <w:t xml:space="preserve"> г</w:t>
      </w:r>
      <w:r w:rsidRPr="00426022">
        <w:rPr>
          <w:spacing w:val="-33"/>
        </w:rPr>
        <w:t>г</w:t>
      </w:r>
      <w:r w:rsidRPr="00426022">
        <w:t>.</w:t>
      </w:r>
      <w:r w:rsidRPr="00426022">
        <w:rPr>
          <w:spacing w:val="-1"/>
        </w:rPr>
        <w:t xml:space="preserve"> с</w:t>
      </w:r>
      <w:r w:rsidRPr="00426022">
        <w:rPr>
          <w:spacing w:val="-3"/>
        </w:rPr>
        <w:t>в</w:t>
      </w:r>
      <w:r w:rsidRPr="00426022">
        <w:rPr>
          <w:spacing w:val="-6"/>
        </w:rPr>
        <w:t>е</w:t>
      </w:r>
      <w:r w:rsidRPr="00426022">
        <w:rPr>
          <w:spacing w:val="-1"/>
        </w:rPr>
        <w:t>ден</w:t>
      </w:r>
      <w:r w:rsidRPr="00426022">
        <w:t>ы</w:t>
      </w:r>
      <w:r w:rsidRPr="00426022">
        <w:rPr>
          <w:spacing w:val="-1"/>
        </w:rPr>
        <w:t xml:space="preserve"> </w:t>
      </w:r>
      <w:r w:rsidRPr="00426022">
        <w:t>в</w:t>
      </w:r>
      <w:r w:rsidRPr="00426022">
        <w:rPr>
          <w:spacing w:val="-3"/>
        </w:rPr>
        <w:t xml:space="preserve"> </w:t>
      </w:r>
      <w:r w:rsidRPr="00426022">
        <w:rPr>
          <w:spacing w:val="-8"/>
        </w:rPr>
        <w:t>Т</w:t>
      </w:r>
      <w:r w:rsidRPr="00426022">
        <w:rPr>
          <w:spacing w:val="-1"/>
        </w:rPr>
        <w:t>а</w:t>
      </w:r>
      <w:r w:rsidRPr="00426022">
        <w:rPr>
          <w:spacing w:val="-8"/>
        </w:rPr>
        <w:t>б</w:t>
      </w:r>
      <w:r w:rsidRPr="00426022">
        <w:t>ли</w:t>
      </w:r>
      <w:r w:rsidRPr="00426022">
        <w:rPr>
          <w:spacing w:val="-2"/>
        </w:rPr>
        <w:t>ц</w:t>
      </w:r>
      <w:r w:rsidRPr="00426022">
        <w:t xml:space="preserve">у </w:t>
      </w:r>
      <w:r w:rsidRPr="00426022">
        <w:rPr>
          <w:spacing w:val="-11"/>
        </w:rPr>
        <w:t>1</w:t>
      </w:r>
      <w:r w:rsidRPr="00426022">
        <w:t>1.</w:t>
      </w:r>
    </w:p>
    <w:p w:rsidR="00A05C3F" w:rsidRPr="00426022" w:rsidRDefault="00A05C3F" w:rsidP="00A05C3F">
      <w:pPr>
        <w:pStyle w:val="aa"/>
        <w:spacing w:line="276" w:lineRule="auto"/>
        <w:ind w:left="142" w:right="103" w:firstLine="669"/>
      </w:pPr>
    </w:p>
    <w:p w:rsidR="00A05C3F" w:rsidRPr="00426022" w:rsidRDefault="00A05C3F" w:rsidP="00A05C3F">
      <w:pPr>
        <w:pStyle w:val="aa"/>
        <w:spacing w:line="276" w:lineRule="auto"/>
        <w:ind w:left="142" w:right="103" w:firstLine="669"/>
      </w:pPr>
    </w:p>
    <w:p w:rsidR="00A05C3F" w:rsidRPr="00426022" w:rsidRDefault="00A05C3F" w:rsidP="00A05C3F">
      <w:pPr>
        <w:pStyle w:val="aa"/>
        <w:spacing w:line="276" w:lineRule="auto"/>
        <w:ind w:left="142" w:right="103" w:firstLine="669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11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10366" w:type="dxa"/>
        <w:tblInd w:w="-281" w:type="dxa"/>
        <w:tblLayout w:type="fixed"/>
        <w:tblLook w:val="01E0" w:firstRow="1" w:lastRow="1" w:firstColumn="1" w:lastColumn="1" w:noHBand="0" w:noVBand="0"/>
      </w:tblPr>
      <w:tblGrid>
        <w:gridCol w:w="426"/>
        <w:gridCol w:w="1843"/>
        <w:gridCol w:w="567"/>
        <w:gridCol w:w="1984"/>
        <w:gridCol w:w="584"/>
        <w:gridCol w:w="698"/>
        <w:gridCol w:w="710"/>
        <w:gridCol w:w="708"/>
        <w:gridCol w:w="708"/>
        <w:gridCol w:w="710"/>
        <w:gridCol w:w="708"/>
        <w:gridCol w:w="720"/>
      </w:tblGrid>
      <w:tr w:rsidR="00A05C3F" w:rsidRPr="00106C95" w:rsidTr="00930197">
        <w:trPr>
          <w:trHeight w:hRule="exact" w:val="342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54" w:right="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Мероприятие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54" w:right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</w:t>
            </w:r>
            <w:r w:rsidRPr="00426022">
              <w:rPr>
                <w:rFonts w:ascii="Times New Roman" w:hAnsi="Times New Roman" w:cs="Times New Roman"/>
                <w:b/>
                <w:spacing w:val="20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</w:p>
        </w:tc>
        <w:tc>
          <w:tcPr>
            <w:tcW w:w="55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7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Реализация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мероприятий по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годам,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тыс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руб</w:t>
            </w:r>
          </w:p>
        </w:tc>
      </w:tr>
      <w:tr w:rsidR="00A05C3F" w:rsidRPr="00426022" w:rsidTr="00930197">
        <w:trPr>
          <w:trHeight w:hRule="exact" w:val="741"/>
        </w:trPr>
        <w:tc>
          <w:tcPr>
            <w:tcW w:w="426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2" w:line="276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2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2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2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2022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2023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8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2026-</w:t>
            </w:r>
          </w:p>
          <w:p w:rsidR="00A05C3F" w:rsidRPr="00426022" w:rsidRDefault="00A05C3F" w:rsidP="00930197">
            <w:pPr>
              <w:pStyle w:val="TableParagraph"/>
              <w:spacing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</w:tc>
      </w:tr>
      <w:tr w:rsidR="00A05C3F" w:rsidRPr="00426022" w:rsidTr="00930197">
        <w:trPr>
          <w:trHeight w:hRule="exact" w:val="403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0" w:type="dxa"/>
            <w:gridSpan w:val="11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Индивидуальный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источник</w:t>
            </w:r>
            <w:r w:rsidRPr="00426022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№ 1</w:t>
            </w:r>
          </w:p>
        </w:tc>
      </w:tr>
      <w:tr w:rsidR="00A05C3F" w:rsidRPr="00426022" w:rsidTr="00930197">
        <w:trPr>
          <w:trHeight w:hRule="exact" w:val="2883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tabs>
                <w:tab w:val="left" w:pos="1459"/>
                <w:tab w:val="left" w:pos="1716"/>
              </w:tabs>
              <w:spacing w:before="51" w:line="276" w:lineRule="auto"/>
              <w:ind w:left="53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Разработка</w:t>
            </w:r>
            <w:r w:rsidRPr="00426022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Д</w:t>
            </w:r>
            <w:r w:rsidRPr="00426022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26022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замена существующих твердотопливных теплогенерирующих агрегатов (на АОГВ) и оборудование, выработавшее ресурс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шт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tabs>
                <w:tab w:val="left" w:pos="1206"/>
              </w:tabs>
              <w:spacing w:before="53"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Гарантированное</w:t>
            </w:r>
            <w:r w:rsidRPr="00426022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обеспечение</w:t>
            </w:r>
            <w:r w:rsidRPr="00426022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выработки</w:t>
            </w:r>
            <w:r w:rsidRPr="00426022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снижение</w:t>
            </w:r>
            <w:r w:rsidRPr="00426022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эксплуатационны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з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ра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т,</w:t>
            </w:r>
          </w:p>
          <w:p w:rsidR="00A05C3F" w:rsidRPr="00426022" w:rsidRDefault="00A05C3F" w:rsidP="00930197">
            <w:pPr>
              <w:pStyle w:val="TableParagraph"/>
              <w:tabs>
                <w:tab w:val="left" w:pos="652"/>
              </w:tabs>
              <w:spacing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426022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эксплуатационно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надежности</w:t>
            </w:r>
            <w:r w:rsidRPr="00426022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оборудования.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400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0" w:type="dxa"/>
            <w:gridSpan w:val="11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Индивидуальный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источник</w:t>
            </w:r>
            <w:r w:rsidRPr="00426022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№ 2</w:t>
            </w:r>
          </w:p>
        </w:tc>
      </w:tr>
      <w:tr w:rsidR="00A05C3F" w:rsidRPr="00426022" w:rsidTr="00930197">
        <w:trPr>
          <w:trHeight w:hRule="exact" w:val="3114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2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tabs>
                <w:tab w:val="left" w:pos="1459"/>
                <w:tab w:val="left" w:pos="1716"/>
              </w:tabs>
              <w:spacing w:before="51" w:line="276" w:lineRule="auto"/>
              <w:ind w:left="53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Разработка</w:t>
            </w:r>
            <w:r w:rsidRPr="00426022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Д</w:t>
            </w:r>
            <w:r w:rsidRPr="00426022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26022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замена существующих твердотопливных теплогенерирующих агрегатов (на АОГВ) и оборудование, выработавшее ресурс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шт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tabs>
                <w:tab w:val="left" w:pos="1206"/>
              </w:tabs>
              <w:spacing w:before="53"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Гарантированное</w:t>
            </w:r>
            <w:r w:rsidRPr="00426022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обеспечение</w:t>
            </w:r>
            <w:r w:rsidRPr="00426022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выработки</w:t>
            </w:r>
            <w:r w:rsidRPr="00426022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снижение</w:t>
            </w:r>
            <w:r w:rsidRPr="00426022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эксплуатационны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з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ра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т,</w:t>
            </w:r>
          </w:p>
          <w:p w:rsidR="00A05C3F" w:rsidRPr="00426022" w:rsidRDefault="00A05C3F" w:rsidP="00930197">
            <w:pPr>
              <w:pStyle w:val="TableParagraph"/>
              <w:tabs>
                <w:tab w:val="left" w:pos="652"/>
              </w:tabs>
              <w:spacing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426022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эксплуатационно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надежности</w:t>
            </w:r>
            <w:r w:rsidRPr="00426022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оборудования.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5C3F" w:rsidRPr="00426022" w:rsidRDefault="00A05C3F" w:rsidP="00A05C3F">
      <w:pPr>
        <w:spacing w:before="6"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aa"/>
        <w:spacing w:before="64" w:line="276" w:lineRule="auto"/>
        <w:ind w:left="682" w:right="116"/>
      </w:pPr>
      <w:r w:rsidRPr="00426022">
        <w:rPr>
          <w:b/>
        </w:rPr>
        <w:t>7.2.</w:t>
      </w:r>
      <w:r w:rsidRPr="00426022">
        <w:rPr>
          <w:b/>
          <w:spacing w:val="7"/>
        </w:rPr>
        <w:t xml:space="preserve"> </w:t>
      </w:r>
      <w:r w:rsidRPr="00426022">
        <w:rPr>
          <w:spacing w:val="-2"/>
        </w:rPr>
        <w:t>Предложения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8"/>
        </w:rPr>
        <w:t xml:space="preserve"> </w:t>
      </w:r>
      <w:r w:rsidRPr="00426022">
        <w:rPr>
          <w:spacing w:val="-2"/>
        </w:rPr>
        <w:t>величине</w:t>
      </w:r>
      <w:r w:rsidRPr="00426022">
        <w:rPr>
          <w:spacing w:val="7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димых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инвестиций</w:t>
      </w:r>
      <w:r w:rsidRPr="00426022">
        <w:rPr>
          <w:spacing w:val="7"/>
        </w:rPr>
        <w:t xml:space="preserve"> </w:t>
      </w:r>
      <w:r w:rsidRPr="00426022">
        <w:t>в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строительство,</w:t>
      </w:r>
      <w:r w:rsidRPr="00426022">
        <w:rPr>
          <w:spacing w:val="10"/>
        </w:rPr>
        <w:t xml:space="preserve"> </w:t>
      </w:r>
      <w:r w:rsidRPr="00426022">
        <w:rPr>
          <w:spacing w:val="2"/>
        </w:rPr>
        <w:t>ре</w:t>
      </w:r>
      <w:r w:rsidRPr="00426022">
        <w:rPr>
          <w:spacing w:val="-2"/>
        </w:rPr>
        <w:t>конструкцию</w:t>
      </w:r>
      <w:r w:rsidRPr="00426022">
        <w:rPr>
          <w:spacing w:val="5"/>
        </w:rPr>
        <w:t xml:space="preserve"> </w:t>
      </w:r>
      <w:r w:rsidRPr="00426022">
        <w:t>и</w:t>
      </w:r>
      <w:r w:rsidRPr="00426022">
        <w:rPr>
          <w:spacing w:val="8"/>
        </w:rPr>
        <w:t xml:space="preserve"> </w:t>
      </w:r>
      <w:r w:rsidRPr="00426022">
        <w:rPr>
          <w:spacing w:val="-2"/>
        </w:rPr>
        <w:t>техническое</w:t>
      </w:r>
      <w:r w:rsidRPr="00426022">
        <w:rPr>
          <w:spacing w:val="7"/>
        </w:rPr>
        <w:t xml:space="preserve"> </w:t>
      </w:r>
      <w:r w:rsidRPr="00426022">
        <w:rPr>
          <w:spacing w:val="-2"/>
        </w:rPr>
        <w:t>перевооружение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сетей,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насосных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станций</w:t>
      </w:r>
      <w:r w:rsidRPr="00426022">
        <w:rPr>
          <w:spacing w:val="9"/>
        </w:rPr>
        <w:t xml:space="preserve"> </w:t>
      </w:r>
      <w:r w:rsidRPr="00426022">
        <w:t>и</w:t>
      </w:r>
      <w:r w:rsidRPr="00426022">
        <w:rPr>
          <w:spacing w:val="83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пунктов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5"/>
        </w:rPr>
        <w:t xml:space="preserve"> </w:t>
      </w:r>
      <w:r w:rsidRPr="00426022">
        <w:rPr>
          <w:spacing w:val="-3"/>
        </w:rPr>
        <w:t>каждом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этапе.</w:t>
      </w:r>
    </w:p>
    <w:p w:rsidR="00A05C3F" w:rsidRPr="00426022" w:rsidRDefault="00A05C3F" w:rsidP="00A05C3F">
      <w:pPr>
        <w:pStyle w:val="aa"/>
        <w:spacing w:before="5" w:line="276" w:lineRule="auto"/>
        <w:ind w:right="11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12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-278" w:type="dxa"/>
        <w:tblLayout w:type="fixed"/>
        <w:tblLook w:val="01E0" w:firstRow="1" w:lastRow="1" w:firstColumn="1" w:lastColumn="1" w:noHBand="0" w:noVBand="0"/>
      </w:tblPr>
      <w:tblGrid>
        <w:gridCol w:w="426"/>
        <w:gridCol w:w="1890"/>
        <w:gridCol w:w="520"/>
        <w:gridCol w:w="1932"/>
        <w:gridCol w:w="584"/>
        <w:gridCol w:w="698"/>
        <w:gridCol w:w="710"/>
        <w:gridCol w:w="708"/>
        <w:gridCol w:w="708"/>
        <w:gridCol w:w="710"/>
        <w:gridCol w:w="708"/>
        <w:gridCol w:w="720"/>
      </w:tblGrid>
      <w:tr w:rsidR="00A05C3F" w:rsidRPr="00106C95" w:rsidTr="00930197">
        <w:trPr>
          <w:trHeight w:hRule="exact" w:val="343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4" w:line="276" w:lineRule="auto"/>
              <w:ind w:left="50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2" w:space="0" w:color="000000"/>
              <w:left w:val="single" w:sz="5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4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Мероприятие</w:t>
            </w:r>
          </w:p>
        </w:tc>
        <w:tc>
          <w:tcPr>
            <w:tcW w:w="5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4" w:line="276" w:lineRule="auto"/>
              <w:ind w:left="54" w:right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</w:t>
            </w:r>
            <w:r w:rsidRPr="00426022">
              <w:rPr>
                <w:rFonts w:ascii="Times New Roman" w:hAnsi="Times New Roman" w:cs="Times New Roman"/>
                <w:b/>
                <w:spacing w:val="20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</w:t>
            </w:r>
          </w:p>
        </w:tc>
        <w:tc>
          <w:tcPr>
            <w:tcW w:w="19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4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</w:p>
        </w:tc>
        <w:tc>
          <w:tcPr>
            <w:tcW w:w="5546" w:type="dxa"/>
            <w:gridSpan w:val="8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4" w:line="276" w:lineRule="auto"/>
              <w:ind w:left="7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Реализация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мероприятий по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годам,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тыс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руб</w:t>
            </w:r>
          </w:p>
        </w:tc>
      </w:tr>
      <w:tr w:rsidR="00A05C3F" w:rsidRPr="00426022" w:rsidTr="00930197">
        <w:trPr>
          <w:trHeight w:hRule="exact" w:val="741"/>
        </w:trPr>
        <w:tc>
          <w:tcPr>
            <w:tcW w:w="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0" w:type="dxa"/>
            <w:vMerge/>
            <w:tcBorders>
              <w:left w:val="single" w:sz="2" w:space="0" w:color="000000"/>
              <w:bottom w:val="single" w:sz="5" w:space="0" w:color="000000"/>
              <w:right w:val="single" w:sz="2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32" w:type="dxa"/>
            <w:vMerge/>
            <w:tcBorders>
              <w:left w:val="single" w:sz="2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0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  <w:tc>
          <w:tcPr>
            <w:tcW w:w="69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0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0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60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2022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2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2023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2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2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6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2026-</w:t>
            </w:r>
          </w:p>
          <w:p w:rsidR="00A05C3F" w:rsidRPr="00426022" w:rsidRDefault="00A05C3F" w:rsidP="00930197">
            <w:pPr>
              <w:pStyle w:val="TableParagraph"/>
              <w:spacing w:before="2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</w:tc>
      </w:tr>
      <w:tr w:rsidR="00A05C3F" w:rsidRPr="00426022" w:rsidTr="00930197">
        <w:trPr>
          <w:trHeight w:hRule="exact" w:val="44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396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4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396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1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ИТОГО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годам: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5C3F" w:rsidRPr="00426022" w:rsidRDefault="00A05C3F" w:rsidP="00A05C3F">
      <w:pPr>
        <w:pStyle w:val="aa"/>
        <w:spacing w:before="64" w:line="276" w:lineRule="auto"/>
        <w:ind w:left="682" w:right="128"/>
      </w:pPr>
      <w:r w:rsidRPr="00426022">
        <w:rPr>
          <w:spacing w:val="-2"/>
        </w:rPr>
        <w:t>Актуализация</w:t>
      </w:r>
      <w:r w:rsidRPr="00426022">
        <w:rPr>
          <w:spacing w:val="69"/>
        </w:rPr>
        <w:t xml:space="preserve"> </w:t>
      </w:r>
      <w:r w:rsidRPr="00426022">
        <w:rPr>
          <w:spacing w:val="-3"/>
        </w:rPr>
        <w:t>схем</w:t>
      </w:r>
      <w:r w:rsidRPr="00426022">
        <w:t xml:space="preserve"> </w:t>
      </w:r>
      <w:r w:rsidRPr="00426022">
        <w:rPr>
          <w:spacing w:val="-1"/>
        </w:rPr>
        <w:t>теплоснабжения</w:t>
      </w:r>
      <w:r w:rsidRPr="00426022">
        <w:t xml:space="preserve"> осуществляется</w:t>
      </w:r>
      <w:r w:rsidRPr="00426022">
        <w:rPr>
          <w:spacing w:val="69"/>
        </w:rPr>
        <w:t xml:space="preserve"> </w:t>
      </w:r>
      <w:r w:rsidRPr="00426022">
        <w:t>в</w:t>
      </w:r>
      <w:r w:rsidRPr="00426022">
        <w:rPr>
          <w:spacing w:val="1"/>
        </w:rPr>
        <w:t xml:space="preserve"> </w:t>
      </w:r>
      <w:r w:rsidRPr="00426022">
        <w:rPr>
          <w:spacing w:val="-1"/>
        </w:rPr>
        <w:t>соответствии</w:t>
      </w:r>
      <w:r w:rsidRPr="00426022">
        <w:t xml:space="preserve"> с</w:t>
      </w:r>
      <w:r w:rsidRPr="00426022">
        <w:rPr>
          <w:spacing w:val="23"/>
          <w:w w:val="99"/>
        </w:rPr>
        <w:t xml:space="preserve"> </w:t>
      </w:r>
      <w:r w:rsidRPr="00426022">
        <w:rPr>
          <w:spacing w:val="-1"/>
        </w:rPr>
        <w:t>требованиями</w:t>
      </w:r>
      <w:r w:rsidRPr="00426022">
        <w:rPr>
          <w:spacing w:val="-6"/>
        </w:rPr>
        <w:t xml:space="preserve"> </w:t>
      </w:r>
      <w:r w:rsidRPr="00426022">
        <w:t>к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порядку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разработки</w:t>
      </w:r>
      <w:r w:rsidRPr="00426022">
        <w:rPr>
          <w:spacing w:val="-3"/>
        </w:rPr>
        <w:t xml:space="preserve"> </w:t>
      </w:r>
      <w:r w:rsidRPr="00426022">
        <w:t>и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утверждения</w:t>
      </w:r>
      <w:r w:rsidRPr="00426022">
        <w:rPr>
          <w:spacing w:val="-3"/>
        </w:rPr>
        <w:t xml:space="preserve"> </w:t>
      </w:r>
      <w:r w:rsidRPr="00426022">
        <w:rPr>
          <w:spacing w:val="-5"/>
        </w:rPr>
        <w:t>с</w:t>
      </w:r>
      <w:r w:rsidRPr="00426022">
        <w:rPr>
          <w:spacing w:val="-4"/>
        </w:rPr>
        <w:t>х</w:t>
      </w:r>
      <w:r w:rsidRPr="00426022">
        <w:rPr>
          <w:spacing w:val="-5"/>
        </w:rPr>
        <w:t xml:space="preserve">ем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spacing w:before="8" w:line="276" w:lineRule="auto"/>
        <w:ind w:left="682" w:right="125"/>
      </w:pPr>
      <w:r w:rsidRPr="00426022">
        <w:rPr>
          <w:spacing w:val="-33"/>
        </w:rPr>
        <w:t>У</w:t>
      </w:r>
      <w:r w:rsidRPr="00426022">
        <w:rPr>
          <w:spacing w:val="-3"/>
        </w:rPr>
        <w:t>в</w:t>
      </w:r>
      <w:r w:rsidRPr="00426022">
        <w:rPr>
          <w:spacing w:val="-6"/>
        </w:rPr>
        <w:t>е</w:t>
      </w:r>
      <w:r w:rsidRPr="00426022">
        <w:rPr>
          <w:spacing w:val="1"/>
        </w:rPr>
        <w:t>д</w:t>
      </w:r>
      <w:r w:rsidRPr="00426022">
        <w:rPr>
          <w:spacing w:val="-6"/>
        </w:rPr>
        <w:t>о</w:t>
      </w:r>
      <w:r w:rsidRPr="00426022">
        <w:t>мление</w:t>
      </w:r>
      <w:r w:rsidRPr="00426022">
        <w:rPr>
          <w:spacing w:val="17"/>
        </w:rPr>
        <w:t xml:space="preserve"> </w:t>
      </w:r>
      <w:r w:rsidRPr="00426022">
        <w:t>о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про</w:t>
      </w:r>
      <w:r w:rsidRPr="00426022">
        <w:rPr>
          <w:spacing w:val="-3"/>
        </w:rPr>
        <w:t>в</w:t>
      </w:r>
      <w:r w:rsidRPr="00426022">
        <w:rPr>
          <w:spacing w:val="-6"/>
        </w:rPr>
        <w:t>е</w:t>
      </w:r>
      <w:r w:rsidRPr="00426022">
        <w:rPr>
          <w:spacing w:val="-1"/>
        </w:rPr>
        <w:t>дени</w:t>
      </w:r>
      <w:r w:rsidRPr="00426022">
        <w:t>и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е</w:t>
      </w:r>
      <w:r w:rsidRPr="00426022">
        <w:rPr>
          <w:spacing w:val="-5"/>
        </w:rPr>
        <w:t>ж</w:t>
      </w:r>
      <w:r w:rsidRPr="00426022">
        <w:rPr>
          <w:spacing w:val="-1"/>
        </w:rPr>
        <w:t>е</w:t>
      </w:r>
      <w:r w:rsidRPr="00426022">
        <w:rPr>
          <w:spacing w:val="-7"/>
        </w:rPr>
        <w:t>г</w:t>
      </w:r>
      <w:r w:rsidRPr="00426022">
        <w:rPr>
          <w:spacing w:val="-9"/>
        </w:rPr>
        <w:t>о</w:t>
      </w:r>
      <w:r w:rsidRPr="00426022">
        <w:rPr>
          <w:spacing w:val="-1"/>
        </w:rPr>
        <w:t>дно</w:t>
      </w:r>
      <w:r w:rsidRPr="00426022">
        <w:t>й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а</w:t>
      </w:r>
      <w:r w:rsidRPr="00426022">
        <w:rPr>
          <w:spacing w:val="-6"/>
        </w:rPr>
        <w:t>к</w:t>
      </w:r>
      <w:r w:rsidRPr="00426022">
        <w:rPr>
          <w:spacing w:val="-5"/>
        </w:rPr>
        <w:t>т</w:t>
      </w:r>
      <w:r w:rsidRPr="00426022">
        <w:rPr>
          <w:spacing w:val="-2"/>
        </w:rPr>
        <w:t>у</w:t>
      </w:r>
      <w:r w:rsidRPr="00426022">
        <w:rPr>
          <w:spacing w:val="1"/>
        </w:rPr>
        <w:t>а</w:t>
      </w:r>
      <w:r w:rsidRPr="00426022">
        <w:t>ли</w:t>
      </w:r>
      <w:r w:rsidRPr="00426022">
        <w:rPr>
          <w:spacing w:val="-1"/>
        </w:rPr>
        <w:t>заци</w:t>
      </w:r>
      <w:r w:rsidRPr="00426022">
        <w:t>и</w:t>
      </w:r>
      <w:r w:rsidRPr="00426022">
        <w:rPr>
          <w:spacing w:val="19"/>
        </w:rPr>
        <w:t xml:space="preserve"> </w:t>
      </w:r>
      <w:r w:rsidRPr="00426022">
        <w:rPr>
          <w:spacing w:val="-6"/>
        </w:rPr>
        <w:t>сх</w:t>
      </w:r>
      <w:r w:rsidRPr="00426022">
        <w:rPr>
          <w:spacing w:val="-1"/>
        </w:rPr>
        <w:t>е</w:t>
      </w:r>
      <w:r w:rsidRPr="00426022">
        <w:t>мы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тепл</w:t>
      </w:r>
      <w:r w:rsidRPr="00426022">
        <w:rPr>
          <w:spacing w:val="6"/>
        </w:rPr>
        <w:t>о</w:t>
      </w:r>
      <w:r w:rsidRPr="00426022">
        <w:rPr>
          <w:spacing w:val="-1"/>
        </w:rPr>
        <w:t>сна</w:t>
      </w:r>
      <w:r w:rsidRPr="00426022">
        <w:rPr>
          <w:spacing w:val="-8"/>
        </w:rPr>
        <w:t>б</w:t>
      </w:r>
      <w:r w:rsidRPr="00426022">
        <w:rPr>
          <w:spacing w:val="-5"/>
        </w:rPr>
        <w:t>ж</w:t>
      </w:r>
      <w:r w:rsidRPr="00426022">
        <w:rPr>
          <w:spacing w:val="-1"/>
        </w:rPr>
        <w:t>ения размещается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позднее</w:t>
      </w:r>
      <w:r w:rsidRPr="00426022">
        <w:rPr>
          <w:spacing w:val="25"/>
        </w:rPr>
        <w:t xml:space="preserve"> </w:t>
      </w:r>
      <w:r w:rsidRPr="00426022">
        <w:t>15</w:t>
      </w:r>
      <w:r w:rsidRPr="00426022">
        <w:rPr>
          <w:spacing w:val="23"/>
        </w:rPr>
        <w:t xml:space="preserve"> </w:t>
      </w:r>
      <w:r w:rsidRPr="00426022">
        <w:rPr>
          <w:spacing w:val="-2"/>
        </w:rPr>
        <w:t>января</w:t>
      </w:r>
      <w:r w:rsidRPr="00426022">
        <w:rPr>
          <w:spacing w:val="26"/>
        </w:rPr>
        <w:t xml:space="preserve"> </w:t>
      </w:r>
      <w:r w:rsidRPr="00426022">
        <w:rPr>
          <w:spacing w:val="-4"/>
        </w:rPr>
        <w:t>го</w:t>
      </w:r>
      <w:r w:rsidRPr="00426022">
        <w:rPr>
          <w:spacing w:val="-5"/>
        </w:rPr>
        <w:t>да,</w:t>
      </w:r>
      <w:r w:rsidRPr="00426022">
        <w:rPr>
          <w:spacing w:val="24"/>
        </w:rPr>
        <w:t xml:space="preserve"> </w:t>
      </w:r>
      <w:r w:rsidRPr="00426022">
        <w:rPr>
          <w:spacing w:val="-2"/>
        </w:rPr>
        <w:t>предшествующего</w:t>
      </w:r>
      <w:r w:rsidRPr="00426022">
        <w:rPr>
          <w:spacing w:val="23"/>
        </w:rPr>
        <w:t xml:space="preserve"> </w:t>
      </w:r>
      <w:r w:rsidRPr="00426022">
        <w:rPr>
          <w:spacing w:val="-9"/>
        </w:rPr>
        <w:t>го</w:t>
      </w:r>
      <w:r w:rsidRPr="00426022">
        <w:rPr>
          <w:spacing w:val="-10"/>
        </w:rPr>
        <w:t>д</w:t>
      </w:r>
      <w:r w:rsidRPr="00426022">
        <w:rPr>
          <w:spacing w:val="-9"/>
        </w:rPr>
        <w:t>у,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24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оторый</w:t>
      </w:r>
      <w:r w:rsidRPr="00426022">
        <w:rPr>
          <w:spacing w:val="65"/>
        </w:rPr>
        <w:t xml:space="preserve"> </w:t>
      </w:r>
      <w:r w:rsidRPr="00426022">
        <w:rPr>
          <w:spacing w:val="-2"/>
        </w:rPr>
        <w:t>актуализируется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схема.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Актуализация</w:t>
      </w:r>
      <w:r w:rsidRPr="00426022">
        <w:rPr>
          <w:spacing w:val="15"/>
        </w:rPr>
        <w:t xml:space="preserve"> </w:t>
      </w:r>
      <w:r w:rsidRPr="00426022">
        <w:rPr>
          <w:spacing w:val="-3"/>
        </w:rPr>
        <w:t>схемы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должна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быть</w:t>
      </w:r>
      <w:r w:rsidRPr="00426022">
        <w:rPr>
          <w:spacing w:val="75"/>
        </w:rPr>
        <w:t xml:space="preserve"> </w:t>
      </w:r>
      <w:r w:rsidRPr="00426022">
        <w:t>осуществлена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позднее</w:t>
      </w:r>
      <w:r w:rsidRPr="00426022">
        <w:rPr>
          <w:spacing w:val="8"/>
        </w:rPr>
        <w:t xml:space="preserve"> </w:t>
      </w:r>
      <w:r w:rsidRPr="00426022">
        <w:t>01</w:t>
      </w:r>
      <w:r w:rsidRPr="00426022">
        <w:rPr>
          <w:spacing w:val="7"/>
        </w:rPr>
        <w:t xml:space="preserve"> июля </w:t>
      </w:r>
      <w:r w:rsidRPr="00426022">
        <w:rPr>
          <w:spacing w:val="-4"/>
        </w:rPr>
        <w:t>го</w:t>
      </w:r>
      <w:r w:rsidRPr="00426022">
        <w:rPr>
          <w:spacing w:val="-5"/>
        </w:rPr>
        <w:t>да,</w:t>
      </w:r>
      <w:r w:rsidRPr="00426022">
        <w:rPr>
          <w:spacing w:val="8"/>
        </w:rPr>
        <w:t xml:space="preserve"> </w:t>
      </w:r>
      <w:r w:rsidRPr="00426022">
        <w:rPr>
          <w:spacing w:val="-2"/>
        </w:rPr>
        <w:t>предшествующего</w:t>
      </w:r>
      <w:r w:rsidRPr="00426022">
        <w:rPr>
          <w:spacing w:val="5"/>
        </w:rPr>
        <w:t xml:space="preserve"> </w:t>
      </w:r>
      <w:r w:rsidRPr="00426022">
        <w:rPr>
          <w:spacing w:val="-9"/>
        </w:rPr>
        <w:t>го</w:t>
      </w:r>
      <w:r w:rsidRPr="00426022">
        <w:rPr>
          <w:spacing w:val="-10"/>
        </w:rPr>
        <w:t>д</w:t>
      </w:r>
      <w:r w:rsidRPr="00426022">
        <w:rPr>
          <w:spacing w:val="-9"/>
        </w:rPr>
        <w:t>у,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8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оторый</w:t>
      </w:r>
      <w:r w:rsidRPr="00426022">
        <w:rPr>
          <w:spacing w:val="53"/>
        </w:rPr>
        <w:t xml:space="preserve"> </w:t>
      </w:r>
      <w:r w:rsidRPr="00426022">
        <w:rPr>
          <w:spacing w:val="-2"/>
        </w:rPr>
        <w:t>актуализируется</w:t>
      </w:r>
      <w:r w:rsidRPr="00426022">
        <w:t xml:space="preserve"> </w:t>
      </w:r>
      <w:r w:rsidRPr="00426022">
        <w:rPr>
          <w:spacing w:val="-3"/>
        </w:rPr>
        <w:t>схема.</w:t>
      </w:r>
      <w:r w:rsidRPr="00426022">
        <w:rPr>
          <w:spacing w:val="2"/>
        </w:rPr>
        <w:t xml:space="preserve"> </w:t>
      </w:r>
      <w:r w:rsidRPr="00426022">
        <w:rPr>
          <w:spacing w:val="-3"/>
        </w:rPr>
        <w:t>Предложения</w:t>
      </w:r>
      <w:r w:rsidRPr="00426022">
        <w:t xml:space="preserve"> </w:t>
      </w:r>
      <w:r w:rsidRPr="00426022">
        <w:rPr>
          <w:spacing w:val="-2"/>
        </w:rPr>
        <w:t>от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теплоснабжающих</w:t>
      </w:r>
      <w:r w:rsidRPr="00426022">
        <w:rPr>
          <w:spacing w:val="1"/>
        </w:rPr>
        <w:t xml:space="preserve"> </w:t>
      </w:r>
      <w:r w:rsidRPr="00426022">
        <w:t>и теплосетевых</w:t>
      </w:r>
      <w:r w:rsidRPr="00426022">
        <w:rPr>
          <w:spacing w:val="62"/>
          <w:w w:val="99"/>
        </w:rPr>
        <w:t xml:space="preserve"> </w:t>
      </w:r>
      <w:r w:rsidRPr="00426022">
        <w:rPr>
          <w:spacing w:val="-1"/>
        </w:rPr>
        <w:t>организаций</w:t>
      </w:r>
      <w:r w:rsidRPr="00426022">
        <w:rPr>
          <w:spacing w:val="13"/>
        </w:rPr>
        <w:t xml:space="preserve"> </w:t>
      </w:r>
      <w:r w:rsidRPr="00426022">
        <w:t>и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иных</w:t>
      </w:r>
      <w:r w:rsidRPr="00426022">
        <w:rPr>
          <w:spacing w:val="12"/>
        </w:rPr>
        <w:t xml:space="preserve"> </w:t>
      </w:r>
      <w:r w:rsidRPr="00426022">
        <w:t>лиц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актуализации</w:t>
      </w:r>
      <w:r w:rsidRPr="00426022">
        <w:rPr>
          <w:spacing w:val="16"/>
        </w:rPr>
        <w:t xml:space="preserve"> </w:t>
      </w:r>
      <w:r w:rsidRPr="00426022">
        <w:rPr>
          <w:spacing w:val="-3"/>
        </w:rPr>
        <w:t>схемы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принимается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до</w:t>
      </w:r>
      <w:r w:rsidRPr="00426022">
        <w:rPr>
          <w:spacing w:val="71"/>
        </w:rPr>
        <w:t xml:space="preserve"> </w:t>
      </w:r>
      <w:r w:rsidRPr="00426022">
        <w:t>1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марта.</w:t>
      </w:r>
    </w:p>
    <w:p w:rsidR="00A05C3F" w:rsidRPr="00426022" w:rsidRDefault="00A05C3F" w:rsidP="00A05C3F">
      <w:pPr>
        <w:spacing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1"/>
        <w:spacing w:before="167" w:line="276" w:lineRule="auto"/>
        <w:ind w:left="682"/>
        <w:rPr>
          <w:b/>
          <w:bCs/>
        </w:rPr>
      </w:pPr>
      <w:r w:rsidRPr="00426022">
        <w:rPr>
          <w:spacing w:val="-2"/>
        </w:rPr>
        <w:t>Раздел</w:t>
      </w:r>
      <w:r w:rsidRPr="00426022">
        <w:rPr>
          <w:spacing w:val="-4"/>
        </w:rPr>
        <w:t xml:space="preserve"> </w:t>
      </w:r>
      <w:r w:rsidRPr="00426022">
        <w:t>8.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Решение</w:t>
      </w:r>
      <w:r w:rsidRPr="00426022">
        <w:rPr>
          <w:spacing w:val="-4"/>
        </w:rPr>
        <w:t xml:space="preserve"> </w:t>
      </w:r>
      <w:r w:rsidRPr="00426022">
        <w:t>об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определении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единой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теплоснабжающей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организации.</w:t>
      </w:r>
    </w:p>
    <w:p w:rsidR="00A05C3F" w:rsidRPr="00426022" w:rsidRDefault="00A05C3F" w:rsidP="00A05C3F">
      <w:pPr>
        <w:pStyle w:val="aa"/>
        <w:spacing w:before="160" w:line="276" w:lineRule="auto"/>
        <w:ind w:left="682" w:right="116"/>
      </w:pPr>
      <w:r w:rsidRPr="00426022">
        <w:t>В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соответствии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со</w:t>
      </w:r>
      <w:r w:rsidRPr="00426022">
        <w:rPr>
          <w:spacing w:val="9"/>
        </w:rPr>
        <w:t xml:space="preserve"> </w:t>
      </w:r>
      <w:r w:rsidRPr="00426022">
        <w:rPr>
          <w:spacing w:val="-2"/>
        </w:rPr>
        <w:t>статьей</w:t>
      </w:r>
      <w:r w:rsidRPr="00426022">
        <w:rPr>
          <w:spacing w:val="8"/>
        </w:rPr>
        <w:t xml:space="preserve"> </w:t>
      </w:r>
      <w:r w:rsidRPr="00426022">
        <w:t>2</w:t>
      </w:r>
      <w:r w:rsidRPr="00426022">
        <w:rPr>
          <w:spacing w:val="9"/>
        </w:rPr>
        <w:t xml:space="preserve"> </w:t>
      </w:r>
      <w:r w:rsidRPr="00426022">
        <w:rPr>
          <w:spacing w:val="-3"/>
        </w:rPr>
        <w:t>пунктом</w:t>
      </w:r>
      <w:r w:rsidRPr="00426022">
        <w:rPr>
          <w:spacing w:val="9"/>
        </w:rPr>
        <w:t xml:space="preserve"> </w:t>
      </w:r>
      <w:r w:rsidRPr="00426022">
        <w:t>28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Федерального</w:t>
      </w:r>
      <w:r w:rsidRPr="00426022">
        <w:rPr>
          <w:spacing w:val="9"/>
        </w:rPr>
        <w:t xml:space="preserve"> </w:t>
      </w:r>
      <w:r w:rsidRPr="00426022">
        <w:rPr>
          <w:spacing w:val="-3"/>
        </w:rPr>
        <w:t>закона</w:t>
      </w:r>
      <w:r w:rsidRPr="00426022">
        <w:rPr>
          <w:spacing w:val="7"/>
        </w:rPr>
        <w:t xml:space="preserve"> </w:t>
      </w:r>
      <w:r w:rsidRPr="00426022">
        <w:t>190</w:t>
      </w:r>
      <w:r w:rsidRPr="00426022">
        <w:rPr>
          <w:spacing w:val="7"/>
        </w:rPr>
        <w:t xml:space="preserve"> </w:t>
      </w:r>
      <w:r w:rsidRPr="00426022">
        <w:t>«О</w:t>
      </w:r>
      <w:r w:rsidRPr="00426022">
        <w:rPr>
          <w:spacing w:val="8"/>
        </w:rPr>
        <w:t xml:space="preserve"> </w:t>
      </w:r>
      <w:r w:rsidRPr="00426022">
        <w:rPr>
          <w:spacing w:val="2"/>
        </w:rPr>
        <w:t>тепло-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снабжении»: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«Единая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теплоснабжающая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организация</w:t>
      </w:r>
      <w:r w:rsidRPr="00426022">
        <w:rPr>
          <w:spacing w:val="39"/>
        </w:rPr>
        <w:t xml:space="preserve"> </w:t>
      </w:r>
      <w:r w:rsidRPr="00426022">
        <w:t>в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38"/>
        </w:rPr>
        <w:t xml:space="preserve"> </w:t>
      </w:r>
      <w:r w:rsidRPr="00426022">
        <w:t>(далее</w:t>
      </w:r>
      <w:r w:rsidRPr="00426022">
        <w:rPr>
          <w:spacing w:val="27"/>
        </w:rPr>
        <w:t xml:space="preserve"> </w:t>
      </w:r>
      <w:r w:rsidRPr="00426022">
        <w:t>-</w:t>
      </w:r>
      <w:r w:rsidRPr="00426022">
        <w:rPr>
          <w:spacing w:val="27"/>
        </w:rPr>
        <w:t xml:space="preserve"> </w:t>
      </w:r>
      <w:r w:rsidRPr="00426022">
        <w:rPr>
          <w:spacing w:val="-2"/>
        </w:rPr>
        <w:t>единая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теплоснабжающая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организация)</w:t>
      </w:r>
      <w:r w:rsidRPr="00426022">
        <w:rPr>
          <w:spacing w:val="29"/>
        </w:rPr>
        <w:t xml:space="preserve"> </w:t>
      </w:r>
      <w:r w:rsidRPr="00426022">
        <w:rPr>
          <w:spacing w:val="-1"/>
        </w:rPr>
        <w:t>-теплоснабжающая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организация,</w:t>
      </w:r>
      <w:r w:rsidRPr="00426022">
        <w:t xml:space="preserve"> </w:t>
      </w:r>
      <w:r w:rsidRPr="00426022">
        <w:rPr>
          <w:spacing w:val="-4"/>
        </w:rPr>
        <w:t>кот</w:t>
      </w:r>
      <w:r w:rsidRPr="00426022">
        <w:rPr>
          <w:spacing w:val="-5"/>
        </w:rPr>
        <w:t>орая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определяется</w:t>
      </w:r>
      <w:r w:rsidRPr="00426022">
        <w:rPr>
          <w:spacing w:val="63"/>
        </w:rPr>
        <w:t xml:space="preserve"> </w:t>
      </w:r>
      <w:r w:rsidRPr="00426022">
        <w:t>в</w:t>
      </w:r>
      <w:r w:rsidRPr="00426022">
        <w:rPr>
          <w:spacing w:val="62"/>
        </w:rPr>
        <w:t xml:space="preserve"> </w:t>
      </w:r>
      <w:r w:rsidRPr="00426022">
        <w:rPr>
          <w:spacing w:val="-3"/>
        </w:rPr>
        <w:t>схеме</w:t>
      </w:r>
      <w:r w:rsidRPr="00426022">
        <w:rPr>
          <w:spacing w:val="65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федеральным</w:t>
      </w:r>
      <w:r w:rsidRPr="00426022">
        <w:rPr>
          <w:spacing w:val="65"/>
        </w:rPr>
        <w:t xml:space="preserve"> </w:t>
      </w:r>
      <w:r w:rsidRPr="00426022">
        <w:rPr>
          <w:spacing w:val="-2"/>
        </w:rPr>
        <w:t>органом</w:t>
      </w:r>
      <w:r w:rsidRPr="00426022">
        <w:rPr>
          <w:spacing w:val="66"/>
        </w:rPr>
        <w:t xml:space="preserve"> </w:t>
      </w:r>
      <w:r w:rsidRPr="00426022">
        <w:t>исполни-</w:t>
      </w:r>
      <w:r w:rsidRPr="00426022">
        <w:rPr>
          <w:spacing w:val="77"/>
        </w:rPr>
        <w:t xml:space="preserve"> </w:t>
      </w:r>
      <w:r w:rsidRPr="00426022">
        <w:rPr>
          <w:spacing w:val="-1"/>
        </w:rPr>
        <w:t>тельной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власти,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уполномоченным</w:t>
      </w:r>
      <w:r w:rsidRPr="00426022">
        <w:rPr>
          <w:spacing w:val="13"/>
        </w:rPr>
        <w:t xml:space="preserve"> </w:t>
      </w:r>
      <w:r w:rsidRPr="00426022">
        <w:rPr>
          <w:spacing w:val="-2"/>
        </w:rPr>
        <w:t>Правительством</w:t>
      </w:r>
      <w:r w:rsidRPr="00426022">
        <w:rPr>
          <w:spacing w:val="15"/>
        </w:rPr>
        <w:t xml:space="preserve"> </w:t>
      </w:r>
      <w:r w:rsidRPr="00426022">
        <w:rPr>
          <w:spacing w:val="-3"/>
        </w:rPr>
        <w:t>Российской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Федерации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2"/>
        </w:rPr>
        <w:t xml:space="preserve"> </w:t>
      </w:r>
      <w:r w:rsidRPr="00426022">
        <w:rPr>
          <w:spacing w:val="3"/>
        </w:rPr>
        <w:t>реа</w:t>
      </w:r>
      <w:r w:rsidRPr="00426022">
        <w:rPr>
          <w:spacing w:val="-1"/>
        </w:rPr>
        <w:t>лизацию</w:t>
      </w:r>
      <w:r w:rsidRPr="00426022">
        <w:rPr>
          <w:spacing w:val="43"/>
        </w:rPr>
        <w:t xml:space="preserve"> </w:t>
      </w:r>
      <w:r w:rsidRPr="00426022">
        <w:rPr>
          <w:spacing w:val="-3"/>
        </w:rPr>
        <w:t>государственной</w:t>
      </w:r>
      <w:r w:rsidRPr="00426022">
        <w:rPr>
          <w:spacing w:val="44"/>
        </w:rPr>
        <w:t xml:space="preserve"> </w:t>
      </w:r>
      <w:r w:rsidRPr="00426022">
        <w:rPr>
          <w:spacing w:val="-1"/>
        </w:rPr>
        <w:t>политики</w:t>
      </w:r>
      <w:r w:rsidRPr="00426022">
        <w:rPr>
          <w:spacing w:val="43"/>
        </w:rPr>
        <w:t xml:space="preserve"> </w:t>
      </w:r>
      <w:r w:rsidRPr="00426022">
        <w:t>в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сфере</w:t>
      </w:r>
      <w:r w:rsidRPr="00426022">
        <w:rPr>
          <w:spacing w:val="45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45"/>
        </w:rPr>
        <w:t xml:space="preserve"> </w:t>
      </w:r>
      <w:r w:rsidRPr="00426022">
        <w:t>(далее</w:t>
      </w:r>
      <w:r w:rsidRPr="00426022">
        <w:rPr>
          <w:spacing w:val="43"/>
        </w:rPr>
        <w:t xml:space="preserve"> </w:t>
      </w:r>
      <w:r w:rsidRPr="00426022">
        <w:t>-</w:t>
      </w:r>
      <w:r w:rsidRPr="00426022">
        <w:rPr>
          <w:spacing w:val="43"/>
        </w:rPr>
        <w:t xml:space="preserve"> </w:t>
      </w:r>
      <w:r w:rsidRPr="00426022">
        <w:t>федераль</w:t>
      </w:r>
      <w:r w:rsidRPr="00426022">
        <w:rPr>
          <w:spacing w:val="-1"/>
        </w:rPr>
        <w:t>ный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lastRenderedPageBreak/>
        <w:t>орган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исполнительной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власти,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уполномоченный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6"/>
        </w:rPr>
        <w:t xml:space="preserve"> </w:t>
      </w:r>
      <w:r w:rsidRPr="00426022">
        <w:t>реализацию</w:t>
      </w:r>
      <w:r w:rsidRPr="00426022">
        <w:rPr>
          <w:spacing w:val="5"/>
        </w:rPr>
        <w:t xml:space="preserve"> </w:t>
      </w:r>
      <w:r w:rsidRPr="00426022">
        <w:rPr>
          <w:spacing w:val="-2"/>
        </w:rPr>
        <w:t>государствен-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ной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политики</w:t>
      </w:r>
      <w:r w:rsidRPr="00426022">
        <w:rPr>
          <w:spacing w:val="2"/>
        </w:rPr>
        <w:t xml:space="preserve"> </w:t>
      </w:r>
      <w:r w:rsidRPr="00426022">
        <w:t>в</w:t>
      </w:r>
      <w:r w:rsidRPr="00426022">
        <w:rPr>
          <w:spacing w:val="3"/>
        </w:rPr>
        <w:t xml:space="preserve"> </w:t>
      </w:r>
      <w:r w:rsidRPr="00426022">
        <w:t>сфере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теплоснабжения),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или</w:t>
      </w:r>
      <w:r w:rsidRPr="00426022">
        <w:rPr>
          <w:spacing w:val="3"/>
        </w:rPr>
        <w:t xml:space="preserve"> </w:t>
      </w:r>
      <w:r w:rsidRPr="00426022">
        <w:rPr>
          <w:spacing w:val="-1"/>
        </w:rPr>
        <w:t>органом</w:t>
      </w:r>
      <w:r w:rsidRPr="00426022">
        <w:rPr>
          <w:spacing w:val="3"/>
        </w:rPr>
        <w:t xml:space="preserve"> </w:t>
      </w:r>
      <w:r w:rsidRPr="00426022">
        <w:rPr>
          <w:spacing w:val="-1"/>
        </w:rPr>
        <w:t>местного</w:t>
      </w:r>
      <w:r w:rsidRPr="00426022">
        <w:rPr>
          <w:spacing w:val="2"/>
        </w:rPr>
        <w:t xml:space="preserve"> </w:t>
      </w:r>
      <w:r w:rsidRPr="00426022">
        <w:rPr>
          <w:spacing w:val="-2"/>
        </w:rPr>
        <w:t>самоуправления</w:t>
      </w:r>
      <w:r w:rsidRPr="00426022">
        <w:rPr>
          <w:spacing w:val="2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основании</w:t>
      </w:r>
      <w:r w:rsidRPr="00426022">
        <w:rPr>
          <w:spacing w:val="34"/>
        </w:rPr>
        <w:t xml:space="preserve"> </w:t>
      </w:r>
      <w:r w:rsidRPr="00426022">
        <w:rPr>
          <w:spacing w:val="-1"/>
        </w:rPr>
        <w:t>критериев</w:t>
      </w:r>
      <w:r w:rsidRPr="00426022">
        <w:rPr>
          <w:spacing w:val="34"/>
        </w:rPr>
        <w:t xml:space="preserve"> </w:t>
      </w:r>
      <w:r w:rsidRPr="00426022">
        <w:t>и</w:t>
      </w:r>
      <w:r w:rsidRPr="00426022">
        <w:rPr>
          <w:spacing w:val="34"/>
        </w:rPr>
        <w:t xml:space="preserve"> </w:t>
      </w:r>
      <w:r w:rsidRPr="00426022">
        <w:t>в</w:t>
      </w:r>
      <w:r w:rsidRPr="00426022">
        <w:rPr>
          <w:spacing w:val="33"/>
        </w:rPr>
        <w:t xml:space="preserve"> </w:t>
      </w:r>
      <w:r w:rsidRPr="00426022">
        <w:rPr>
          <w:spacing w:val="-2"/>
        </w:rPr>
        <w:t>порядке,</w:t>
      </w:r>
      <w:r w:rsidRPr="00426022">
        <w:rPr>
          <w:spacing w:val="32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</w:t>
      </w:r>
      <w:r w:rsidRPr="00426022">
        <w:rPr>
          <w:spacing w:val="-5"/>
        </w:rPr>
        <w:t>орые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установлены</w:t>
      </w:r>
      <w:r w:rsidRPr="00426022">
        <w:rPr>
          <w:spacing w:val="33"/>
        </w:rPr>
        <w:t xml:space="preserve"> </w:t>
      </w:r>
      <w:r w:rsidRPr="00426022">
        <w:rPr>
          <w:spacing w:val="-1"/>
        </w:rPr>
        <w:t>правилами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организации</w:t>
      </w:r>
      <w:r w:rsidRPr="00426022">
        <w:rPr>
          <w:spacing w:val="52"/>
        </w:rPr>
        <w:t xml:space="preserve"> </w:t>
      </w:r>
      <w:r w:rsidRPr="00426022">
        <w:rPr>
          <w:spacing w:val="-1"/>
        </w:rPr>
        <w:t>теплоснабжения,</w:t>
      </w:r>
      <w:r w:rsidRPr="00426022">
        <w:rPr>
          <w:spacing w:val="-11"/>
        </w:rPr>
        <w:t xml:space="preserve"> </w:t>
      </w:r>
      <w:r w:rsidRPr="00426022">
        <w:rPr>
          <w:spacing w:val="-1"/>
        </w:rPr>
        <w:t>утвержденными</w:t>
      </w:r>
      <w:r w:rsidRPr="00426022">
        <w:rPr>
          <w:spacing w:val="-11"/>
        </w:rPr>
        <w:t xml:space="preserve"> </w:t>
      </w:r>
      <w:r w:rsidRPr="00426022">
        <w:rPr>
          <w:spacing w:val="-2"/>
        </w:rPr>
        <w:t>Правительством</w:t>
      </w:r>
      <w:r w:rsidRPr="00426022">
        <w:rPr>
          <w:spacing w:val="-10"/>
        </w:rPr>
        <w:t xml:space="preserve"> </w:t>
      </w:r>
      <w:r w:rsidRPr="00426022">
        <w:rPr>
          <w:spacing w:val="-2"/>
        </w:rPr>
        <w:t>Российской</w:t>
      </w:r>
      <w:r w:rsidRPr="00426022">
        <w:rPr>
          <w:spacing w:val="-11"/>
        </w:rPr>
        <w:t xml:space="preserve"> </w:t>
      </w:r>
      <w:r w:rsidRPr="00426022">
        <w:rPr>
          <w:spacing w:val="-1"/>
        </w:rPr>
        <w:t>Федерации».</w:t>
      </w:r>
    </w:p>
    <w:p w:rsidR="00A05C3F" w:rsidRPr="00426022" w:rsidRDefault="00A05C3F" w:rsidP="00A05C3F">
      <w:pPr>
        <w:pStyle w:val="aa"/>
        <w:spacing w:before="7" w:line="276" w:lineRule="auto"/>
        <w:ind w:left="117" w:right="124" w:firstLine="854"/>
      </w:pPr>
      <w:r w:rsidRPr="00426022">
        <w:rPr>
          <w:spacing w:val="-3"/>
        </w:rPr>
        <w:t>Теплогенераторы</w:t>
      </w:r>
      <w:r w:rsidRPr="00426022">
        <w:rPr>
          <w:spacing w:val="50"/>
        </w:rPr>
        <w:t xml:space="preserve"> </w:t>
      </w:r>
      <w:r w:rsidRPr="00426022">
        <w:t>основной</w:t>
      </w:r>
      <w:r w:rsidRPr="00426022">
        <w:rPr>
          <w:spacing w:val="51"/>
        </w:rPr>
        <w:t xml:space="preserve"> </w:t>
      </w:r>
      <w:r w:rsidRPr="00426022">
        <w:rPr>
          <w:spacing w:val="-1"/>
        </w:rPr>
        <w:t>части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многоквартирного</w:t>
      </w:r>
      <w:r w:rsidRPr="00426022">
        <w:rPr>
          <w:spacing w:val="51"/>
        </w:rPr>
        <w:t xml:space="preserve"> </w:t>
      </w:r>
      <w:r w:rsidRPr="00426022">
        <w:rPr>
          <w:spacing w:val="-2"/>
        </w:rPr>
        <w:t>жилого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фонда,</w:t>
      </w:r>
      <w:r w:rsidRPr="00426022">
        <w:rPr>
          <w:spacing w:val="34"/>
          <w:w w:val="99"/>
        </w:rPr>
        <w:t xml:space="preserve"> </w:t>
      </w:r>
      <w:r w:rsidRPr="00426022">
        <w:rPr>
          <w:spacing w:val="-2"/>
        </w:rPr>
        <w:t>крупные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общественные</w:t>
      </w:r>
      <w:r w:rsidRPr="00426022">
        <w:rPr>
          <w:spacing w:val="63"/>
        </w:rPr>
        <w:t xml:space="preserve"> </w:t>
      </w:r>
      <w:r w:rsidRPr="00426022">
        <w:rPr>
          <w:spacing w:val="-2"/>
        </w:rPr>
        <w:t>здания,</w:t>
      </w:r>
      <w:r w:rsidRPr="00426022">
        <w:rPr>
          <w:spacing w:val="63"/>
        </w:rPr>
        <w:t xml:space="preserve"> </w:t>
      </w:r>
      <w:r w:rsidRPr="00426022">
        <w:rPr>
          <w:spacing w:val="-3"/>
        </w:rPr>
        <w:t>бюджетные</w:t>
      </w:r>
      <w:r w:rsidRPr="00426022">
        <w:rPr>
          <w:spacing w:val="48"/>
        </w:rPr>
        <w:t xml:space="preserve"> </w:t>
      </w:r>
      <w:r w:rsidRPr="00426022">
        <w:rPr>
          <w:spacing w:val="-1"/>
        </w:rPr>
        <w:t>учреждения</w:t>
      </w:r>
      <w:r w:rsidRPr="00426022">
        <w:rPr>
          <w:spacing w:val="64"/>
        </w:rPr>
        <w:t xml:space="preserve"> </w:t>
      </w:r>
      <w:r w:rsidRPr="00426022">
        <w:rPr>
          <w:spacing w:val="-2"/>
        </w:rPr>
        <w:t>обслуживает</w:t>
      </w:r>
      <w:r w:rsidRPr="00426022">
        <w:rPr>
          <w:spacing w:val="6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72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58"/>
        </w:rPr>
        <w:t xml:space="preserve"> </w:t>
      </w:r>
      <w:r w:rsidRPr="00426022">
        <w:t>поселения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-4"/>
        </w:rPr>
        <w:t xml:space="preserve"> </w:t>
      </w:r>
      <w:r w:rsidRPr="00426022">
        <w:rPr>
          <w:spacing w:val="-2"/>
        </w:rPr>
        <w:t xml:space="preserve">Бахметьевское Богородицкого района - </w:t>
      </w:r>
      <w:r w:rsidRPr="00426022">
        <w:rPr>
          <w:spacing w:val="-1"/>
        </w:rPr>
        <w:t>ООО «Газпром межрегионгаз Тула».</w:t>
      </w:r>
    </w:p>
    <w:p w:rsidR="00A05C3F" w:rsidRPr="00426022" w:rsidRDefault="00A05C3F" w:rsidP="00A05C3F">
      <w:pPr>
        <w:pStyle w:val="aa"/>
        <w:spacing w:before="5" w:line="276" w:lineRule="auto"/>
        <w:ind w:right="127" w:firstLine="618"/>
      </w:pPr>
      <w:r w:rsidRPr="00426022">
        <w:t>В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качестве</w:t>
      </w:r>
      <w:r w:rsidRPr="00426022">
        <w:rPr>
          <w:spacing w:val="58"/>
        </w:rPr>
        <w:t xml:space="preserve"> </w:t>
      </w:r>
      <w:r w:rsidRPr="00426022">
        <w:rPr>
          <w:spacing w:val="-2"/>
        </w:rPr>
        <w:t>единой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теплоснабжающей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организации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предлагается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определить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ООО «Газпром межрегионгаз Тула».</w:t>
      </w:r>
    </w:p>
    <w:p w:rsidR="00A05C3F" w:rsidRPr="00426022" w:rsidRDefault="00A05C3F" w:rsidP="00A05C3F">
      <w:pPr>
        <w:pStyle w:val="aa"/>
        <w:tabs>
          <w:tab w:val="left" w:pos="9175"/>
        </w:tabs>
        <w:spacing w:line="276" w:lineRule="auto"/>
        <w:ind w:firstLine="749"/>
      </w:pPr>
      <w:r w:rsidRPr="00426022">
        <w:rPr>
          <w:spacing w:val="-1"/>
        </w:rPr>
        <w:t>Зона</w:t>
      </w:r>
      <w:r w:rsidRPr="00426022">
        <w:t xml:space="preserve"> </w:t>
      </w:r>
      <w:r w:rsidRPr="00426022">
        <w:rPr>
          <w:spacing w:val="-1"/>
        </w:rPr>
        <w:t>деятельности</w:t>
      </w:r>
      <w:r w:rsidRPr="00426022">
        <w:t xml:space="preserve"> </w:t>
      </w:r>
      <w:r w:rsidRPr="00426022">
        <w:rPr>
          <w:spacing w:val="-2"/>
        </w:rPr>
        <w:t>единой</w:t>
      </w:r>
      <w:r w:rsidRPr="00426022">
        <w:t xml:space="preserve"> </w:t>
      </w:r>
      <w:r w:rsidRPr="00426022">
        <w:rPr>
          <w:spacing w:val="-1"/>
        </w:rPr>
        <w:t>теплоснабжающей</w:t>
      </w:r>
      <w:r w:rsidRPr="00426022">
        <w:t xml:space="preserve"> </w:t>
      </w:r>
      <w:r w:rsidRPr="00426022">
        <w:rPr>
          <w:spacing w:val="-1"/>
        </w:rPr>
        <w:t>организации  ООО «Газпром межрегионгаз Тула»</w:t>
      </w:r>
      <w:r w:rsidRPr="00426022">
        <w:rPr>
          <w:spacing w:val="22"/>
        </w:rPr>
        <w:t xml:space="preserve"> </w:t>
      </w:r>
      <w:r w:rsidRPr="00426022">
        <w:rPr>
          <w:spacing w:val="-3"/>
        </w:rPr>
        <w:t>охватывает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большую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часть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Бахметьевское Богородицкого района, так как она осуществляет теплоснабжение объектов жилого фонда, социально значимых объектов</w:t>
      </w:r>
      <w:r w:rsidRPr="00426022">
        <w:rPr>
          <w:spacing w:val="32"/>
        </w:rPr>
        <w:t xml:space="preserve"> </w:t>
      </w:r>
      <w:r w:rsidRPr="00426022">
        <w:rPr>
          <w:spacing w:val="-3"/>
        </w:rPr>
        <w:t>бюджетной</w:t>
      </w:r>
      <w:r w:rsidRPr="00426022">
        <w:rPr>
          <w:spacing w:val="31"/>
        </w:rPr>
        <w:t xml:space="preserve"> </w:t>
      </w:r>
      <w:r w:rsidRPr="00426022">
        <w:rPr>
          <w:spacing w:val="-1"/>
        </w:rPr>
        <w:t>сферы,</w:t>
      </w:r>
      <w:r w:rsidRPr="00426022">
        <w:rPr>
          <w:spacing w:val="32"/>
        </w:rPr>
        <w:t xml:space="preserve"> </w:t>
      </w:r>
      <w:r w:rsidRPr="00426022">
        <w:rPr>
          <w:spacing w:val="-3"/>
        </w:rPr>
        <w:t>прочих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потребителей,</w:t>
      </w:r>
      <w:r w:rsidRPr="00426022">
        <w:rPr>
          <w:spacing w:val="-4"/>
        </w:rPr>
        <w:t xml:space="preserve"> нахо</w:t>
      </w:r>
      <w:r w:rsidRPr="00426022">
        <w:rPr>
          <w:spacing w:val="-5"/>
        </w:rPr>
        <w:t>дя</w:t>
      </w:r>
      <w:r w:rsidRPr="00426022">
        <w:rPr>
          <w:spacing w:val="-4"/>
        </w:rPr>
        <w:t>щих</w:t>
      </w:r>
      <w:r w:rsidRPr="00426022">
        <w:rPr>
          <w:spacing w:val="-5"/>
        </w:rPr>
        <w:t>ся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территории</w:t>
      </w:r>
      <w:r w:rsidRPr="00426022">
        <w:rPr>
          <w:spacing w:val="-7"/>
        </w:rPr>
        <w:t xml:space="preserve"> </w:t>
      </w:r>
      <w:r w:rsidRPr="00426022">
        <w:t>поселения</w:t>
      </w:r>
      <w:r w:rsidRPr="00426022">
        <w:rPr>
          <w:spacing w:val="-5"/>
        </w:rPr>
        <w:t xml:space="preserve"> МО </w:t>
      </w:r>
      <w:r w:rsidRPr="00426022">
        <w:rPr>
          <w:spacing w:val="-2"/>
        </w:rPr>
        <w:t>Бахметьевское Богородицкого района.</w:t>
      </w:r>
    </w:p>
    <w:p w:rsidR="00A05C3F" w:rsidRPr="00426022" w:rsidRDefault="00A05C3F" w:rsidP="00A05C3F">
      <w:pPr>
        <w:pStyle w:val="1"/>
        <w:tabs>
          <w:tab w:val="left" w:pos="1902"/>
          <w:tab w:val="left" w:pos="2362"/>
          <w:tab w:val="left" w:pos="3736"/>
          <w:tab w:val="left" w:pos="4126"/>
          <w:tab w:val="left" w:pos="6261"/>
          <w:tab w:val="left" w:pos="7674"/>
          <w:tab w:val="left" w:pos="9079"/>
        </w:tabs>
        <w:spacing w:before="81" w:line="276" w:lineRule="auto"/>
        <w:ind w:right="282" w:firstLine="710"/>
        <w:rPr>
          <w:b/>
          <w:bCs/>
        </w:rPr>
      </w:pPr>
      <w:bookmarkStart w:id="5" w:name="_TOC_250002"/>
      <w:r w:rsidRPr="00426022">
        <w:rPr>
          <w:spacing w:val="-2"/>
          <w:w w:val="95"/>
        </w:rPr>
        <w:t xml:space="preserve">Раздел </w:t>
      </w:r>
      <w:r w:rsidRPr="00426022">
        <w:t xml:space="preserve">9. </w:t>
      </w:r>
      <w:r w:rsidRPr="00426022">
        <w:rPr>
          <w:spacing w:val="-2"/>
          <w:w w:val="95"/>
        </w:rPr>
        <w:t xml:space="preserve">Решения </w:t>
      </w:r>
      <w:r w:rsidRPr="00426022">
        <w:t xml:space="preserve">о </w:t>
      </w:r>
      <w:r w:rsidRPr="00426022">
        <w:rPr>
          <w:spacing w:val="-2"/>
          <w:w w:val="95"/>
        </w:rPr>
        <w:t xml:space="preserve">распределении тепловой </w:t>
      </w:r>
      <w:r w:rsidRPr="00426022">
        <w:rPr>
          <w:spacing w:val="-1"/>
          <w:w w:val="95"/>
        </w:rPr>
        <w:t xml:space="preserve">нагрузки </w:t>
      </w:r>
      <w:r w:rsidRPr="00426022">
        <w:rPr>
          <w:spacing w:val="-1"/>
        </w:rPr>
        <w:t>между</w:t>
      </w:r>
      <w:r w:rsidRPr="00426022">
        <w:rPr>
          <w:spacing w:val="49"/>
        </w:rPr>
        <w:t xml:space="preserve"> </w:t>
      </w:r>
      <w:r w:rsidRPr="00426022">
        <w:rPr>
          <w:spacing w:val="-2"/>
        </w:rPr>
        <w:t>источниками</w:t>
      </w:r>
      <w:r w:rsidRPr="00426022">
        <w:t xml:space="preserve"> </w:t>
      </w:r>
      <w:r w:rsidRPr="00426022">
        <w:rPr>
          <w:spacing w:val="-2"/>
        </w:rPr>
        <w:t>тепловой</w:t>
      </w:r>
      <w:r w:rsidRPr="00426022">
        <w:t xml:space="preserve"> </w:t>
      </w:r>
      <w:r w:rsidRPr="00426022">
        <w:rPr>
          <w:spacing w:val="-1"/>
        </w:rPr>
        <w:t>энергии</w:t>
      </w:r>
      <w:bookmarkEnd w:id="5"/>
    </w:p>
    <w:p w:rsidR="00A05C3F" w:rsidRPr="00426022" w:rsidRDefault="00A05C3F" w:rsidP="00A05C3F">
      <w:pPr>
        <w:pStyle w:val="aa"/>
        <w:widowControl w:val="0"/>
        <w:numPr>
          <w:ilvl w:val="1"/>
          <w:numId w:val="3"/>
        </w:numPr>
        <w:tabs>
          <w:tab w:val="left" w:pos="1162"/>
        </w:tabs>
        <w:suppressAutoHyphens w:val="0"/>
        <w:spacing w:before="80" w:line="276" w:lineRule="auto"/>
        <w:ind w:right="129" w:firstLine="710"/>
        <w:jc w:val="left"/>
      </w:pPr>
      <w:r w:rsidRPr="00426022">
        <w:rPr>
          <w:spacing w:val="-2"/>
        </w:rPr>
        <w:t>. Решения</w:t>
      </w:r>
      <w:r w:rsidRPr="00426022">
        <w:rPr>
          <w:spacing w:val="18"/>
        </w:rPr>
        <w:t xml:space="preserve"> </w:t>
      </w:r>
      <w:r w:rsidRPr="00426022">
        <w:t>о</w:t>
      </w:r>
      <w:r w:rsidRPr="00426022">
        <w:rPr>
          <w:spacing w:val="19"/>
        </w:rPr>
        <w:t xml:space="preserve"> </w:t>
      </w:r>
      <w:r w:rsidRPr="00426022">
        <w:rPr>
          <w:spacing w:val="-2"/>
        </w:rPr>
        <w:t>загрузке</w:t>
      </w:r>
      <w:r w:rsidRPr="00426022">
        <w:rPr>
          <w:spacing w:val="18"/>
        </w:rPr>
        <w:t xml:space="preserve"> </w:t>
      </w:r>
      <w:r w:rsidRPr="00426022">
        <w:rPr>
          <w:spacing w:val="-4"/>
        </w:rPr>
        <w:t>исто</w:t>
      </w:r>
      <w:r w:rsidRPr="00426022">
        <w:rPr>
          <w:spacing w:val="-5"/>
        </w:rPr>
        <w:t>ч</w:t>
      </w:r>
      <w:r w:rsidRPr="00426022">
        <w:rPr>
          <w:spacing w:val="-4"/>
        </w:rPr>
        <w:t>ников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19"/>
        </w:rPr>
        <w:t xml:space="preserve"> </w:t>
      </w:r>
      <w:r w:rsidRPr="00426022">
        <w:t>в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данной</w:t>
      </w:r>
      <w:r w:rsidRPr="00426022">
        <w:rPr>
          <w:spacing w:val="19"/>
        </w:rPr>
        <w:t xml:space="preserve"> </w:t>
      </w:r>
      <w:r w:rsidRPr="00426022">
        <w:rPr>
          <w:spacing w:val="-3"/>
        </w:rPr>
        <w:t>схеме,</w:t>
      </w:r>
      <w:r w:rsidRPr="00426022">
        <w:rPr>
          <w:spacing w:val="19"/>
        </w:rPr>
        <w:t xml:space="preserve"> </w:t>
      </w:r>
      <w:r w:rsidRPr="00426022">
        <w:rPr>
          <w:spacing w:val="-7"/>
        </w:rPr>
        <w:t>б</w:t>
      </w:r>
      <w:r w:rsidRPr="00426022">
        <w:rPr>
          <w:spacing w:val="-6"/>
        </w:rPr>
        <w:t>у</w:t>
      </w:r>
      <w:r w:rsidRPr="00426022">
        <w:rPr>
          <w:spacing w:val="-7"/>
        </w:rPr>
        <w:t>д</w:t>
      </w:r>
      <w:r w:rsidRPr="00426022">
        <w:rPr>
          <w:spacing w:val="-6"/>
        </w:rPr>
        <w:t>ут</w:t>
      </w:r>
      <w:r w:rsidRPr="00426022">
        <w:rPr>
          <w:spacing w:val="55"/>
        </w:rPr>
        <w:t xml:space="preserve"> </w:t>
      </w:r>
      <w:r w:rsidRPr="00426022">
        <w:rPr>
          <w:spacing w:val="-1"/>
        </w:rPr>
        <w:t>иметь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следующий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вид:</w:t>
      </w:r>
    </w:p>
    <w:p w:rsidR="00A05C3F" w:rsidRPr="00426022" w:rsidRDefault="00A05C3F" w:rsidP="00A05C3F">
      <w:pPr>
        <w:pStyle w:val="aa"/>
        <w:spacing w:before="8" w:line="276" w:lineRule="auto"/>
        <w:ind w:right="11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13</w:t>
      </w:r>
    </w:p>
    <w:tbl>
      <w:tblPr>
        <w:tblStyle w:val="TableNormal"/>
        <w:tblW w:w="0" w:type="auto"/>
        <w:tblInd w:w="232" w:type="dxa"/>
        <w:tblLayout w:type="fixed"/>
        <w:tblLook w:val="01E0" w:firstRow="1" w:lastRow="1" w:firstColumn="1" w:lastColumn="1" w:noHBand="0" w:noVBand="0"/>
      </w:tblPr>
      <w:tblGrid>
        <w:gridCol w:w="856"/>
        <w:gridCol w:w="4246"/>
        <w:gridCol w:w="2348"/>
        <w:gridCol w:w="2362"/>
      </w:tblGrid>
      <w:tr w:rsidR="00A05C3F" w:rsidRPr="00106C95" w:rsidTr="00930197">
        <w:trPr>
          <w:trHeight w:hRule="exact" w:val="976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 w:right="8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источника</w:t>
            </w:r>
            <w:r w:rsidRPr="00426022">
              <w:rPr>
                <w:rFonts w:ascii="Times New Roman" w:hAnsi="Times New Roman" w:cs="Times New Roman"/>
                <w:b/>
                <w:spacing w:val="27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теплоснабжения</w:t>
            </w: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2" w:right="3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31"/>
                <w:sz w:val="28"/>
                <w:szCs w:val="28"/>
              </w:rPr>
              <w:t>У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с</w:t>
            </w:r>
            <w:r w:rsidRPr="00426022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426022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о</w:t>
            </w: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в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нн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мощность,</w:t>
            </w:r>
            <w:r w:rsidRPr="00426022">
              <w:rPr>
                <w:rFonts w:ascii="Times New Roman" w:hAnsi="Times New Roman" w:cs="Times New Roman"/>
                <w:b/>
                <w:spacing w:val="19"/>
                <w:w w:val="99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кВт/ч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2" w:right="2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Подключенная</w:t>
            </w:r>
            <w:r w:rsidRPr="00426022">
              <w:rPr>
                <w:rFonts w:ascii="Times New Roman" w:hAnsi="Times New Roman" w:cs="Times New Roman"/>
                <w:b/>
                <w:spacing w:val="2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тепловая</w:t>
            </w:r>
            <w:r w:rsidRPr="00426022">
              <w:rPr>
                <w:rFonts w:ascii="Times New Roman" w:hAnsi="Times New Roman" w:cs="Times New Roman"/>
                <w:b/>
                <w:spacing w:val="2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нагрузка,</w:t>
            </w:r>
            <w:r w:rsidRPr="00426022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</w:t>
            </w:r>
          </w:p>
        </w:tc>
      </w:tr>
      <w:tr w:rsidR="00A05C3F" w:rsidRPr="00426022" w:rsidTr="00930197">
        <w:trPr>
          <w:trHeight w:hRule="exact" w:val="332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6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5C3F" w:rsidRPr="00426022" w:rsidTr="00930197">
        <w:trPr>
          <w:trHeight w:hRule="exact" w:val="332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5C3F" w:rsidRPr="00426022" w:rsidRDefault="00A05C3F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05C3F" w:rsidRPr="00426022" w:rsidRDefault="00A05C3F" w:rsidP="00A05C3F">
      <w:pPr>
        <w:spacing w:line="276" w:lineRule="auto"/>
        <w:jc w:val="center"/>
        <w:rPr>
          <w:sz w:val="28"/>
          <w:szCs w:val="28"/>
        </w:rPr>
        <w:sectPr w:rsidR="00A05C3F" w:rsidRPr="00426022" w:rsidSect="000A3D70">
          <w:headerReference w:type="even" r:id="rId26"/>
          <w:headerReference w:type="default" r:id="rId27"/>
          <w:footerReference w:type="even" r:id="rId28"/>
          <w:footerReference w:type="default" r:id="rId29"/>
          <w:pgSz w:w="11900" w:h="16840"/>
          <w:pgMar w:top="1020" w:right="580" w:bottom="940" w:left="1160" w:header="757" w:footer="755" w:gutter="0"/>
          <w:cols w:space="720"/>
        </w:sectPr>
      </w:pPr>
    </w:p>
    <w:p w:rsidR="00A05C3F" w:rsidRPr="00426022" w:rsidRDefault="00A05C3F" w:rsidP="00A05C3F">
      <w:pPr>
        <w:pStyle w:val="aa"/>
        <w:widowControl w:val="0"/>
        <w:numPr>
          <w:ilvl w:val="1"/>
          <w:numId w:val="3"/>
        </w:numPr>
        <w:tabs>
          <w:tab w:val="left" w:pos="1162"/>
        </w:tabs>
        <w:suppressAutoHyphens w:val="0"/>
        <w:spacing w:before="238" w:line="276" w:lineRule="auto"/>
        <w:ind w:right="106" w:firstLine="710"/>
      </w:pPr>
      <w:r w:rsidRPr="00426022">
        <w:rPr>
          <w:spacing w:val="-1"/>
        </w:rPr>
        <w:lastRenderedPageBreak/>
        <w:t>. Распределение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 xml:space="preserve">тепловой </w:t>
      </w:r>
      <w:r w:rsidRPr="00426022">
        <w:rPr>
          <w:spacing w:val="-2"/>
        </w:rPr>
        <w:t>нагрузки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между</w:t>
      </w:r>
      <w:r w:rsidRPr="00426022">
        <w:rPr>
          <w:spacing w:val="1"/>
        </w:rPr>
        <w:t xml:space="preserve"> </w:t>
      </w:r>
      <w:r w:rsidRPr="00426022">
        <w:rPr>
          <w:spacing w:val="-3"/>
        </w:rPr>
        <w:t>источниками</w:t>
      </w:r>
      <w:r w:rsidRPr="00426022">
        <w:rPr>
          <w:spacing w:val="-2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энергии,</w:t>
      </w:r>
      <w:r w:rsidRPr="00426022">
        <w:rPr>
          <w:spacing w:val="46"/>
        </w:rPr>
        <w:t xml:space="preserve"> </w:t>
      </w:r>
      <w:r w:rsidRPr="00426022">
        <w:t>в</w:t>
      </w:r>
      <w:r w:rsidRPr="00426022">
        <w:rPr>
          <w:spacing w:val="15"/>
        </w:rPr>
        <w:t xml:space="preserve"> </w:t>
      </w:r>
      <w:r w:rsidRPr="00426022">
        <w:rPr>
          <w:spacing w:val="-4"/>
        </w:rPr>
        <w:t>то</w:t>
      </w:r>
      <w:r w:rsidRPr="00426022">
        <w:rPr>
          <w:spacing w:val="-5"/>
        </w:rPr>
        <w:t>м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числе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определение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условий,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наличии</w:t>
      </w:r>
      <w:r w:rsidRPr="00426022">
        <w:rPr>
          <w:spacing w:val="13"/>
        </w:rPr>
        <w:t xml:space="preserve"> </w:t>
      </w:r>
      <w:r w:rsidRPr="00426022">
        <w:rPr>
          <w:spacing w:val="-5"/>
        </w:rPr>
        <w:t>к</w:t>
      </w:r>
      <w:r w:rsidRPr="00426022">
        <w:rPr>
          <w:spacing w:val="-4"/>
        </w:rPr>
        <w:t>от</w:t>
      </w:r>
      <w:r w:rsidRPr="00426022">
        <w:rPr>
          <w:spacing w:val="-5"/>
        </w:rPr>
        <w:t>орых</w:t>
      </w:r>
      <w:r w:rsidRPr="00426022">
        <w:rPr>
          <w:spacing w:val="16"/>
        </w:rPr>
        <w:t xml:space="preserve"> </w:t>
      </w:r>
      <w:r w:rsidRPr="00426022">
        <w:rPr>
          <w:spacing w:val="-2"/>
        </w:rPr>
        <w:t>существует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возможность</w:t>
      </w:r>
      <w:r w:rsidRPr="00426022">
        <w:rPr>
          <w:spacing w:val="65"/>
        </w:rPr>
        <w:t xml:space="preserve"> </w:t>
      </w:r>
      <w:r w:rsidRPr="00426022">
        <w:t>поставок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сохранении</w:t>
      </w:r>
      <w:r w:rsidRPr="00426022">
        <w:rPr>
          <w:spacing w:val="-5"/>
        </w:rPr>
        <w:t xml:space="preserve"> </w:t>
      </w:r>
      <w:r w:rsidRPr="00426022">
        <w:t>надежности</w:t>
      </w:r>
      <w:r w:rsidRPr="00426022">
        <w:rPr>
          <w:spacing w:val="-6"/>
        </w:rPr>
        <w:t xml:space="preserve"> </w:t>
      </w:r>
      <w:r w:rsidRPr="00426022">
        <w:rPr>
          <w:spacing w:val="-1"/>
        </w:rPr>
        <w:t>теплоснабжения.</w:t>
      </w:r>
    </w:p>
    <w:p w:rsidR="00A05C3F" w:rsidRPr="00426022" w:rsidRDefault="00A05C3F" w:rsidP="00A05C3F">
      <w:pPr>
        <w:pStyle w:val="aa"/>
        <w:spacing w:before="81" w:line="276" w:lineRule="auto"/>
        <w:ind w:right="253"/>
      </w:pPr>
      <w:r w:rsidRPr="00426022">
        <w:rPr>
          <w:spacing w:val="-1"/>
        </w:rPr>
        <w:t>Перераспределение</w:t>
      </w:r>
      <w:r w:rsidRPr="00426022">
        <w:rPr>
          <w:spacing w:val="7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6"/>
        </w:rPr>
        <w:t xml:space="preserve"> </w:t>
      </w:r>
      <w:r w:rsidRPr="00426022">
        <w:rPr>
          <w:spacing w:val="-2"/>
        </w:rPr>
        <w:t>нагрузки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между</w:t>
      </w:r>
      <w:r w:rsidRPr="00426022">
        <w:rPr>
          <w:spacing w:val="7"/>
        </w:rPr>
        <w:t xml:space="preserve"> </w:t>
      </w:r>
      <w:r w:rsidRPr="00426022">
        <w:rPr>
          <w:spacing w:val="-3"/>
        </w:rPr>
        <w:t>источниками</w:t>
      </w:r>
      <w:r w:rsidRPr="00426022">
        <w:rPr>
          <w:spacing w:val="6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8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36"/>
        </w:rPr>
        <w:t xml:space="preserve"> </w:t>
      </w:r>
      <w:r w:rsidRPr="00426022">
        <w:rPr>
          <w:spacing w:val="-2"/>
        </w:rPr>
        <w:t>невозможно.</w:t>
      </w:r>
      <w:r w:rsidRPr="00426022">
        <w:rPr>
          <w:spacing w:val="37"/>
        </w:rPr>
        <w:t xml:space="preserve"> </w:t>
      </w:r>
      <w:r w:rsidRPr="00426022">
        <w:rPr>
          <w:spacing w:val="-2"/>
        </w:rPr>
        <w:t>Источники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38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37"/>
        </w:rPr>
        <w:t xml:space="preserve"> </w:t>
      </w:r>
      <w:r w:rsidRPr="00426022">
        <w:rPr>
          <w:spacing w:val="-1"/>
        </w:rPr>
        <w:t>между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собой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технологически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32"/>
        </w:rPr>
        <w:t xml:space="preserve"> </w:t>
      </w:r>
      <w:r w:rsidRPr="00426022">
        <w:rPr>
          <w:spacing w:val="-2"/>
        </w:rPr>
        <w:t>связаны.</w:t>
      </w:r>
    </w:p>
    <w:p w:rsidR="00A05C3F" w:rsidRPr="00426022" w:rsidRDefault="00A05C3F" w:rsidP="00A05C3F">
      <w:pPr>
        <w:pStyle w:val="1"/>
        <w:spacing w:before="157" w:line="276" w:lineRule="auto"/>
        <w:ind w:left="811"/>
        <w:rPr>
          <w:b/>
          <w:bCs/>
        </w:rPr>
      </w:pPr>
      <w:bookmarkStart w:id="6" w:name="_TOC_250001"/>
      <w:r w:rsidRPr="00426022">
        <w:rPr>
          <w:spacing w:val="-2"/>
        </w:rPr>
        <w:t>Раздел</w:t>
      </w:r>
      <w:r w:rsidRPr="00426022">
        <w:rPr>
          <w:spacing w:val="-4"/>
        </w:rPr>
        <w:t xml:space="preserve"> </w:t>
      </w:r>
      <w:r w:rsidRPr="00426022">
        <w:t>10.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Решения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-3"/>
        </w:rPr>
        <w:t xml:space="preserve"> </w:t>
      </w:r>
      <w:r w:rsidRPr="00426022">
        <w:rPr>
          <w:spacing w:val="-2"/>
        </w:rPr>
        <w:t>бесхозяйным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тепловым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сетям</w:t>
      </w:r>
      <w:bookmarkEnd w:id="6"/>
    </w:p>
    <w:p w:rsidR="00A05C3F" w:rsidRPr="00426022" w:rsidRDefault="00A05C3F" w:rsidP="00A05C3F">
      <w:pPr>
        <w:pStyle w:val="aa"/>
        <w:spacing w:before="236" w:line="276" w:lineRule="auto"/>
        <w:ind w:right="104"/>
      </w:pPr>
      <w:r w:rsidRPr="00426022">
        <w:rPr>
          <w:spacing w:val="-1"/>
        </w:rPr>
        <w:t>При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разработке</w:t>
      </w:r>
      <w:r w:rsidRPr="00426022">
        <w:rPr>
          <w:spacing w:val="15"/>
        </w:rPr>
        <w:t xml:space="preserve"> </w:t>
      </w:r>
      <w:r w:rsidRPr="00426022">
        <w:rPr>
          <w:spacing w:val="-3"/>
        </w:rPr>
        <w:t>схемы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Бахметьевское Богородицкого района бесхозяйных</w:t>
      </w:r>
      <w:r w:rsidRPr="00426022">
        <w:rPr>
          <w:spacing w:val="36"/>
        </w:rPr>
        <w:t xml:space="preserve"> </w:t>
      </w:r>
      <w:r w:rsidRPr="00426022">
        <w:rPr>
          <w:spacing w:val="-1"/>
        </w:rPr>
        <w:t>тепловых</w:t>
      </w:r>
      <w:r w:rsidRPr="00426022">
        <w:rPr>
          <w:spacing w:val="-3"/>
        </w:rPr>
        <w:t xml:space="preserve"> </w:t>
      </w:r>
      <w:r w:rsidRPr="00426022">
        <w:t>сетей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не</w:t>
      </w:r>
      <w:r w:rsidRPr="00426022">
        <w:rPr>
          <w:spacing w:val="-5"/>
        </w:rPr>
        <w:t xml:space="preserve"> </w:t>
      </w:r>
      <w:r w:rsidRPr="00426022">
        <w:rPr>
          <w:spacing w:val="-1"/>
        </w:rPr>
        <w:t>выявлено.</w:t>
      </w:r>
    </w:p>
    <w:p w:rsidR="00A05C3F" w:rsidRPr="00426022" w:rsidRDefault="00A05C3F" w:rsidP="00A05C3F">
      <w:pPr>
        <w:spacing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1"/>
        <w:spacing w:before="168" w:line="276" w:lineRule="auto"/>
        <w:ind w:left="811"/>
        <w:rPr>
          <w:b/>
          <w:bCs/>
        </w:rPr>
      </w:pPr>
      <w:bookmarkStart w:id="7" w:name="_TOC_250000"/>
      <w:r w:rsidRPr="00426022">
        <w:rPr>
          <w:spacing w:val="-2"/>
        </w:rPr>
        <w:t>Раздел</w:t>
      </w:r>
      <w:r w:rsidRPr="00426022">
        <w:rPr>
          <w:spacing w:val="-7"/>
        </w:rPr>
        <w:t xml:space="preserve"> </w:t>
      </w:r>
      <w:r w:rsidRPr="00426022">
        <w:rPr>
          <w:spacing w:val="-6"/>
        </w:rPr>
        <w:t xml:space="preserve">11. </w:t>
      </w:r>
      <w:r w:rsidRPr="00426022">
        <w:rPr>
          <w:spacing w:val="-2"/>
        </w:rPr>
        <w:t>Заключение</w:t>
      </w:r>
      <w:bookmarkEnd w:id="7"/>
    </w:p>
    <w:p w:rsidR="00A05C3F" w:rsidRPr="00426022" w:rsidRDefault="00A05C3F" w:rsidP="00A05C3F">
      <w:pPr>
        <w:pStyle w:val="aa"/>
        <w:spacing w:before="162" w:line="276" w:lineRule="auto"/>
        <w:ind w:right="106" w:firstLine="1418"/>
      </w:pPr>
      <w:r w:rsidRPr="00426022">
        <w:rPr>
          <w:spacing w:val="-4"/>
        </w:rPr>
        <w:t>Главной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тенденцией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децентрализованного</w:t>
      </w:r>
      <w:r w:rsidRPr="00426022">
        <w:rPr>
          <w:spacing w:val="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10"/>
        </w:rPr>
        <w:t xml:space="preserve"> </w:t>
      </w:r>
      <w:r w:rsidRPr="00426022">
        <w:rPr>
          <w:spacing w:val="-1"/>
        </w:rPr>
        <w:t>населения,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при</w:t>
      </w:r>
      <w:r w:rsidRPr="00426022">
        <w:rPr>
          <w:spacing w:val="39"/>
        </w:rPr>
        <w:t xml:space="preserve"> </w:t>
      </w:r>
      <w:r w:rsidRPr="00426022">
        <w:rPr>
          <w:spacing w:val="-2"/>
        </w:rPr>
        <w:t>производстве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тепла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индивидуальными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теплогенераторами,</w:t>
      </w:r>
      <w:r w:rsidRPr="00426022">
        <w:rPr>
          <w:spacing w:val="40"/>
        </w:rPr>
        <w:t xml:space="preserve"> </w:t>
      </w:r>
      <w:r w:rsidRPr="00426022">
        <w:rPr>
          <w:spacing w:val="-1"/>
        </w:rPr>
        <w:t>является</w:t>
      </w:r>
      <w:r w:rsidRPr="00426022">
        <w:rPr>
          <w:spacing w:val="45"/>
          <w:w w:val="99"/>
        </w:rPr>
        <w:t xml:space="preserve"> </w:t>
      </w:r>
      <w:r w:rsidRPr="00426022">
        <w:rPr>
          <w:spacing w:val="-1"/>
        </w:rPr>
        <w:t>увеличение</w:t>
      </w:r>
      <w:r w:rsidRPr="00426022">
        <w:rPr>
          <w:spacing w:val="67"/>
        </w:rPr>
        <w:t xml:space="preserve"> </w:t>
      </w:r>
      <w:r w:rsidRPr="00426022">
        <w:rPr>
          <w:spacing w:val="-1"/>
        </w:rPr>
        <w:t>потребления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газа.</w:t>
      </w:r>
      <w:r w:rsidRPr="00426022">
        <w:rPr>
          <w:spacing w:val="67"/>
        </w:rPr>
        <w:t xml:space="preserve"> </w:t>
      </w:r>
      <w:r w:rsidRPr="00426022">
        <w:t>В</w:t>
      </w:r>
      <w:r w:rsidRPr="00426022">
        <w:rPr>
          <w:spacing w:val="68"/>
        </w:rPr>
        <w:t xml:space="preserve"> </w:t>
      </w:r>
      <w:r w:rsidRPr="00426022">
        <w:rPr>
          <w:spacing w:val="-2"/>
        </w:rPr>
        <w:t>связи</w:t>
      </w:r>
      <w:r w:rsidRPr="00426022">
        <w:rPr>
          <w:spacing w:val="69"/>
        </w:rPr>
        <w:t xml:space="preserve"> </w:t>
      </w:r>
      <w:r w:rsidRPr="00426022">
        <w:t>с</w:t>
      </w:r>
      <w:r w:rsidRPr="00426022">
        <w:rPr>
          <w:spacing w:val="67"/>
        </w:rPr>
        <w:t xml:space="preserve"> </w:t>
      </w:r>
      <w:r w:rsidRPr="00426022">
        <w:t>дальнейшей</w:t>
      </w:r>
      <w:r w:rsidRPr="00426022">
        <w:rPr>
          <w:spacing w:val="67"/>
        </w:rPr>
        <w:t xml:space="preserve"> </w:t>
      </w:r>
      <w:r w:rsidRPr="00426022">
        <w:rPr>
          <w:spacing w:val="-1"/>
        </w:rPr>
        <w:t>газификацией</w:t>
      </w:r>
      <w:r w:rsidRPr="00426022">
        <w:rPr>
          <w:spacing w:val="68"/>
        </w:rPr>
        <w:t xml:space="preserve"> </w:t>
      </w:r>
      <w:r w:rsidRPr="00426022">
        <w:t>поселения,</w:t>
      </w:r>
      <w:r w:rsidRPr="00426022">
        <w:rPr>
          <w:spacing w:val="30"/>
        </w:rPr>
        <w:t xml:space="preserve"> </w:t>
      </w:r>
      <w:r w:rsidRPr="00426022">
        <w:rPr>
          <w:spacing w:val="-2"/>
        </w:rPr>
        <w:t>указанная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тенденция</w:t>
      </w:r>
      <w:r w:rsidRPr="00426022">
        <w:rPr>
          <w:spacing w:val="-9"/>
        </w:rPr>
        <w:t xml:space="preserve"> </w:t>
      </w:r>
      <w:r w:rsidRPr="00426022">
        <w:rPr>
          <w:spacing w:val="-7"/>
        </w:rPr>
        <w:t>б</w:t>
      </w:r>
      <w:r w:rsidRPr="00426022">
        <w:rPr>
          <w:spacing w:val="-6"/>
        </w:rPr>
        <w:t>у</w:t>
      </w:r>
      <w:r w:rsidRPr="00426022">
        <w:rPr>
          <w:spacing w:val="-7"/>
        </w:rPr>
        <w:t>дет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сохраняться.</w:t>
      </w:r>
    </w:p>
    <w:p w:rsidR="00A05C3F" w:rsidRPr="00426022" w:rsidRDefault="00A05C3F" w:rsidP="00A05C3F">
      <w:pPr>
        <w:pStyle w:val="aa"/>
        <w:spacing w:before="7" w:line="276" w:lineRule="auto"/>
        <w:ind w:right="108"/>
      </w:pPr>
      <w:r w:rsidRPr="00426022">
        <w:rPr>
          <w:spacing w:val="-4"/>
        </w:rPr>
        <w:t>О</w:t>
      </w:r>
      <w:r w:rsidRPr="00426022">
        <w:rPr>
          <w:spacing w:val="-5"/>
        </w:rPr>
        <w:t>днак</w:t>
      </w:r>
      <w:r w:rsidRPr="00426022">
        <w:rPr>
          <w:spacing w:val="-4"/>
        </w:rPr>
        <w:t>о,</w:t>
      </w:r>
      <w:r w:rsidRPr="00426022">
        <w:rPr>
          <w:spacing w:val="58"/>
        </w:rPr>
        <w:t xml:space="preserve"> </w:t>
      </w:r>
      <w:r w:rsidRPr="00426022">
        <w:rPr>
          <w:spacing w:val="-1"/>
        </w:rPr>
        <w:t>нельзя</w:t>
      </w:r>
      <w:r w:rsidRPr="00426022">
        <w:rPr>
          <w:spacing w:val="58"/>
        </w:rPr>
        <w:t xml:space="preserve"> </w:t>
      </w:r>
      <w:r w:rsidRPr="00426022">
        <w:rPr>
          <w:spacing w:val="-3"/>
        </w:rPr>
        <w:t>забывать</w:t>
      </w:r>
      <w:r w:rsidRPr="00426022">
        <w:rPr>
          <w:spacing w:val="58"/>
        </w:rPr>
        <w:t xml:space="preserve"> </w:t>
      </w:r>
      <w:r w:rsidRPr="00426022">
        <w:t>о</w:t>
      </w:r>
      <w:r w:rsidRPr="00426022">
        <w:rPr>
          <w:spacing w:val="57"/>
        </w:rPr>
        <w:t xml:space="preserve"> </w:t>
      </w:r>
      <w:r w:rsidRPr="00426022">
        <w:rPr>
          <w:spacing w:val="-1"/>
        </w:rPr>
        <w:t>сокращении,</w:t>
      </w:r>
      <w:r w:rsidRPr="00426022">
        <w:rPr>
          <w:spacing w:val="59"/>
        </w:rPr>
        <w:t xml:space="preserve"> </w:t>
      </w:r>
      <w:r w:rsidRPr="00426022">
        <w:t>с</w:t>
      </w:r>
      <w:r w:rsidRPr="00426022">
        <w:rPr>
          <w:spacing w:val="59"/>
        </w:rPr>
        <w:t xml:space="preserve"> </w:t>
      </w:r>
      <w:r w:rsidRPr="00426022">
        <w:rPr>
          <w:spacing w:val="-2"/>
        </w:rPr>
        <w:t>каждым</w:t>
      </w:r>
      <w:r w:rsidRPr="00426022">
        <w:rPr>
          <w:spacing w:val="59"/>
        </w:rPr>
        <w:t xml:space="preserve"> </w:t>
      </w:r>
      <w:r w:rsidRPr="00426022">
        <w:rPr>
          <w:spacing w:val="-4"/>
        </w:rPr>
        <w:t>го</w:t>
      </w:r>
      <w:r w:rsidRPr="00426022">
        <w:rPr>
          <w:spacing w:val="-5"/>
        </w:rPr>
        <w:t>д</w:t>
      </w:r>
      <w:r w:rsidRPr="00426022">
        <w:rPr>
          <w:spacing w:val="-4"/>
        </w:rPr>
        <w:t>о</w:t>
      </w:r>
      <w:r w:rsidRPr="00426022">
        <w:rPr>
          <w:spacing w:val="-5"/>
        </w:rPr>
        <w:t>м</w:t>
      </w:r>
      <w:r w:rsidRPr="00426022">
        <w:rPr>
          <w:spacing w:val="-4"/>
        </w:rPr>
        <w:t>,</w:t>
      </w:r>
      <w:r w:rsidRPr="00426022">
        <w:rPr>
          <w:spacing w:val="59"/>
        </w:rPr>
        <w:t xml:space="preserve"> </w:t>
      </w:r>
      <w:r w:rsidRPr="00426022">
        <w:rPr>
          <w:spacing w:val="-1"/>
        </w:rPr>
        <w:t>доступных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мировых</w:t>
      </w:r>
      <w:r w:rsidRPr="00426022">
        <w:rPr>
          <w:spacing w:val="38"/>
        </w:rPr>
        <w:t xml:space="preserve"> </w:t>
      </w:r>
      <w:r w:rsidRPr="00426022">
        <w:rPr>
          <w:spacing w:val="-2"/>
        </w:rPr>
        <w:t>запасов</w:t>
      </w:r>
      <w:r w:rsidRPr="00426022">
        <w:rPr>
          <w:spacing w:val="39"/>
        </w:rPr>
        <w:t xml:space="preserve"> </w:t>
      </w:r>
      <w:r w:rsidRPr="00426022">
        <w:rPr>
          <w:spacing w:val="-1"/>
        </w:rPr>
        <w:t>газа.</w:t>
      </w:r>
      <w:r w:rsidRPr="00426022">
        <w:rPr>
          <w:spacing w:val="41"/>
        </w:rPr>
        <w:t xml:space="preserve"> </w:t>
      </w:r>
      <w:r w:rsidRPr="00426022">
        <w:rPr>
          <w:spacing w:val="-1"/>
        </w:rPr>
        <w:t>Мы</w:t>
      </w:r>
      <w:r w:rsidRPr="00426022">
        <w:rPr>
          <w:spacing w:val="40"/>
        </w:rPr>
        <w:t xml:space="preserve"> </w:t>
      </w:r>
      <w:r w:rsidRPr="00426022">
        <w:rPr>
          <w:spacing w:val="-2"/>
        </w:rPr>
        <w:t>продолжаем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потреблять</w:t>
      </w:r>
      <w:r w:rsidRPr="00426022">
        <w:rPr>
          <w:spacing w:val="41"/>
        </w:rPr>
        <w:t xml:space="preserve"> </w:t>
      </w:r>
      <w:r w:rsidRPr="00426022">
        <w:rPr>
          <w:spacing w:val="-3"/>
        </w:rPr>
        <w:t>столько,</w:t>
      </w:r>
      <w:r w:rsidRPr="00426022">
        <w:rPr>
          <w:spacing w:val="38"/>
        </w:rPr>
        <w:t xml:space="preserve"> </w:t>
      </w:r>
      <w:r w:rsidRPr="00426022">
        <w:rPr>
          <w:spacing w:val="-6"/>
        </w:rPr>
        <w:t>ск</w:t>
      </w:r>
      <w:r w:rsidRPr="00426022">
        <w:rPr>
          <w:spacing w:val="-5"/>
        </w:rPr>
        <w:t>о</w:t>
      </w:r>
      <w:r w:rsidRPr="00426022">
        <w:rPr>
          <w:spacing w:val="-6"/>
        </w:rPr>
        <w:t>льк</w:t>
      </w:r>
      <w:r w:rsidRPr="00426022">
        <w:rPr>
          <w:spacing w:val="-5"/>
        </w:rPr>
        <w:t>о</w:t>
      </w:r>
      <w:r w:rsidRPr="00426022">
        <w:rPr>
          <w:spacing w:val="41"/>
        </w:rPr>
        <w:t xml:space="preserve"> </w:t>
      </w:r>
      <w:r w:rsidRPr="00426022">
        <w:rPr>
          <w:spacing w:val="-2"/>
        </w:rPr>
        <w:t>предлагают</w:t>
      </w:r>
      <w:r w:rsidRPr="00426022">
        <w:rPr>
          <w:spacing w:val="57"/>
        </w:rPr>
        <w:t xml:space="preserve"> </w:t>
      </w:r>
      <w:r w:rsidRPr="00426022">
        <w:rPr>
          <w:spacing w:val="-3"/>
        </w:rPr>
        <w:t>законы</w:t>
      </w:r>
      <w:r w:rsidRPr="00426022">
        <w:rPr>
          <w:spacing w:val="14"/>
        </w:rPr>
        <w:t xml:space="preserve"> </w:t>
      </w:r>
      <w:r w:rsidRPr="00426022">
        <w:rPr>
          <w:spacing w:val="-3"/>
        </w:rPr>
        <w:t>свободного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рынка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(то</w:t>
      </w:r>
      <w:r w:rsidRPr="00426022">
        <w:rPr>
          <w:spacing w:val="12"/>
        </w:rPr>
        <w:t xml:space="preserve"> </w:t>
      </w:r>
      <w:r w:rsidRPr="00426022">
        <w:rPr>
          <w:spacing w:val="1"/>
        </w:rPr>
        <w:t>есть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больше,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чем</w:t>
      </w:r>
      <w:r w:rsidRPr="00426022">
        <w:rPr>
          <w:spacing w:val="15"/>
        </w:rPr>
        <w:t xml:space="preserve"> </w:t>
      </w:r>
      <w:r w:rsidRPr="00426022">
        <w:rPr>
          <w:spacing w:val="-2"/>
        </w:rPr>
        <w:t>позволяют</w:t>
      </w:r>
      <w:r w:rsidRPr="00426022">
        <w:rPr>
          <w:spacing w:val="15"/>
        </w:rPr>
        <w:t xml:space="preserve"> </w:t>
      </w:r>
      <w:r w:rsidRPr="00426022">
        <w:t>ресурсы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земли)</w:t>
      </w:r>
      <w:r w:rsidRPr="00426022">
        <w:rPr>
          <w:spacing w:val="15"/>
        </w:rPr>
        <w:t xml:space="preserve"> </w:t>
      </w:r>
      <w:r w:rsidRPr="00426022">
        <w:t>с</w:t>
      </w:r>
      <w:r w:rsidRPr="00426022">
        <w:rPr>
          <w:spacing w:val="45"/>
          <w:w w:val="99"/>
        </w:rPr>
        <w:t xml:space="preserve"> </w:t>
      </w:r>
      <w:r w:rsidRPr="00426022">
        <w:rPr>
          <w:spacing w:val="-2"/>
        </w:rPr>
        <w:t>соответствующим</w:t>
      </w:r>
      <w:r w:rsidRPr="00426022">
        <w:rPr>
          <w:spacing w:val="-9"/>
        </w:rPr>
        <w:t xml:space="preserve"> </w:t>
      </w:r>
      <w:r w:rsidRPr="00426022">
        <w:rPr>
          <w:spacing w:val="-2"/>
        </w:rPr>
        <w:t>экономическим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ростом</w:t>
      </w:r>
      <w:r w:rsidRPr="00426022">
        <w:rPr>
          <w:spacing w:val="-9"/>
        </w:rPr>
        <w:t xml:space="preserve"> </w:t>
      </w:r>
      <w:r w:rsidRPr="00426022">
        <w:t>и</w:t>
      </w:r>
      <w:r w:rsidRPr="00426022">
        <w:rPr>
          <w:spacing w:val="-10"/>
        </w:rPr>
        <w:t xml:space="preserve"> </w:t>
      </w:r>
      <w:r w:rsidRPr="00426022">
        <w:rPr>
          <w:spacing w:val="-2"/>
        </w:rPr>
        <w:t>экологическим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истощением.</w:t>
      </w:r>
    </w:p>
    <w:p w:rsidR="00A05C3F" w:rsidRPr="00426022" w:rsidRDefault="00A05C3F" w:rsidP="00A05C3F">
      <w:pPr>
        <w:pStyle w:val="aa"/>
        <w:spacing w:before="7" w:line="276" w:lineRule="auto"/>
        <w:ind w:right="104"/>
      </w:pPr>
      <w:r w:rsidRPr="00426022">
        <w:rPr>
          <w:spacing w:val="-2"/>
        </w:rPr>
        <w:t>Перечень</w:t>
      </w:r>
      <w:r w:rsidRPr="00426022">
        <w:rPr>
          <w:spacing w:val="67"/>
        </w:rPr>
        <w:t xml:space="preserve"> </w:t>
      </w:r>
      <w:r w:rsidRPr="00426022">
        <w:rPr>
          <w:spacing w:val="-2"/>
        </w:rPr>
        <w:t>возможных</w:t>
      </w:r>
      <w:r w:rsidRPr="00426022">
        <w:rPr>
          <w:spacing w:val="65"/>
        </w:rPr>
        <w:t xml:space="preserve"> </w:t>
      </w:r>
      <w:r w:rsidRPr="00426022">
        <w:rPr>
          <w:spacing w:val="-1"/>
        </w:rPr>
        <w:t>мероприятий</w:t>
      </w:r>
      <w:r w:rsidRPr="00426022">
        <w:rPr>
          <w:spacing w:val="66"/>
        </w:rPr>
        <w:t xml:space="preserve"> </w:t>
      </w:r>
      <w:r w:rsidRPr="00426022">
        <w:rPr>
          <w:spacing w:val="-1"/>
        </w:rPr>
        <w:t>по</w:t>
      </w:r>
      <w:r w:rsidRPr="00426022">
        <w:rPr>
          <w:spacing w:val="65"/>
        </w:rPr>
        <w:t xml:space="preserve"> </w:t>
      </w:r>
      <w:r w:rsidRPr="00426022">
        <w:rPr>
          <w:spacing w:val="-1"/>
        </w:rPr>
        <w:t>энергосбережению</w:t>
      </w:r>
      <w:r w:rsidRPr="00426022">
        <w:rPr>
          <w:spacing w:val="68"/>
        </w:rPr>
        <w:t xml:space="preserve"> </w:t>
      </w:r>
      <w:r w:rsidRPr="00426022">
        <w:t>у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потребителей</w:t>
      </w:r>
      <w:r w:rsidRPr="00426022">
        <w:rPr>
          <w:spacing w:val="20"/>
          <w:w w:val="99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-2"/>
        </w:rPr>
        <w:t xml:space="preserve"> сведены </w:t>
      </w:r>
      <w:r w:rsidRPr="00426022">
        <w:t>в</w:t>
      </w:r>
      <w:r w:rsidRPr="00426022">
        <w:rPr>
          <w:spacing w:val="-4"/>
        </w:rPr>
        <w:t xml:space="preserve"> </w:t>
      </w:r>
      <w:r w:rsidRPr="00426022">
        <w:rPr>
          <w:spacing w:val="-3"/>
        </w:rPr>
        <w:t>Таблицу</w:t>
      </w:r>
      <w:r w:rsidRPr="00426022">
        <w:rPr>
          <w:spacing w:val="-1"/>
        </w:rPr>
        <w:t xml:space="preserve"> </w:t>
      </w:r>
      <w:r w:rsidRPr="00426022">
        <w:t>14.</w:t>
      </w:r>
    </w:p>
    <w:p w:rsidR="00A05C3F" w:rsidRPr="00426022" w:rsidRDefault="00A05C3F" w:rsidP="00A05C3F">
      <w:pPr>
        <w:pStyle w:val="aa"/>
        <w:spacing w:before="8" w:line="276" w:lineRule="auto"/>
        <w:ind w:right="166"/>
        <w:jc w:val="right"/>
      </w:pPr>
      <w:r w:rsidRPr="00426022">
        <w:rPr>
          <w:spacing w:val="-3"/>
        </w:rPr>
        <w:t>Таблица</w:t>
      </w:r>
      <w:r w:rsidRPr="00426022">
        <w:rPr>
          <w:spacing w:val="-6"/>
        </w:rPr>
        <w:t xml:space="preserve"> </w:t>
      </w:r>
      <w:r w:rsidRPr="00426022">
        <w:t>14</w:t>
      </w:r>
    </w:p>
    <w:p w:rsidR="00A05C3F" w:rsidRPr="00426022" w:rsidRDefault="00A05C3F" w:rsidP="00A05C3F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864"/>
        <w:gridCol w:w="1250"/>
      </w:tblGrid>
      <w:tr w:rsidR="00A05C3F" w:rsidRPr="00426022" w:rsidTr="00930197">
        <w:trPr>
          <w:trHeight w:hRule="exact" w:val="442"/>
        </w:trPr>
        <w:tc>
          <w:tcPr>
            <w:tcW w:w="4678" w:type="dxa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</w:p>
        </w:tc>
        <w:tc>
          <w:tcPr>
            <w:tcW w:w="3864" w:type="dxa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 w:right="-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</w:t>
            </w:r>
          </w:p>
        </w:tc>
        <w:tc>
          <w:tcPr>
            <w:tcW w:w="1250" w:type="dxa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  <w:tr w:rsidR="00A05C3F" w:rsidRPr="00106C95" w:rsidTr="00930197">
        <w:trPr>
          <w:trHeight w:val="1019"/>
        </w:trPr>
        <w:tc>
          <w:tcPr>
            <w:tcW w:w="4678" w:type="dxa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Теплоизоляция наружных</w:t>
            </w:r>
          </w:p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ограждающих конструкций</w:t>
            </w:r>
          </w:p>
        </w:tc>
        <w:tc>
          <w:tcPr>
            <w:tcW w:w="5114" w:type="dxa"/>
            <w:gridSpan w:val="2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Сокращение тепловых потерь потребителя, как следствие меньшее теплопотребление</w:t>
            </w:r>
          </w:p>
        </w:tc>
      </w:tr>
      <w:tr w:rsidR="00A05C3F" w:rsidRPr="00106C95" w:rsidTr="00930197">
        <w:trPr>
          <w:trHeight w:hRule="exact" w:val="1408"/>
        </w:trPr>
        <w:tc>
          <w:tcPr>
            <w:tcW w:w="4678" w:type="dxa"/>
          </w:tcPr>
          <w:p w:rsidR="00A05C3F" w:rsidRPr="00426022" w:rsidRDefault="00A05C3F" w:rsidP="00930197">
            <w:pPr>
              <w:pStyle w:val="TableParagraph"/>
              <w:tabs>
                <w:tab w:val="left" w:pos="2137"/>
              </w:tabs>
              <w:spacing w:before="53" w:line="276" w:lineRule="auto"/>
              <w:ind w:left="51" w:right="4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Установка энергосберегающего остекления</w:t>
            </w:r>
          </w:p>
        </w:tc>
        <w:tc>
          <w:tcPr>
            <w:tcW w:w="5114" w:type="dxa"/>
            <w:gridSpan w:val="2"/>
          </w:tcPr>
          <w:p w:rsidR="00A05C3F" w:rsidRPr="00426022" w:rsidRDefault="00A05C3F" w:rsidP="00930197">
            <w:pPr>
              <w:pStyle w:val="TableParagraph"/>
              <w:tabs>
                <w:tab w:val="left" w:pos="2327"/>
                <w:tab w:val="left" w:pos="4252"/>
              </w:tabs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Сокращение тепловых потерь</w:t>
            </w:r>
          </w:p>
          <w:p w:rsidR="00A05C3F" w:rsidRPr="00426022" w:rsidRDefault="00A05C3F" w:rsidP="00930197">
            <w:pPr>
              <w:pStyle w:val="TableParagraph"/>
              <w:tabs>
                <w:tab w:val="left" w:pos="1881"/>
                <w:tab w:val="left" w:pos="2550"/>
                <w:tab w:val="left" w:pos="4007"/>
              </w:tabs>
              <w:spacing w:before="4" w:line="276" w:lineRule="auto"/>
              <w:ind w:left="51" w:right="5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потребителя, как следствие меньшее теплопотребление</w:t>
            </w:r>
          </w:p>
        </w:tc>
      </w:tr>
      <w:tr w:rsidR="00A05C3F" w:rsidRPr="00106C95" w:rsidTr="00930197">
        <w:trPr>
          <w:trHeight w:hRule="exact" w:val="1408"/>
        </w:trPr>
        <w:tc>
          <w:tcPr>
            <w:tcW w:w="4678" w:type="dxa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Установка теплоотражающего экрана</w:t>
            </w:r>
          </w:p>
          <w:p w:rsidR="00A05C3F" w:rsidRPr="00426022" w:rsidRDefault="00A05C3F" w:rsidP="00930197">
            <w:pPr>
              <w:pStyle w:val="TableParagraph"/>
              <w:spacing w:before="4" w:line="276" w:lineRule="auto"/>
              <w:ind w:left="51" w:right="54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(или алюминиевой фольги) на стену за радиатором отопления</w:t>
            </w:r>
          </w:p>
        </w:tc>
        <w:tc>
          <w:tcPr>
            <w:tcW w:w="5114" w:type="dxa"/>
            <w:gridSpan w:val="2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 w:right="5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Повышение температуры в помещении на 1 градус</w:t>
            </w:r>
          </w:p>
        </w:tc>
      </w:tr>
      <w:tr w:rsidR="00A05C3F" w:rsidRPr="00106C95" w:rsidTr="00930197">
        <w:trPr>
          <w:trHeight w:hRule="exact" w:val="1408"/>
        </w:trPr>
        <w:tc>
          <w:tcPr>
            <w:tcW w:w="4678" w:type="dxa"/>
          </w:tcPr>
          <w:p w:rsidR="00A05C3F" w:rsidRPr="00426022" w:rsidRDefault="00A05C3F" w:rsidP="00930197">
            <w:pPr>
              <w:pStyle w:val="TableParagraph"/>
              <w:tabs>
                <w:tab w:val="left" w:pos="684"/>
                <w:tab w:val="left" w:pos="2150"/>
              </w:tabs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lastRenderedPageBreak/>
              <w:t>В качестве теплогенерирующих</w:t>
            </w:r>
          </w:p>
          <w:p w:rsidR="00A05C3F" w:rsidRPr="00426022" w:rsidRDefault="00A05C3F" w:rsidP="00930197">
            <w:pPr>
              <w:pStyle w:val="TableParagraph"/>
              <w:tabs>
                <w:tab w:val="left" w:pos="1494"/>
                <w:tab w:val="left" w:pos="3480"/>
              </w:tabs>
              <w:spacing w:before="4" w:line="276" w:lineRule="auto"/>
              <w:ind w:left="51" w:right="48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установок использование тепловых насосов</w:t>
            </w:r>
          </w:p>
        </w:tc>
        <w:tc>
          <w:tcPr>
            <w:tcW w:w="5114" w:type="dxa"/>
            <w:gridSpan w:val="2"/>
          </w:tcPr>
          <w:p w:rsidR="00A05C3F" w:rsidRPr="00426022" w:rsidRDefault="00A05C3F" w:rsidP="00930197">
            <w:pPr>
              <w:pStyle w:val="TableParagraph"/>
              <w:spacing w:before="53" w:line="276" w:lineRule="auto"/>
              <w:ind w:left="51" w:right="53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Экологически чистый источник тепловой энергии</w:t>
            </w:r>
          </w:p>
        </w:tc>
      </w:tr>
      <w:tr w:rsidR="00A05C3F" w:rsidRPr="00426022" w:rsidTr="00930197">
        <w:trPr>
          <w:trHeight w:hRule="exact" w:val="2021"/>
        </w:trPr>
        <w:tc>
          <w:tcPr>
            <w:tcW w:w="4678" w:type="dxa"/>
          </w:tcPr>
          <w:p w:rsidR="00A05C3F" w:rsidRPr="00426022" w:rsidRDefault="00A05C3F" w:rsidP="00930197">
            <w:pPr>
              <w:spacing w:before="59" w:line="276" w:lineRule="auto"/>
              <w:ind w:left="5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Промывка внутренних систем отопления</w:t>
            </w:r>
          </w:p>
          <w:p w:rsidR="00A05C3F" w:rsidRPr="00426022" w:rsidRDefault="00A05C3F" w:rsidP="00930197">
            <w:pPr>
              <w:pStyle w:val="TableParagraph"/>
              <w:tabs>
                <w:tab w:val="left" w:pos="1837"/>
                <w:tab w:val="left" w:pos="3793"/>
              </w:tabs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114" w:type="dxa"/>
            <w:gridSpan w:val="2"/>
          </w:tcPr>
          <w:p w:rsidR="00A05C3F" w:rsidRPr="00426022" w:rsidRDefault="00A05C3F" w:rsidP="00930197">
            <w:pPr>
              <w:spacing w:before="59" w:line="276" w:lineRule="auto"/>
              <w:ind w:left="57" w:right="5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Теплоотдача системы повышается от 25 до 50%. Экономия теплоносителя составляет более 30%. В помещениях повышение температуры происходит на 5–10º C. Срок эксплуатации систем</w:t>
            </w:r>
          </w:p>
          <w:p w:rsidR="00A05C3F" w:rsidRPr="00426022" w:rsidRDefault="00A05C3F" w:rsidP="00930197">
            <w:pPr>
              <w:spacing w:before="7" w:line="276" w:lineRule="auto"/>
              <w:ind w:left="57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продлевается на 10–15 лет</w:t>
            </w:r>
          </w:p>
          <w:p w:rsidR="00A05C3F" w:rsidRPr="00426022" w:rsidRDefault="00A05C3F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</w:tbl>
    <w:p w:rsidR="00A05C3F" w:rsidRPr="00426022" w:rsidRDefault="00A05C3F" w:rsidP="00A05C3F">
      <w:pPr>
        <w:spacing w:line="276" w:lineRule="auto"/>
        <w:rPr>
          <w:sz w:val="28"/>
          <w:szCs w:val="28"/>
        </w:rPr>
      </w:pPr>
    </w:p>
    <w:p w:rsidR="00A05C3F" w:rsidRPr="00426022" w:rsidRDefault="00A05C3F" w:rsidP="00A05C3F">
      <w:pPr>
        <w:spacing w:before="10" w:line="276" w:lineRule="auto"/>
        <w:rPr>
          <w:sz w:val="28"/>
          <w:szCs w:val="28"/>
        </w:rPr>
      </w:pPr>
    </w:p>
    <w:p w:rsidR="00A05C3F" w:rsidRPr="00426022" w:rsidRDefault="00A05C3F" w:rsidP="00A05C3F">
      <w:pPr>
        <w:pStyle w:val="aa"/>
        <w:spacing w:before="64" w:line="276" w:lineRule="auto"/>
        <w:ind w:left="122" w:right="126"/>
      </w:pPr>
      <w:r w:rsidRPr="00426022">
        <w:rPr>
          <w:spacing w:val="-2"/>
        </w:rPr>
        <w:t>Требования</w:t>
      </w:r>
      <w:r w:rsidRPr="00426022">
        <w:rPr>
          <w:spacing w:val="19"/>
        </w:rPr>
        <w:t xml:space="preserve"> </w:t>
      </w:r>
      <w:r w:rsidRPr="00426022">
        <w:rPr>
          <w:spacing w:val="-1"/>
        </w:rPr>
        <w:t>п.8</w:t>
      </w:r>
      <w:r w:rsidRPr="00426022">
        <w:rPr>
          <w:spacing w:val="19"/>
        </w:rPr>
        <w:t xml:space="preserve"> </w:t>
      </w:r>
      <w:r w:rsidRPr="00426022">
        <w:rPr>
          <w:spacing w:val="-2"/>
        </w:rPr>
        <w:t>статьи</w:t>
      </w:r>
      <w:r w:rsidRPr="00426022">
        <w:rPr>
          <w:spacing w:val="21"/>
        </w:rPr>
        <w:t xml:space="preserve"> </w:t>
      </w:r>
      <w:r w:rsidRPr="00426022">
        <w:t>23</w:t>
      </w:r>
      <w:r w:rsidRPr="00426022">
        <w:rPr>
          <w:spacing w:val="20"/>
        </w:rPr>
        <w:t xml:space="preserve"> </w:t>
      </w:r>
      <w:r w:rsidRPr="00426022">
        <w:rPr>
          <w:spacing w:val="-2"/>
        </w:rPr>
        <w:t>Федерального</w:t>
      </w:r>
      <w:r w:rsidRPr="00426022">
        <w:rPr>
          <w:spacing w:val="19"/>
        </w:rPr>
        <w:t xml:space="preserve"> </w:t>
      </w:r>
      <w:r w:rsidRPr="00426022">
        <w:rPr>
          <w:spacing w:val="-3"/>
        </w:rPr>
        <w:t>закона</w:t>
      </w:r>
      <w:r w:rsidRPr="00426022">
        <w:rPr>
          <w:spacing w:val="21"/>
        </w:rPr>
        <w:t xml:space="preserve"> </w:t>
      </w:r>
      <w:r w:rsidRPr="00426022">
        <w:rPr>
          <w:spacing w:val="-2"/>
        </w:rPr>
        <w:t>от</w:t>
      </w:r>
      <w:r w:rsidRPr="00426022">
        <w:rPr>
          <w:spacing w:val="20"/>
        </w:rPr>
        <w:t xml:space="preserve"> </w:t>
      </w:r>
      <w:r w:rsidRPr="00426022">
        <w:t>27.07.2010</w:t>
      </w:r>
      <w:r w:rsidRPr="00426022">
        <w:rPr>
          <w:spacing w:val="21"/>
        </w:rPr>
        <w:t xml:space="preserve"> </w:t>
      </w:r>
      <w:r w:rsidRPr="00426022">
        <w:rPr>
          <w:spacing w:val="-1"/>
        </w:rPr>
        <w:t>№190-ФЗ</w:t>
      </w:r>
      <w:r w:rsidRPr="00426022">
        <w:rPr>
          <w:spacing w:val="19"/>
        </w:rPr>
        <w:t xml:space="preserve"> </w:t>
      </w:r>
      <w:r w:rsidRPr="00426022">
        <w:t>«О</w:t>
      </w:r>
      <w:r w:rsidRPr="00426022">
        <w:rPr>
          <w:spacing w:val="49"/>
        </w:rPr>
        <w:t xml:space="preserve"> </w:t>
      </w:r>
      <w:r w:rsidRPr="00426022">
        <w:rPr>
          <w:spacing w:val="-1"/>
        </w:rPr>
        <w:t>теплоснабжении»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обязательными</w:t>
      </w:r>
      <w:r w:rsidRPr="00426022">
        <w:rPr>
          <w:spacing w:val="11"/>
        </w:rPr>
        <w:t xml:space="preserve"> </w:t>
      </w:r>
      <w:r w:rsidRPr="00426022">
        <w:rPr>
          <w:spacing w:val="-1"/>
        </w:rPr>
        <w:t>критериями</w:t>
      </w:r>
      <w:r w:rsidRPr="00426022">
        <w:rPr>
          <w:spacing w:val="12"/>
        </w:rPr>
        <w:t xml:space="preserve"> </w:t>
      </w:r>
      <w:r w:rsidRPr="00426022">
        <w:rPr>
          <w:spacing w:val="-1"/>
        </w:rPr>
        <w:t>принятия</w:t>
      </w:r>
      <w:r w:rsidRPr="00426022">
        <w:rPr>
          <w:spacing w:val="12"/>
        </w:rPr>
        <w:t xml:space="preserve"> </w:t>
      </w:r>
      <w:r w:rsidRPr="00426022">
        <w:t>решений</w:t>
      </w:r>
      <w:r w:rsidRPr="00426022">
        <w:rPr>
          <w:spacing w:val="10"/>
        </w:rPr>
        <w:t xml:space="preserve"> </w:t>
      </w:r>
      <w:r w:rsidRPr="00426022">
        <w:t>в</w:t>
      </w:r>
      <w:r w:rsidRPr="00426022">
        <w:rPr>
          <w:spacing w:val="13"/>
        </w:rPr>
        <w:t xml:space="preserve"> </w:t>
      </w:r>
      <w:r w:rsidRPr="00426022">
        <w:rPr>
          <w:spacing w:val="-2"/>
        </w:rPr>
        <w:t>отношении</w:t>
      </w:r>
      <w:r w:rsidRPr="00426022">
        <w:rPr>
          <w:spacing w:val="32"/>
        </w:rPr>
        <w:t xml:space="preserve"> </w:t>
      </w:r>
      <w:r w:rsidRPr="00426022">
        <w:rPr>
          <w:spacing w:val="-1"/>
        </w:rPr>
        <w:t>развития</w:t>
      </w:r>
      <w:r w:rsidRPr="00426022">
        <w:rPr>
          <w:spacing w:val="-11"/>
        </w:rPr>
        <w:t xml:space="preserve"> </w:t>
      </w:r>
      <w:r w:rsidRPr="00426022">
        <w:rPr>
          <w:spacing w:val="-1"/>
        </w:rPr>
        <w:t>систем</w:t>
      </w:r>
      <w:r w:rsidRPr="00426022">
        <w:rPr>
          <w:spacing w:val="-9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-10"/>
        </w:rPr>
        <w:t xml:space="preserve"> </w:t>
      </w:r>
      <w:r w:rsidRPr="00426022">
        <w:rPr>
          <w:spacing w:val="-1"/>
        </w:rPr>
        <w:t>являются: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2"/>
        </w:numPr>
        <w:tabs>
          <w:tab w:val="left" w:pos="995"/>
        </w:tabs>
        <w:suppressAutoHyphens w:val="0"/>
        <w:spacing w:before="5" w:line="276" w:lineRule="auto"/>
        <w:ind w:firstLine="710"/>
        <w:jc w:val="left"/>
      </w:pPr>
      <w:r w:rsidRPr="00426022">
        <w:rPr>
          <w:spacing w:val="-1"/>
        </w:rPr>
        <w:t>обеспечение</w:t>
      </w:r>
      <w:r w:rsidRPr="00426022">
        <w:rPr>
          <w:spacing w:val="-12"/>
        </w:rPr>
        <w:t xml:space="preserve"> </w:t>
      </w:r>
      <w:r w:rsidRPr="00426022">
        <w:rPr>
          <w:spacing w:val="-1"/>
        </w:rPr>
        <w:t>надежности</w:t>
      </w:r>
      <w:r w:rsidRPr="00426022">
        <w:rPr>
          <w:spacing w:val="-11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-11"/>
        </w:rPr>
        <w:t xml:space="preserve"> </w:t>
      </w:r>
      <w:r w:rsidRPr="00426022">
        <w:rPr>
          <w:spacing w:val="-1"/>
        </w:rPr>
        <w:t>потребителей;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2"/>
        </w:numPr>
        <w:tabs>
          <w:tab w:val="left" w:pos="1012"/>
        </w:tabs>
        <w:suppressAutoHyphens w:val="0"/>
        <w:spacing w:before="162" w:line="276" w:lineRule="auto"/>
        <w:ind w:right="130" w:firstLine="710"/>
      </w:pPr>
      <w:r w:rsidRPr="00426022">
        <w:rPr>
          <w:spacing w:val="-1"/>
        </w:rPr>
        <w:t>минимизация</w:t>
      </w:r>
      <w:r w:rsidRPr="00426022">
        <w:rPr>
          <w:spacing w:val="13"/>
        </w:rPr>
        <w:t xml:space="preserve"> </w:t>
      </w:r>
      <w:r w:rsidRPr="00426022">
        <w:rPr>
          <w:spacing w:val="-3"/>
        </w:rPr>
        <w:t>затрат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3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13"/>
        </w:rPr>
        <w:t xml:space="preserve"> </w:t>
      </w:r>
      <w:r w:rsidRPr="00426022">
        <w:t>в</w:t>
      </w:r>
      <w:r w:rsidRPr="00426022">
        <w:rPr>
          <w:spacing w:val="14"/>
        </w:rPr>
        <w:t xml:space="preserve"> </w:t>
      </w:r>
      <w:r w:rsidRPr="00426022">
        <w:rPr>
          <w:spacing w:val="-2"/>
        </w:rPr>
        <w:t>расчете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на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каждого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потребителя</w:t>
      </w:r>
      <w:r w:rsidRPr="00426022">
        <w:rPr>
          <w:spacing w:val="56"/>
          <w:w w:val="99"/>
        </w:rPr>
        <w:t xml:space="preserve"> </w:t>
      </w:r>
      <w:r w:rsidRPr="00426022">
        <w:t>в</w:t>
      </w:r>
      <w:r w:rsidRPr="00426022">
        <w:rPr>
          <w:spacing w:val="-11"/>
        </w:rPr>
        <w:t xml:space="preserve"> </w:t>
      </w:r>
      <w:r w:rsidRPr="00426022">
        <w:rPr>
          <w:spacing w:val="-2"/>
        </w:rPr>
        <w:t>долгосрочной</w:t>
      </w:r>
      <w:r w:rsidRPr="00426022">
        <w:rPr>
          <w:spacing w:val="-9"/>
        </w:rPr>
        <w:t xml:space="preserve"> </w:t>
      </w:r>
      <w:r w:rsidRPr="00426022">
        <w:rPr>
          <w:spacing w:val="-2"/>
        </w:rPr>
        <w:t>перспективе;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2"/>
        </w:numPr>
        <w:tabs>
          <w:tab w:val="left" w:pos="1002"/>
        </w:tabs>
        <w:suppressAutoHyphens w:val="0"/>
        <w:spacing w:before="8" w:line="276" w:lineRule="auto"/>
        <w:ind w:right="128" w:firstLine="710"/>
      </w:pPr>
      <w:r w:rsidRPr="00426022">
        <w:rPr>
          <w:spacing w:val="-1"/>
        </w:rPr>
        <w:t>приоритет</w:t>
      </w:r>
      <w:r w:rsidRPr="00426022">
        <w:rPr>
          <w:spacing w:val="4"/>
        </w:rPr>
        <w:t xml:space="preserve"> </w:t>
      </w:r>
      <w:r w:rsidRPr="00426022">
        <w:rPr>
          <w:spacing w:val="-3"/>
        </w:rPr>
        <w:t>комбинированной</w:t>
      </w:r>
      <w:r w:rsidRPr="00426022">
        <w:rPr>
          <w:spacing w:val="7"/>
        </w:rPr>
        <w:t xml:space="preserve"> </w:t>
      </w:r>
      <w:r w:rsidRPr="00426022">
        <w:rPr>
          <w:spacing w:val="-2"/>
        </w:rPr>
        <w:t>выработки</w:t>
      </w:r>
      <w:r w:rsidRPr="00426022">
        <w:rPr>
          <w:spacing w:val="4"/>
        </w:rPr>
        <w:t xml:space="preserve"> </w:t>
      </w:r>
      <w:r w:rsidRPr="00426022">
        <w:rPr>
          <w:spacing w:val="-2"/>
        </w:rPr>
        <w:t>электрической</w:t>
      </w:r>
      <w:r w:rsidRPr="00426022">
        <w:rPr>
          <w:spacing w:val="4"/>
        </w:rPr>
        <w:t xml:space="preserve"> </w:t>
      </w:r>
      <w:r w:rsidRPr="00426022">
        <w:t>и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тепловой</w:t>
      </w:r>
      <w:r w:rsidRPr="00426022">
        <w:rPr>
          <w:spacing w:val="4"/>
        </w:rPr>
        <w:t xml:space="preserve"> </w:t>
      </w:r>
      <w:r w:rsidRPr="00426022">
        <w:rPr>
          <w:spacing w:val="-1"/>
        </w:rPr>
        <w:t>энергии</w:t>
      </w:r>
      <w:r w:rsidRPr="00426022">
        <w:rPr>
          <w:spacing w:val="48"/>
        </w:rPr>
        <w:t xml:space="preserve"> </w:t>
      </w:r>
      <w:r w:rsidRPr="00426022">
        <w:t>с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учетом</w:t>
      </w:r>
      <w:r w:rsidRPr="00426022">
        <w:rPr>
          <w:spacing w:val="-6"/>
        </w:rPr>
        <w:t xml:space="preserve"> </w:t>
      </w:r>
      <w:r w:rsidRPr="00426022">
        <w:rPr>
          <w:spacing w:val="-3"/>
        </w:rPr>
        <w:t>экономической</w:t>
      </w:r>
      <w:r w:rsidRPr="00426022">
        <w:rPr>
          <w:spacing w:val="-7"/>
        </w:rPr>
        <w:t xml:space="preserve"> </w:t>
      </w:r>
      <w:r w:rsidRPr="00426022">
        <w:t>обоснованности;</w:t>
      </w:r>
    </w:p>
    <w:p w:rsidR="00A05C3F" w:rsidRPr="00426022" w:rsidRDefault="00A05C3F" w:rsidP="00A05C3F">
      <w:pPr>
        <w:pStyle w:val="aa"/>
        <w:spacing w:before="8" w:line="276" w:lineRule="auto"/>
        <w:ind w:left="122" w:right="114"/>
      </w:pPr>
      <w:r w:rsidRPr="00426022">
        <w:rPr>
          <w:spacing w:val="-1"/>
        </w:rPr>
        <w:t>-учет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инвестиционных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программ</w:t>
      </w:r>
      <w:r w:rsidRPr="00426022">
        <w:rPr>
          <w:spacing w:val="14"/>
        </w:rPr>
        <w:t xml:space="preserve"> </w:t>
      </w:r>
      <w:r w:rsidRPr="00426022">
        <w:rPr>
          <w:spacing w:val="-1"/>
        </w:rPr>
        <w:t>организаций,</w:t>
      </w:r>
      <w:r w:rsidRPr="00426022">
        <w:rPr>
          <w:spacing w:val="14"/>
        </w:rPr>
        <w:t xml:space="preserve"> </w:t>
      </w:r>
      <w:r w:rsidRPr="00426022">
        <w:t>осуществляющих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регулируе-</w:t>
      </w:r>
      <w:r w:rsidRPr="00426022">
        <w:rPr>
          <w:spacing w:val="35"/>
        </w:rPr>
        <w:t xml:space="preserve"> </w:t>
      </w:r>
      <w:r w:rsidRPr="00426022">
        <w:rPr>
          <w:spacing w:val="-1"/>
        </w:rPr>
        <w:t>мые</w:t>
      </w:r>
      <w:r w:rsidRPr="00426022">
        <w:rPr>
          <w:spacing w:val="20"/>
        </w:rPr>
        <w:t xml:space="preserve"> </w:t>
      </w:r>
      <w:r w:rsidRPr="00426022">
        <w:rPr>
          <w:spacing w:val="-1"/>
        </w:rPr>
        <w:t>виды</w:t>
      </w:r>
      <w:r w:rsidRPr="00426022">
        <w:rPr>
          <w:spacing w:val="21"/>
        </w:rPr>
        <w:t xml:space="preserve"> </w:t>
      </w:r>
      <w:r w:rsidRPr="00426022">
        <w:t>деятельности</w:t>
      </w:r>
      <w:r w:rsidRPr="00426022">
        <w:rPr>
          <w:spacing w:val="20"/>
        </w:rPr>
        <w:t xml:space="preserve"> </w:t>
      </w:r>
      <w:r w:rsidRPr="00426022">
        <w:t>в</w:t>
      </w:r>
      <w:r w:rsidRPr="00426022">
        <w:rPr>
          <w:spacing w:val="21"/>
        </w:rPr>
        <w:t xml:space="preserve"> </w:t>
      </w:r>
      <w:r w:rsidRPr="00426022">
        <w:t>сфере</w:t>
      </w:r>
      <w:r w:rsidRPr="00426022">
        <w:rPr>
          <w:spacing w:val="20"/>
        </w:rPr>
        <w:t xml:space="preserve"> </w:t>
      </w:r>
      <w:r w:rsidRPr="00426022">
        <w:rPr>
          <w:spacing w:val="-2"/>
        </w:rPr>
        <w:t>теплоснабжения,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программ</w:t>
      </w:r>
      <w:r w:rsidRPr="00426022">
        <w:rPr>
          <w:spacing w:val="21"/>
        </w:rPr>
        <w:t xml:space="preserve"> </w:t>
      </w:r>
      <w:r w:rsidRPr="00426022">
        <w:t>в</w:t>
      </w:r>
      <w:r w:rsidRPr="00426022">
        <w:rPr>
          <w:spacing w:val="21"/>
        </w:rPr>
        <w:t xml:space="preserve"> </w:t>
      </w:r>
      <w:r w:rsidRPr="00426022">
        <w:rPr>
          <w:spacing w:val="-2"/>
        </w:rPr>
        <w:t>области</w:t>
      </w:r>
      <w:r w:rsidRPr="00426022">
        <w:rPr>
          <w:spacing w:val="22"/>
        </w:rPr>
        <w:t xml:space="preserve"> </w:t>
      </w:r>
      <w:r w:rsidRPr="00426022">
        <w:t>энергосбе-</w:t>
      </w:r>
      <w:r w:rsidRPr="00426022">
        <w:rPr>
          <w:spacing w:val="67"/>
        </w:rPr>
        <w:t xml:space="preserve"> </w:t>
      </w:r>
      <w:r w:rsidRPr="00426022">
        <w:rPr>
          <w:spacing w:val="-1"/>
        </w:rPr>
        <w:t>режения</w:t>
      </w:r>
      <w:r w:rsidRPr="00426022">
        <w:rPr>
          <w:spacing w:val="63"/>
        </w:rPr>
        <w:t xml:space="preserve"> </w:t>
      </w:r>
      <w:r w:rsidRPr="00426022">
        <w:t>и</w:t>
      </w:r>
      <w:r w:rsidRPr="00426022">
        <w:rPr>
          <w:spacing w:val="62"/>
        </w:rPr>
        <w:t xml:space="preserve"> </w:t>
      </w:r>
      <w:r w:rsidRPr="00426022">
        <w:rPr>
          <w:spacing w:val="-1"/>
        </w:rPr>
        <w:t>повышения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энергетической</w:t>
      </w:r>
      <w:r w:rsidRPr="00426022">
        <w:rPr>
          <w:spacing w:val="61"/>
        </w:rPr>
        <w:t xml:space="preserve"> </w:t>
      </w:r>
      <w:r w:rsidRPr="00426022">
        <w:rPr>
          <w:spacing w:val="-1"/>
        </w:rPr>
        <w:t>эффективности,</w:t>
      </w:r>
      <w:r w:rsidRPr="00426022">
        <w:rPr>
          <w:spacing w:val="62"/>
        </w:rPr>
        <w:t xml:space="preserve"> </w:t>
      </w:r>
      <w:r w:rsidRPr="00426022">
        <w:rPr>
          <w:spacing w:val="-2"/>
        </w:rPr>
        <w:t>указанных</w:t>
      </w:r>
      <w:r w:rsidRPr="00426022">
        <w:rPr>
          <w:spacing w:val="64"/>
        </w:rPr>
        <w:t xml:space="preserve"> </w:t>
      </w:r>
      <w:r w:rsidRPr="00426022">
        <w:rPr>
          <w:spacing w:val="-1"/>
        </w:rPr>
        <w:t>организаций,</w:t>
      </w:r>
      <w:r w:rsidRPr="00426022">
        <w:rPr>
          <w:spacing w:val="42"/>
        </w:rPr>
        <w:t xml:space="preserve"> </w:t>
      </w:r>
      <w:r w:rsidRPr="00426022">
        <w:rPr>
          <w:spacing w:val="-1"/>
        </w:rPr>
        <w:t>региональных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программ,</w:t>
      </w:r>
      <w:r w:rsidRPr="00426022">
        <w:rPr>
          <w:spacing w:val="-3"/>
        </w:rPr>
        <w:t xml:space="preserve"> </w:t>
      </w:r>
      <w:r w:rsidRPr="00426022">
        <w:t>муниципальных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программ</w:t>
      </w:r>
      <w:r w:rsidRPr="00426022">
        <w:rPr>
          <w:spacing w:val="-2"/>
        </w:rPr>
        <w:t xml:space="preserve"> </w:t>
      </w:r>
      <w:r w:rsidRPr="00426022">
        <w:t>в</w:t>
      </w:r>
      <w:r w:rsidRPr="00426022">
        <w:rPr>
          <w:spacing w:val="-1"/>
        </w:rPr>
        <w:t xml:space="preserve"> </w:t>
      </w:r>
      <w:r w:rsidRPr="00426022">
        <w:rPr>
          <w:spacing w:val="-2"/>
        </w:rPr>
        <w:t>области</w:t>
      </w:r>
      <w:r w:rsidRPr="00426022">
        <w:t xml:space="preserve"> </w:t>
      </w:r>
      <w:r w:rsidRPr="00426022">
        <w:rPr>
          <w:spacing w:val="-1"/>
        </w:rPr>
        <w:t>энергосбережения</w:t>
      </w:r>
      <w:r w:rsidRPr="00426022">
        <w:rPr>
          <w:spacing w:val="-4"/>
        </w:rPr>
        <w:t xml:space="preserve"> </w:t>
      </w:r>
      <w:r w:rsidRPr="00426022">
        <w:t>и</w:t>
      </w:r>
      <w:r w:rsidRPr="00426022">
        <w:rPr>
          <w:spacing w:val="43"/>
        </w:rPr>
        <w:t xml:space="preserve"> </w:t>
      </w:r>
      <w:r w:rsidRPr="00426022">
        <w:rPr>
          <w:spacing w:val="-1"/>
        </w:rPr>
        <w:t>повышения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энергетической</w:t>
      </w:r>
      <w:r w:rsidRPr="00426022">
        <w:rPr>
          <w:spacing w:val="-7"/>
        </w:rPr>
        <w:t xml:space="preserve"> </w:t>
      </w:r>
      <w:r w:rsidRPr="00426022">
        <w:rPr>
          <w:spacing w:val="-1"/>
        </w:rPr>
        <w:t>эффективности.</w:t>
      </w:r>
    </w:p>
    <w:p w:rsidR="00A05C3F" w:rsidRPr="00426022" w:rsidRDefault="00A05C3F" w:rsidP="00A05C3F">
      <w:pPr>
        <w:pStyle w:val="aa"/>
        <w:widowControl w:val="0"/>
        <w:numPr>
          <w:ilvl w:val="0"/>
          <w:numId w:val="2"/>
        </w:numPr>
        <w:tabs>
          <w:tab w:val="left" w:pos="1024"/>
        </w:tabs>
        <w:suppressAutoHyphens w:val="0"/>
        <w:spacing w:before="5" w:line="276" w:lineRule="auto"/>
        <w:ind w:right="125" w:firstLine="710"/>
      </w:pPr>
      <w:r w:rsidRPr="00426022">
        <w:rPr>
          <w:spacing w:val="-3"/>
        </w:rPr>
        <w:t>согласование</w:t>
      </w:r>
      <w:r w:rsidRPr="00426022">
        <w:rPr>
          <w:spacing w:val="24"/>
        </w:rPr>
        <w:t xml:space="preserve"> </w:t>
      </w:r>
      <w:r w:rsidRPr="00426022">
        <w:rPr>
          <w:spacing w:val="-3"/>
        </w:rPr>
        <w:t>схем</w:t>
      </w:r>
      <w:r w:rsidRPr="00426022">
        <w:rPr>
          <w:spacing w:val="25"/>
        </w:rPr>
        <w:t xml:space="preserve"> </w:t>
      </w:r>
      <w:r w:rsidRPr="00426022">
        <w:rPr>
          <w:spacing w:val="-2"/>
        </w:rPr>
        <w:t>теплоснабжения</w:t>
      </w:r>
      <w:r w:rsidRPr="00426022">
        <w:rPr>
          <w:spacing w:val="23"/>
        </w:rPr>
        <w:t xml:space="preserve"> </w:t>
      </w:r>
      <w:r w:rsidRPr="00426022">
        <w:t>с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иными</w:t>
      </w:r>
      <w:r w:rsidRPr="00426022">
        <w:rPr>
          <w:spacing w:val="24"/>
        </w:rPr>
        <w:t xml:space="preserve"> </w:t>
      </w:r>
      <w:r w:rsidRPr="00426022">
        <w:rPr>
          <w:spacing w:val="-1"/>
        </w:rPr>
        <w:t>программами</w:t>
      </w:r>
      <w:r w:rsidRPr="00426022">
        <w:rPr>
          <w:spacing w:val="22"/>
        </w:rPr>
        <w:t xml:space="preserve"> </w:t>
      </w:r>
      <w:r w:rsidRPr="00426022">
        <w:rPr>
          <w:spacing w:val="-1"/>
        </w:rPr>
        <w:t>развития</w:t>
      </w:r>
      <w:r w:rsidRPr="00426022">
        <w:rPr>
          <w:spacing w:val="23"/>
        </w:rPr>
        <w:t xml:space="preserve"> </w:t>
      </w:r>
      <w:r w:rsidRPr="00426022">
        <w:rPr>
          <w:spacing w:val="-1"/>
        </w:rPr>
        <w:t>сетей</w:t>
      </w:r>
      <w:r w:rsidRPr="00426022">
        <w:rPr>
          <w:spacing w:val="72"/>
        </w:rPr>
        <w:t xml:space="preserve"> </w:t>
      </w:r>
      <w:r w:rsidRPr="00426022">
        <w:rPr>
          <w:spacing w:val="-2"/>
        </w:rPr>
        <w:t>инженерно-технического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обеспечения,</w:t>
      </w:r>
      <w:r w:rsidRPr="00426022">
        <w:rPr>
          <w:spacing w:val="-6"/>
        </w:rPr>
        <w:t xml:space="preserve"> </w:t>
      </w:r>
      <w:r w:rsidRPr="00426022">
        <w:t>а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также</w:t>
      </w:r>
      <w:r w:rsidRPr="00426022">
        <w:rPr>
          <w:spacing w:val="-8"/>
        </w:rPr>
        <w:t xml:space="preserve"> </w:t>
      </w:r>
      <w:r w:rsidRPr="00426022">
        <w:rPr>
          <w:spacing w:val="-1"/>
        </w:rPr>
        <w:t>программами</w:t>
      </w:r>
      <w:r w:rsidRPr="00426022">
        <w:rPr>
          <w:spacing w:val="-8"/>
        </w:rPr>
        <w:t xml:space="preserve"> </w:t>
      </w:r>
      <w:r w:rsidRPr="00426022">
        <w:rPr>
          <w:spacing w:val="-2"/>
        </w:rPr>
        <w:t>газификации.</w:t>
      </w:r>
    </w:p>
    <w:p w:rsidR="00A05C3F" w:rsidRPr="00426022" w:rsidRDefault="00A05C3F" w:rsidP="00A05C3F">
      <w:pPr>
        <w:pStyle w:val="aa"/>
        <w:spacing w:line="276" w:lineRule="auto"/>
        <w:ind w:left="122" w:right="114"/>
      </w:pPr>
      <w:r w:rsidRPr="00426022">
        <w:rPr>
          <w:spacing w:val="-2"/>
        </w:rPr>
        <w:t>Возможные</w:t>
      </w:r>
      <w:r w:rsidRPr="00426022">
        <w:rPr>
          <w:spacing w:val="26"/>
        </w:rPr>
        <w:t xml:space="preserve"> </w:t>
      </w:r>
      <w:r w:rsidRPr="00426022">
        <w:t>и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оптимальные</w:t>
      </w:r>
      <w:r w:rsidRPr="00426022">
        <w:rPr>
          <w:spacing w:val="27"/>
        </w:rPr>
        <w:t xml:space="preserve"> </w:t>
      </w:r>
      <w:r w:rsidRPr="00426022">
        <w:rPr>
          <w:spacing w:val="-1"/>
        </w:rPr>
        <w:t>пути</w:t>
      </w:r>
      <w:r w:rsidRPr="00426022">
        <w:rPr>
          <w:spacing w:val="26"/>
        </w:rPr>
        <w:t xml:space="preserve"> </w:t>
      </w:r>
      <w:r w:rsidRPr="00426022">
        <w:t>решения</w:t>
      </w:r>
      <w:r w:rsidRPr="00426022">
        <w:rPr>
          <w:spacing w:val="25"/>
        </w:rPr>
        <w:t xml:space="preserve"> </w:t>
      </w:r>
      <w:r w:rsidRPr="00426022">
        <w:rPr>
          <w:spacing w:val="-1"/>
        </w:rPr>
        <w:t>этих</w:t>
      </w:r>
      <w:r w:rsidRPr="00426022">
        <w:rPr>
          <w:spacing w:val="28"/>
        </w:rPr>
        <w:t xml:space="preserve"> </w:t>
      </w:r>
      <w:r w:rsidRPr="00426022">
        <w:rPr>
          <w:spacing w:val="-3"/>
        </w:rPr>
        <w:t>задач</w:t>
      </w:r>
      <w:r w:rsidRPr="00426022">
        <w:rPr>
          <w:spacing w:val="27"/>
        </w:rPr>
        <w:t xml:space="preserve"> </w:t>
      </w:r>
      <w:r w:rsidRPr="00426022">
        <w:t>в</w:t>
      </w:r>
      <w:r w:rsidRPr="00426022">
        <w:rPr>
          <w:spacing w:val="28"/>
        </w:rPr>
        <w:t xml:space="preserve"> </w:t>
      </w:r>
      <w:r w:rsidRPr="00426022">
        <w:rPr>
          <w:spacing w:val="-1"/>
        </w:rPr>
        <w:t>системе</w:t>
      </w:r>
      <w:r w:rsidRPr="00426022">
        <w:rPr>
          <w:spacing w:val="27"/>
        </w:rPr>
        <w:t xml:space="preserve"> </w:t>
      </w:r>
      <w:r w:rsidRPr="00426022">
        <w:rPr>
          <w:spacing w:val="1"/>
        </w:rPr>
        <w:t>теплоснаб</w:t>
      </w:r>
      <w:r w:rsidRPr="00426022">
        <w:rPr>
          <w:spacing w:val="-2"/>
        </w:rPr>
        <w:t>жения</w:t>
      </w:r>
      <w:r w:rsidRPr="00426022">
        <w:rPr>
          <w:spacing w:val="17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18"/>
        </w:rPr>
        <w:t xml:space="preserve"> </w:t>
      </w:r>
      <w:r w:rsidRPr="00426022">
        <w:rPr>
          <w:spacing w:val="-2"/>
        </w:rPr>
        <w:t>Бахметьевское Богородицкого района,</w:t>
      </w:r>
      <w:r w:rsidRPr="00426022">
        <w:rPr>
          <w:spacing w:val="18"/>
        </w:rPr>
        <w:t xml:space="preserve"> </w:t>
      </w:r>
      <w:r w:rsidRPr="00426022">
        <w:t>а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также</w:t>
      </w:r>
      <w:r w:rsidRPr="00426022">
        <w:rPr>
          <w:spacing w:val="17"/>
        </w:rPr>
        <w:t xml:space="preserve"> </w:t>
      </w:r>
      <w:r w:rsidRPr="00426022">
        <w:rPr>
          <w:spacing w:val="-2"/>
        </w:rPr>
        <w:t>объем</w:t>
      </w:r>
      <w:r w:rsidRPr="00426022">
        <w:rPr>
          <w:spacing w:val="17"/>
        </w:rPr>
        <w:t xml:space="preserve"> </w:t>
      </w:r>
      <w:r w:rsidRPr="00426022">
        <w:rPr>
          <w:spacing w:val="-5"/>
        </w:rPr>
        <w:t>необ</w:t>
      </w:r>
      <w:r w:rsidRPr="00426022">
        <w:rPr>
          <w:spacing w:val="-4"/>
        </w:rPr>
        <w:t>хо</w:t>
      </w:r>
      <w:r w:rsidRPr="00426022">
        <w:rPr>
          <w:spacing w:val="-5"/>
        </w:rPr>
        <w:t>димых</w:t>
      </w:r>
      <w:r w:rsidRPr="00426022">
        <w:rPr>
          <w:spacing w:val="16"/>
        </w:rPr>
        <w:t xml:space="preserve"> </w:t>
      </w:r>
      <w:r w:rsidRPr="00426022">
        <w:rPr>
          <w:spacing w:val="-1"/>
        </w:rPr>
        <w:t>для</w:t>
      </w:r>
      <w:r w:rsidRPr="00426022">
        <w:rPr>
          <w:spacing w:val="17"/>
        </w:rPr>
        <w:t xml:space="preserve"> </w:t>
      </w:r>
      <w:r w:rsidRPr="00426022">
        <w:t>реализации</w:t>
      </w:r>
      <w:r w:rsidRPr="00426022">
        <w:rPr>
          <w:spacing w:val="18"/>
        </w:rPr>
        <w:t xml:space="preserve"> </w:t>
      </w:r>
      <w:r w:rsidRPr="00426022">
        <w:rPr>
          <w:spacing w:val="-1"/>
        </w:rPr>
        <w:t>варианта</w:t>
      </w:r>
      <w:r w:rsidRPr="00426022">
        <w:rPr>
          <w:spacing w:val="18"/>
        </w:rPr>
        <w:t xml:space="preserve"> </w:t>
      </w:r>
      <w:r w:rsidRPr="00426022">
        <w:rPr>
          <w:spacing w:val="5"/>
        </w:rPr>
        <w:t>ин</w:t>
      </w:r>
      <w:r w:rsidRPr="00426022">
        <w:rPr>
          <w:spacing w:val="-1"/>
        </w:rPr>
        <w:t>вестиций</w:t>
      </w:r>
      <w:r w:rsidRPr="00426022">
        <w:rPr>
          <w:spacing w:val="26"/>
        </w:rPr>
        <w:t xml:space="preserve"> </w:t>
      </w:r>
      <w:r w:rsidRPr="00426022">
        <w:rPr>
          <w:spacing w:val="-1"/>
        </w:rPr>
        <w:t>отражены</w:t>
      </w:r>
      <w:r w:rsidRPr="00426022">
        <w:rPr>
          <w:spacing w:val="14"/>
        </w:rPr>
        <w:t xml:space="preserve"> </w:t>
      </w:r>
      <w:r w:rsidRPr="00426022">
        <w:t>в</w:t>
      </w:r>
      <w:r w:rsidRPr="00426022">
        <w:rPr>
          <w:spacing w:val="13"/>
        </w:rPr>
        <w:t xml:space="preserve"> </w:t>
      </w:r>
      <w:r w:rsidRPr="00426022">
        <w:rPr>
          <w:spacing w:val="-2"/>
        </w:rPr>
        <w:t>настоящем</w:t>
      </w:r>
      <w:r w:rsidRPr="00426022">
        <w:rPr>
          <w:spacing w:val="15"/>
        </w:rPr>
        <w:t xml:space="preserve"> </w:t>
      </w:r>
      <w:r w:rsidRPr="00426022">
        <w:rPr>
          <w:spacing w:val="-1"/>
        </w:rPr>
        <w:t>проекте</w:t>
      </w:r>
      <w:r w:rsidRPr="00426022">
        <w:rPr>
          <w:spacing w:val="15"/>
        </w:rPr>
        <w:t xml:space="preserve"> </w:t>
      </w:r>
      <w:r w:rsidRPr="00426022">
        <w:t>-</w:t>
      </w:r>
      <w:r w:rsidRPr="00426022">
        <w:rPr>
          <w:spacing w:val="11"/>
        </w:rPr>
        <w:t xml:space="preserve"> </w:t>
      </w:r>
      <w:r w:rsidRPr="00426022">
        <w:rPr>
          <w:spacing w:val="-2"/>
        </w:rPr>
        <w:t>«Схема</w:t>
      </w:r>
      <w:r w:rsidRPr="00426022">
        <w:rPr>
          <w:spacing w:val="13"/>
        </w:rPr>
        <w:t xml:space="preserve"> </w:t>
      </w:r>
      <w:r w:rsidRPr="00426022">
        <w:rPr>
          <w:spacing w:val="-1"/>
        </w:rPr>
        <w:t>теплоснабжения</w:t>
      </w:r>
      <w:r w:rsidRPr="00426022">
        <w:rPr>
          <w:spacing w:val="13"/>
        </w:rPr>
        <w:t xml:space="preserve"> </w:t>
      </w:r>
      <w:r w:rsidRPr="00426022">
        <w:t>муниципаль</w:t>
      </w:r>
      <w:r w:rsidRPr="00426022">
        <w:rPr>
          <w:spacing w:val="-3"/>
        </w:rPr>
        <w:t>ного</w:t>
      </w:r>
      <w:r w:rsidRPr="00426022">
        <w:rPr>
          <w:spacing w:val="-4"/>
        </w:rPr>
        <w:t xml:space="preserve"> </w:t>
      </w:r>
      <w:r w:rsidRPr="00426022">
        <w:rPr>
          <w:spacing w:val="-1"/>
        </w:rPr>
        <w:t>образования</w:t>
      </w:r>
      <w:r w:rsidRPr="00426022">
        <w:rPr>
          <w:spacing w:val="-3"/>
        </w:rPr>
        <w:t xml:space="preserve"> </w:t>
      </w:r>
      <w:r w:rsidRPr="00426022">
        <w:rPr>
          <w:spacing w:val="-1"/>
        </w:rPr>
        <w:t>МО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 xml:space="preserve">Бахметьевское Богородицкого района </w:t>
      </w:r>
      <w:r w:rsidRPr="00426022">
        <w:rPr>
          <w:spacing w:val="-7"/>
        </w:rPr>
        <w:t>Т</w:t>
      </w:r>
      <w:r w:rsidRPr="00426022">
        <w:rPr>
          <w:spacing w:val="-6"/>
        </w:rPr>
        <w:t>у</w:t>
      </w:r>
      <w:r w:rsidRPr="00426022">
        <w:rPr>
          <w:spacing w:val="-7"/>
        </w:rPr>
        <w:t>льск</w:t>
      </w:r>
      <w:r w:rsidRPr="00426022">
        <w:rPr>
          <w:spacing w:val="-6"/>
        </w:rPr>
        <w:t>ой</w:t>
      </w:r>
      <w:r w:rsidRPr="00426022">
        <w:rPr>
          <w:spacing w:val="-5"/>
        </w:rPr>
        <w:t xml:space="preserve"> </w:t>
      </w:r>
      <w:r w:rsidRPr="00426022">
        <w:rPr>
          <w:spacing w:val="-2"/>
        </w:rPr>
        <w:t>области».</w:t>
      </w:r>
    </w:p>
    <w:p w:rsidR="00454BDD" w:rsidRDefault="00454BDD">
      <w:pPr>
        <w:rPr>
          <w:rFonts w:ascii="PT Astra Serif" w:hAnsi="PT Astra Serif" w:cs="PT Astra Serif"/>
          <w:sz w:val="28"/>
          <w:szCs w:val="28"/>
        </w:rPr>
      </w:pPr>
    </w:p>
    <w:sectPr w:rsidR="00454BDD" w:rsidSect="004970A5">
      <w:headerReference w:type="default" r:id="rId30"/>
      <w:pgSz w:w="11906" w:h="16838"/>
      <w:pgMar w:top="567" w:right="851" w:bottom="284" w:left="170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D06" w:rsidRDefault="00DD2D06">
      <w:r>
        <w:separator/>
      </w:r>
    </w:p>
  </w:endnote>
  <w:endnote w:type="continuationSeparator" w:id="0">
    <w:p w:rsidR="00DD2D06" w:rsidRDefault="00DD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8AE09F" wp14:editId="1CD81D1D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Default="00A05C3F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8AE09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303.6pt;margin-top:793.25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Oa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" filled="f" stroked="f">
              <v:textbox inset="0,0,0,0">
                <w:txbxContent>
                  <w:p w:rsidR="00A05C3F" w:rsidRDefault="00A05C3F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9E1A3D9" wp14:editId="50578C28">
              <wp:simplePos x="0" y="0"/>
              <wp:positionH relativeFrom="page">
                <wp:posOffset>3893820</wp:posOffset>
              </wp:positionH>
              <wp:positionV relativeFrom="page">
                <wp:posOffset>10074275</wp:posOffset>
              </wp:positionV>
              <wp:extent cx="127000" cy="17780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Default="00A05C3F">
                          <w:pPr>
                            <w:spacing w:line="265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1A3D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306.6pt;margin-top:793.25pt;width:10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" filled="f" stroked="f">
              <v:textbox inset="0,0,0,0">
                <w:txbxContent>
                  <w:p w:rsidR="00A05C3F" w:rsidRDefault="00A05C3F">
                    <w:pPr>
                      <w:spacing w:line="265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9A8A995" wp14:editId="667E84CE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7645" cy="177800"/>
              <wp:effectExtent l="0" t="0" r="381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Default="00A05C3F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8A99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303.6pt;margin-top:793.25pt;width:16.3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" filled="f" stroked="f">
              <v:textbox inset="0,0,0,0">
                <w:txbxContent>
                  <w:p w:rsidR="00A05C3F" w:rsidRDefault="00A05C3F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B9BE36" wp14:editId="56C2DC42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Default="00A05C3F">
                          <w:pPr>
                            <w:spacing w:line="265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9BE3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303.6pt;margin-top:793.25pt;width:16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Uurw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CHFFUurwIAALAFAAAO&#10;AAAAAAAAAAAAAAAAAC4CAABkcnMvZTJvRG9jLnhtbFBLAQItABQABgAIAAAAIQAK0js94QAAAA0B&#10;AAAPAAAAAAAAAAAAAAAAAAkFAABkcnMvZG93bnJldi54bWxQSwUGAAAAAAQABADzAAAAFwYAAAAA&#10;" filled="f" stroked="f">
              <v:textbox inset="0,0,0,0">
                <w:txbxContent>
                  <w:p w:rsidR="00A05C3F" w:rsidRDefault="00A05C3F">
                    <w:pPr>
                      <w:spacing w:line="265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88BF49" wp14:editId="221F0559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Default="00A05C3F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8BF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303.6pt;margin-top:793.25pt;width:16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Yr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3MNYWGCr5a2sHkHA&#10;SoLAQIsw9cBopPqOUQ8TJMP6254oihF/L+AR2HEzGWoytpNBRAlXM2wwGs21GcfSvlNs1wDy+MyE&#10;vIGHUjMn4qcsjs8LpoLjcpxgduyc/zuvpzm7+gU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BnxmYrrwIAAK8FAAAO&#10;AAAAAAAAAAAAAAAAAC4CAABkcnMvZTJvRG9jLnhtbFBLAQItABQABgAIAAAAIQAK0js94QAAAA0B&#10;AAAPAAAAAAAAAAAAAAAAAAkFAABkcnMvZG93bnJldi54bWxQSwUGAAAAAAQABADzAAAAFwYAAAAA&#10;" filled="f" stroked="f">
              <v:textbox inset="0,0,0,0">
                <w:txbxContent>
                  <w:p w:rsidR="00A05C3F" w:rsidRDefault="00A05C3F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B1CF928" wp14:editId="418F347F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Default="00A05C3F">
                          <w:pPr>
                            <w:spacing w:line="265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CF9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03.6pt;margin-top:793.25pt;width:16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Dx2IqIrwIAAK8FAAAO&#10;AAAAAAAAAAAAAAAAAC4CAABkcnMvZTJvRG9jLnhtbFBLAQItABQABgAIAAAAIQAK0js94QAAAA0B&#10;AAAPAAAAAAAAAAAAAAAAAAkFAABkcnMvZG93bnJldi54bWxQSwUGAAAAAAQABADzAAAAFwYAAAAA&#10;" filled="f" stroked="f">
              <v:textbox inset="0,0,0,0">
                <w:txbxContent>
                  <w:p w:rsidR="00A05C3F" w:rsidRDefault="00A05C3F">
                    <w:pPr>
                      <w:spacing w:line="265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D06" w:rsidRDefault="00DD2D06">
      <w:r>
        <w:separator/>
      </w:r>
    </w:p>
  </w:footnote>
  <w:footnote w:type="continuationSeparator" w:id="0">
    <w:p w:rsidR="00DD2D06" w:rsidRDefault="00DD2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pStyle w:val="af"/>
    </w:pPr>
  </w:p>
  <w:p w:rsidR="00A05C3F" w:rsidRDefault="00A05C3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282456" wp14:editId="3206B655">
              <wp:simplePos x="0" y="0"/>
              <wp:positionH relativeFrom="page">
                <wp:posOffset>868680</wp:posOffset>
              </wp:positionH>
              <wp:positionV relativeFrom="page">
                <wp:posOffset>467995</wp:posOffset>
              </wp:positionV>
              <wp:extent cx="6160770" cy="203200"/>
              <wp:effectExtent l="1905" t="127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Pr="0060339A" w:rsidRDefault="00A05C3F">
                          <w:pPr>
                            <w:spacing w:line="306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Схема</w:t>
                          </w:r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теплоснабжения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МО</w:t>
                          </w:r>
                          <w:r w:rsidRPr="0060339A">
                            <w:rPr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3"/>
                              <w:sz w:val="28"/>
                            </w:rPr>
                            <w:t>Бобровское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Арсеньевского</w:t>
                          </w:r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района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Т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у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ль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ск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ой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8245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68.4pt;margin-top:36.85pt;width:485.1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NXrAIAAKs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" filled="f" stroked="f">
              <v:textbox inset="0,0,0,0">
                <w:txbxContent>
                  <w:p w:rsidR="00A05C3F" w:rsidRPr="0060339A" w:rsidRDefault="00A05C3F">
                    <w:pPr>
                      <w:spacing w:line="306" w:lineRule="exact"/>
                      <w:ind w:left="20"/>
                      <w:rPr>
                        <w:sz w:val="28"/>
                        <w:szCs w:val="28"/>
                      </w:rPr>
                    </w:pPr>
                    <w:r w:rsidRPr="0060339A">
                      <w:rPr>
                        <w:i/>
                        <w:spacing w:val="-2"/>
                        <w:sz w:val="28"/>
                      </w:rPr>
                      <w:t>Схема</w:t>
                    </w:r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теплоснабжения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МО</w:t>
                    </w:r>
                    <w:r w:rsidRPr="0060339A"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3"/>
                        <w:sz w:val="28"/>
                      </w:rPr>
                      <w:t>Бобровское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2"/>
                        <w:sz w:val="28"/>
                      </w:rPr>
                      <w:t>Арсеньевского</w:t>
                    </w:r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района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Т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у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ль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ск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ой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2"/>
                        <w:sz w:val="28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68DB278" wp14:editId="45048C65">
              <wp:simplePos x="0" y="0"/>
              <wp:positionH relativeFrom="page">
                <wp:posOffset>868680</wp:posOffset>
              </wp:positionH>
              <wp:positionV relativeFrom="page">
                <wp:posOffset>467995</wp:posOffset>
              </wp:positionV>
              <wp:extent cx="6160770" cy="203200"/>
              <wp:effectExtent l="1905" t="1270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Pr="0060339A" w:rsidRDefault="00A05C3F">
                          <w:pPr>
                            <w:spacing w:line="306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DB27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68.4pt;margin-top:36.85pt;width:485.1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rirw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" filled="f" stroked="f">
              <v:textbox inset="0,0,0,0">
                <w:txbxContent>
                  <w:p w:rsidR="00A05C3F" w:rsidRPr="0060339A" w:rsidRDefault="00A05C3F">
                    <w:pPr>
                      <w:spacing w:line="306" w:lineRule="exact"/>
                      <w:ind w:left="20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C88A420" wp14:editId="710D126C">
              <wp:simplePos x="0" y="0"/>
              <wp:positionH relativeFrom="page">
                <wp:posOffset>868680</wp:posOffset>
              </wp:positionH>
              <wp:positionV relativeFrom="page">
                <wp:posOffset>467995</wp:posOffset>
              </wp:positionV>
              <wp:extent cx="6160770" cy="203200"/>
              <wp:effectExtent l="1905" t="127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C3F" w:rsidRPr="0060339A" w:rsidRDefault="00A05C3F">
                          <w:pPr>
                            <w:spacing w:line="306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Схема</w:t>
                          </w:r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теплоснабжения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МО</w:t>
                          </w:r>
                          <w:r w:rsidRPr="0060339A">
                            <w:rPr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3"/>
                              <w:sz w:val="28"/>
                            </w:rPr>
                            <w:t>Бобровское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Арсеньевского</w:t>
                          </w:r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района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Т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у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ль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ск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ой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8A42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68.4pt;margin-top:36.85pt;width:485.1pt;height:1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lprwIAALA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" filled="f" stroked="f">
              <v:textbox inset="0,0,0,0">
                <w:txbxContent>
                  <w:p w:rsidR="00A05C3F" w:rsidRPr="0060339A" w:rsidRDefault="00A05C3F">
                    <w:pPr>
                      <w:spacing w:line="306" w:lineRule="exact"/>
                      <w:ind w:left="20"/>
                      <w:rPr>
                        <w:sz w:val="28"/>
                        <w:szCs w:val="28"/>
                      </w:rPr>
                    </w:pPr>
                    <w:r w:rsidRPr="0060339A">
                      <w:rPr>
                        <w:i/>
                        <w:spacing w:val="-2"/>
                        <w:sz w:val="28"/>
                      </w:rPr>
                      <w:t>Схема</w:t>
                    </w:r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теплоснабжения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МО</w:t>
                    </w:r>
                    <w:r w:rsidRPr="0060339A"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3"/>
                        <w:sz w:val="28"/>
                      </w:rPr>
                      <w:t>Бобровское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2"/>
                        <w:sz w:val="28"/>
                      </w:rPr>
                      <w:t>Арсеньевского</w:t>
                    </w:r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района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Т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у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ль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ск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ой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2"/>
                        <w:sz w:val="28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F" w:rsidRDefault="00A05C3F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179" w:rsidRDefault="00010179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88464F5"/>
    <w:multiLevelType w:val="multilevel"/>
    <w:tmpl w:val="88B890A6"/>
    <w:lvl w:ilvl="0">
      <w:start w:val="4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0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7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350"/>
      </w:pPr>
      <w:rPr>
        <w:rFonts w:hint="default"/>
      </w:rPr>
    </w:lvl>
  </w:abstractNum>
  <w:abstractNum w:abstractNumId="2" w15:restartNumberingAfterBreak="0">
    <w:nsid w:val="093D0FE2"/>
    <w:multiLevelType w:val="hybridMultilevel"/>
    <w:tmpl w:val="FDE842BC"/>
    <w:lvl w:ilvl="0" w:tplc="8C868742">
      <w:start w:val="1"/>
      <w:numFmt w:val="bullet"/>
      <w:lvlText w:val="-"/>
      <w:lvlJc w:val="left"/>
      <w:pPr>
        <w:ind w:left="122" w:hanging="163"/>
      </w:pPr>
      <w:rPr>
        <w:rFonts w:ascii="Times New Roman" w:eastAsia="Times New Roman" w:hAnsi="Times New Roman" w:hint="default"/>
        <w:sz w:val="28"/>
        <w:szCs w:val="28"/>
      </w:rPr>
    </w:lvl>
    <w:lvl w:ilvl="1" w:tplc="89AE40D6">
      <w:start w:val="1"/>
      <w:numFmt w:val="bullet"/>
      <w:lvlText w:val="•"/>
      <w:lvlJc w:val="left"/>
      <w:pPr>
        <w:ind w:left="1127" w:hanging="163"/>
      </w:pPr>
      <w:rPr>
        <w:rFonts w:hint="default"/>
      </w:rPr>
    </w:lvl>
    <w:lvl w:ilvl="2" w:tplc="B4B0443E">
      <w:start w:val="1"/>
      <w:numFmt w:val="bullet"/>
      <w:lvlText w:val="•"/>
      <w:lvlJc w:val="left"/>
      <w:pPr>
        <w:ind w:left="2133" w:hanging="163"/>
      </w:pPr>
      <w:rPr>
        <w:rFonts w:hint="default"/>
      </w:rPr>
    </w:lvl>
    <w:lvl w:ilvl="3" w:tplc="93048BC6">
      <w:start w:val="1"/>
      <w:numFmt w:val="bullet"/>
      <w:lvlText w:val="•"/>
      <w:lvlJc w:val="left"/>
      <w:pPr>
        <w:ind w:left="3139" w:hanging="163"/>
      </w:pPr>
      <w:rPr>
        <w:rFonts w:hint="default"/>
      </w:rPr>
    </w:lvl>
    <w:lvl w:ilvl="4" w:tplc="D1D224FE">
      <w:start w:val="1"/>
      <w:numFmt w:val="bullet"/>
      <w:lvlText w:val="•"/>
      <w:lvlJc w:val="left"/>
      <w:pPr>
        <w:ind w:left="4145" w:hanging="163"/>
      </w:pPr>
      <w:rPr>
        <w:rFonts w:hint="default"/>
      </w:rPr>
    </w:lvl>
    <w:lvl w:ilvl="5" w:tplc="7328333E">
      <w:start w:val="1"/>
      <w:numFmt w:val="bullet"/>
      <w:lvlText w:val="•"/>
      <w:lvlJc w:val="left"/>
      <w:pPr>
        <w:ind w:left="5151" w:hanging="163"/>
      </w:pPr>
      <w:rPr>
        <w:rFonts w:hint="default"/>
      </w:rPr>
    </w:lvl>
    <w:lvl w:ilvl="6" w:tplc="1B2A9672">
      <w:start w:val="1"/>
      <w:numFmt w:val="bullet"/>
      <w:lvlText w:val="•"/>
      <w:lvlJc w:val="left"/>
      <w:pPr>
        <w:ind w:left="6156" w:hanging="163"/>
      </w:pPr>
      <w:rPr>
        <w:rFonts w:hint="default"/>
      </w:rPr>
    </w:lvl>
    <w:lvl w:ilvl="7" w:tplc="08921F02">
      <w:start w:val="1"/>
      <w:numFmt w:val="bullet"/>
      <w:lvlText w:val="•"/>
      <w:lvlJc w:val="left"/>
      <w:pPr>
        <w:ind w:left="7162" w:hanging="163"/>
      </w:pPr>
      <w:rPr>
        <w:rFonts w:hint="default"/>
      </w:rPr>
    </w:lvl>
    <w:lvl w:ilvl="8" w:tplc="F6C0AA94">
      <w:start w:val="1"/>
      <w:numFmt w:val="bullet"/>
      <w:lvlText w:val="•"/>
      <w:lvlJc w:val="left"/>
      <w:pPr>
        <w:ind w:left="8168" w:hanging="163"/>
      </w:pPr>
      <w:rPr>
        <w:rFonts w:hint="default"/>
      </w:rPr>
    </w:lvl>
  </w:abstractNum>
  <w:abstractNum w:abstractNumId="3" w15:restartNumberingAfterBreak="0">
    <w:nsid w:val="14983F8A"/>
    <w:multiLevelType w:val="hybridMultilevel"/>
    <w:tmpl w:val="C9B2627C"/>
    <w:lvl w:ilvl="0" w:tplc="C05E75D6">
      <w:start w:val="1"/>
      <w:numFmt w:val="bullet"/>
      <w:lvlText w:val=""/>
      <w:lvlJc w:val="left"/>
      <w:pPr>
        <w:ind w:left="812" w:hanging="710"/>
      </w:pPr>
      <w:rPr>
        <w:rFonts w:ascii="Symbol" w:eastAsia="Symbol" w:hAnsi="Symbol" w:hint="default"/>
        <w:w w:val="184"/>
        <w:position w:val="6"/>
        <w:sz w:val="20"/>
        <w:szCs w:val="20"/>
      </w:rPr>
    </w:lvl>
    <w:lvl w:ilvl="1" w:tplc="0D388CD2">
      <w:start w:val="1"/>
      <w:numFmt w:val="bullet"/>
      <w:lvlText w:val="•"/>
      <w:lvlJc w:val="left"/>
      <w:pPr>
        <w:ind w:left="1746" w:hanging="710"/>
      </w:pPr>
      <w:rPr>
        <w:rFonts w:hint="default"/>
      </w:rPr>
    </w:lvl>
    <w:lvl w:ilvl="2" w:tplc="003C5A6E">
      <w:start w:val="1"/>
      <w:numFmt w:val="bullet"/>
      <w:lvlText w:val="•"/>
      <w:lvlJc w:val="left"/>
      <w:pPr>
        <w:ind w:left="2681" w:hanging="710"/>
      </w:pPr>
      <w:rPr>
        <w:rFonts w:hint="default"/>
      </w:rPr>
    </w:lvl>
    <w:lvl w:ilvl="3" w:tplc="9A5AE0D6">
      <w:start w:val="1"/>
      <w:numFmt w:val="bullet"/>
      <w:lvlText w:val="•"/>
      <w:lvlJc w:val="left"/>
      <w:pPr>
        <w:ind w:left="3616" w:hanging="710"/>
      </w:pPr>
      <w:rPr>
        <w:rFonts w:hint="default"/>
      </w:rPr>
    </w:lvl>
    <w:lvl w:ilvl="4" w:tplc="F4B43BD0">
      <w:start w:val="1"/>
      <w:numFmt w:val="bullet"/>
      <w:lvlText w:val="•"/>
      <w:lvlJc w:val="left"/>
      <w:pPr>
        <w:ind w:left="4551" w:hanging="710"/>
      </w:pPr>
      <w:rPr>
        <w:rFonts w:hint="default"/>
      </w:rPr>
    </w:lvl>
    <w:lvl w:ilvl="5" w:tplc="E79CEBC0">
      <w:start w:val="1"/>
      <w:numFmt w:val="bullet"/>
      <w:lvlText w:val="•"/>
      <w:lvlJc w:val="left"/>
      <w:pPr>
        <w:ind w:left="5486" w:hanging="710"/>
      </w:pPr>
      <w:rPr>
        <w:rFonts w:hint="default"/>
      </w:rPr>
    </w:lvl>
    <w:lvl w:ilvl="6" w:tplc="A612A390">
      <w:start w:val="1"/>
      <w:numFmt w:val="bullet"/>
      <w:lvlText w:val="•"/>
      <w:lvlJc w:val="left"/>
      <w:pPr>
        <w:ind w:left="6420" w:hanging="710"/>
      </w:pPr>
      <w:rPr>
        <w:rFonts w:hint="default"/>
      </w:rPr>
    </w:lvl>
    <w:lvl w:ilvl="7" w:tplc="3D40181C">
      <w:start w:val="1"/>
      <w:numFmt w:val="bullet"/>
      <w:lvlText w:val="•"/>
      <w:lvlJc w:val="left"/>
      <w:pPr>
        <w:ind w:left="7355" w:hanging="710"/>
      </w:pPr>
      <w:rPr>
        <w:rFonts w:hint="default"/>
      </w:rPr>
    </w:lvl>
    <w:lvl w:ilvl="8" w:tplc="7326D32A">
      <w:start w:val="1"/>
      <w:numFmt w:val="bullet"/>
      <w:lvlText w:val="•"/>
      <w:lvlJc w:val="left"/>
      <w:pPr>
        <w:ind w:left="8290" w:hanging="710"/>
      </w:pPr>
      <w:rPr>
        <w:rFonts w:hint="default"/>
      </w:rPr>
    </w:lvl>
  </w:abstractNum>
  <w:abstractNum w:abstractNumId="4" w15:restartNumberingAfterBreak="0">
    <w:nsid w:val="44676CB6"/>
    <w:multiLevelType w:val="hybridMultilevel"/>
    <w:tmpl w:val="8B36299E"/>
    <w:lvl w:ilvl="0" w:tplc="E6C252FE">
      <w:start w:val="1"/>
      <w:numFmt w:val="bullet"/>
      <w:lvlText w:val="-"/>
      <w:lvlJc w:val="left"/>
      <w:pPr>
        <w:ind w:left="102" w:hanging="232"/>
      </w:pPr>
      <w:rPr>
        <w:rFonts w:ascii="Times New Roman" w:eastAsia="Times New Roman" w:hAnsi="Times New Roman" w:hint="default"/>
        <w:sz w:val="28"/>
        <w:szCs w:val="28"/>
      </w:rPr>
    </w:lvl>
    <w:lvl w:ilvl="1" w:tplc="694C2924">
      <w:start w:val="1"/>
      <w:numFmt w:val="bullet"/>
      <w:lvlText w:val="•"/>
      <w:lvlJc w:val="left"/>
      <w:pPr>
        <w:ind w:left="1107" w:hanging="232"/>
      </w:pPr>
      <w:rPr>
        <w:rFonts w:hint="default"/>
      </w:rPr>
    </w:lvl>
    <w:lvl w:ilvl="2" w:tplc="B51A5476">
      <w:start w:val="1"/>
      <w:numFmt w:val="bullet"/>
      <w:lvlText w:val="•"/>
      <w:lvlJc w:val="left"/>
      <w:pPr>
        <w:ind w:left="2113" w:hanging="232"/>
      </w:pPr>
      <w:rPr>
        <w:rFonts w:hint="default"/>
      </w:rPr>
    </w:lvl>
    <w:lvl w:ilvl="3" w:tplc="9116A4B6">
      <w:start w:val="1"/>
      <w:numFmt w:val="bullet"/>
      <w:lvlText w:val="•"/>
      <w:lvlJc w:val="left"/>
      <w:pPr>
        <w:ind w:left="3119" w:hanging="232"/>
      </w:pPr>
      <w:rPr>
        <w:rFonts w:hint="default"/>
      </w:rPr>
    </w:lvl>
    <w:lvl w:ilvl="4" w:tplc="6EA87FCA">
      <w:start w:val="1"/>
      <w:numFmt w:val="bullet"/>
      <w:lvlText w:val="•"/>
      <w:lvlJc w:val="left"/>
      <w:pPr>
        <w:ind w:left="4125" w:hanging="232"/>
      </w:pPr>
      <w:rPr>
        <w:rFonts w:hint="default"/>
      </w:rPr>
    </w:lvl>
    <w:lvl w:ilvl="5" w:tplc="E46EF47E">
      <w:start w:val="1"/>
      <w:numFmt w:val="bullet"/>
      <w:lvlText w:val="•"/>
      <w:lvlJc w:val="left"/>
      <w:pPr>
        <w:ind w:left="5131" w:hanging="232"/>
      </w:pPr>
      <w:rPr>
        <w:rFonts w:hint="default"/>
      </w:rPr>
    </w:lvl>
    <w:lvl w:ilvl="6" w:tplc="0BDC3FCC">
      <w:start w:val="1"/>
      <w:numFmt w:val="bullet"/>
      <w:lvlText w:val="•"/>
      <w:lvlJc w:val="left"/>
      <w:pPr>
        <w:ind w:left="6136" w:hanging="232"/>
      </w:pPr>
      <w:rPr>
        <w:rFonts w:hint="default"/>
      </w:rPr>
    </w:lvl>
    <w:lvl w:ilvl="7" w:tplc="F424AAFE">
      <w:start w:val="1"/>
      <w:numFmt w:val="bullet"/>
      <w:lvlText w:val="•"/>
      <w:lvlJc w:val="left"/>
      <w:pPr>
        <w:ind w:left="7142" w:hanging="232"/>
      </w:pPr>
      <w:rPr>
        <w:rFonts w:hint="default"/>
      </w:rPr>
    </w:lvl>
    <w:lvl w:ilvl="8" w:tplc="86AA9A38">
      <w:start w:val="1"/>
      <w:numFmt w:val="bullet"/>
      <w:lvlText w:val="•"/>
      <w:lvlJc w:val="left"/>
      <w:pPr>
        <w:ind w:left="8148" w:hanging="232"/>
      </w:pPr>
      <w:rPr>
        <w:rFonts w:hint="default"/>
      </w:rPr>
    </w:lvl>
  </w:abstractNum>
  <w:abstractNum w:abstractNumId="5" w15:restartNumberingAfterBreak="0">
    <w:nsid w:val="50D94C64"/>
    <w:multiLevelType w:val="multilevel"/>
    <w:tmpl w:val="D1D6BB5C"/>
    <w:lvl w:ilvl="0">
      <w:start w:val="9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13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9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5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6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8" w:hanging="350"/>
      </w:pPr>
      <w:rPr>
        <w:rFonts w:hint="default"/>
      </w:rPr>
    </w:lvl>
  </w:abstractNum>
  <w:abstractNum w:abstractNumId="6" w15:restartNumberingAfterBreak="0">
    <w:nsid w:val="59C074A6"/>
    <w:multiLevelType w:val="multilevel"/>
    <w:tmpl w:val="3F18CDAA"/>
    <w:lvl w:ilvl="0">
      <w:start w:val="2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0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7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350"/>
      </w:pPr>
      <w:rPr>
        <w:rFonts w:hint="default"/>
      </w:rPr>
    </w:lvl>
  </w:abstractNum>
  <w:abstractNum w:abstractNumId="7" w15:restartNumberingAfterBreak="0">
    <w:nsid w:val="5ACD42C1"/>
    <w:multiLevelType w:val="hybridMultilevel"/>
    <w:tmpl w:val="4F608D0C"/>
    <w:lvl w:ilvl="0" w:tplc="A592579A">
      <w:start w:val="1"/>
      <w:numFmt w:val="bullet"/>
      <w:lvlText w:val=""/>
      <w:lvlJc w:val="left"/>
      <w:pPr>
        <w:ind w:left="102" w:hanging="426"/>
      </w:pPr>
      <w:rPr>
        <w:rFonts w:ascii="Symbol" w:eastAsia="Symbol" w:hAnsi="Symbol" w:hint="default"/>
        <w:w w:val="60"/>
        <w:sz w:val="11"/>
        <w:szCs w:val="11"/>
      </w:rPr>
    </w:lvl>
    <w:lvl w:ilvl="1" w:tplc="39F61398">
      <w:start w:val="1"/>
      <w:numFmt w:val="bullet"/>
      <w:lvlText w:val="•"/>
      <w:lvlJc w:val="left"/>
      <w:pPr>
        <w:ind w:left="1107" w:hanging="426"/>
      </w:pPr>
      <w:rPr>
        <w:rFonts w:hint="default"/>
      </w:rPr>
    </w:lvl>
    <w:lvl w:ilvl="2" w:tplc="10CCC3A8">
      <w:start w:val="1"/>
      <w:numFmt w:val="bullet"/>
      <w:lvlText w:val="•"/>
      <w:lvlJc w:val="left"/>
      <w:pPr>
        <w:ind w:left="2113" w:hanging="426"/>
      </w:pPr>
      <w:rPr>
        <w:rFonts w:hint="default"/>
      </w:rPr>
    </w:lvl>
    <w:lvl w:ilvl="3" w:tplc="770ECBF6">
      <w:start w:val="1"/>
      <w:numFmt w:val="bullet"/>
      <w:lvlText w:val="•"/>
      <w:lvlJc w:val="left"/>
      <w:pPr>
        <w:ind w:left="3119" w:hanging="426"/>
      </w:pPr>
      <w:rPr>
        <w:rFonts w:hint="default"/>
      </w:rPr>
    </w:lvl>
    <w:lvl w:ilvl="4" w:tplc="1182115C">
      <w:start w:val="1"/>
      <w:numFmt w:val="bullet"/>
      <w:lvlText w:val="•"/>
      <w:lvlJc w:val="left"/>
      <w:pPr>
        <w:ind w:left="4125" w:hanging="426"/>
      </w:pPr>
      <w:rPr>
        <w:rFonts w:hint="default"/>
      </w:rPr>
    </w:lvl>
    <w:lvl w:ilvl="5" w:tplc="38B26216">
      <w:start w:val="1"/>
      <w:numFmt w:val="bullet"/>
      <w:lvlText w:val="•"/>
      <w:lvlJc w:val="left"/>
      <w:pPr>
        <w:ind w:left="5131" w:hanging="426"/>
      </w:pPr>
      <w:rPr>
        <w:rFonts w:hint="default"/>
      </w:rPr>
    </w:lvl>
    <w:lvl w:ilvl="6" w:tplc="7298A91A">
      <w:start w:val="1"/>
      <w:numFmt w:val="bullet"/>
      <w:lvlText w:val="•"/>
      <w:lvlJc w:val="left"/>
      <w:pPr>
        <w:ind w:left="6136" w:hanging="426"/>
      </w:pPr>
      <w:rPr>
        <w:rFonts w:hint="default"/>
      </w:rPr>
    </w:lvl>
    <w:lvl w:ilvl="7" w:tplc="D9C04BA4">
      <w:start w:val="1"/>
      <w:numFmt w:val="bullet"/>
      <w:lvlText w:val="•"/>
      <w:lvlJc w:val="left"/>
      <w:pPr>
        <w:ind w:left="7142" w:hanging="426"/>
      </w:pPr>
      <w:rPr>
        <w:rFonts w:hint="default"/>
      </w:rPr>
    </w:lvl>
    <w:lvl w:ilvl="8" w:tplc="2A22DE80">
      <w:start w:val="1"/>
      <w:numFmt w:val="bullet"/>
      <w:lvlText w:val="•"/>
      <w:lvlJc w:val="left"/>
      <w:pPr>
        <w:ind w:left="8148" w:hanging="426"/>
      </w:pPr>
      <w:rPr>
        <w:rFonts w:hint="default"/>
      </w:rPr>
    </w:lvl>
  </w:abstractNum>
  <w:abstractNum w:abstractNumId="8" w15:restartNumberingAfterBreak="0">
    <w:nsid w:val="643F10F7"/>
    <w:multiLevelType w:val="hybridMultilevel"/>
    <w:tmpl w:val="2684E92A"/>
    <w:lvl w:ilvl="0" w:tplc="7BCCB14E">
      <w:start w:val="1"/>
      <w:numFmt w:val="bullet"/>
      <w:lvlText w:val="-"/>
      <w:lvlJc w:val="left"/>
      <w:pPr>
        <w:ind w:left="102" w:hanging="232"/>
      </w:pPr>
      <w:rPr>
        <w:rFonts w:ascii="Times New Roman" w:eastAsia="Times New Roman" w:hAnsi="Times New Roman" w:hint="default"/>
        <w:sz w:val="28"/>
        <w:szCs w:val="28"/>
      </w:rPr>
    </w:lvl>
    <w:lvl w:ilvl="1" w:tplc="85A21BA2">
      <w:start w:val="1"/>
      <w:numFmt w:val="bullet"/>
      <w:lvlText w:val="•"/>
      <w:lvlJc w:val="left"/>
      <w:pPr>
        <w:ind w:left="1107" w:hanging="232"/>
      </w:pPr>
      <w:rPr>
        <w:rFonts w:hint="default"/>
      </w:rPr>
    </w:lvl>
    <w:lvl w:ilvl="2" w:tplc="9C04B458">
      <w:start w:val="1"/>
      <w:numFmt w:val="bullet"/>
      <w:lvlText w:val="•"/>
      <w:lvlJc w:val="left"/>
      <w:pPr>
        <w:ind w:left="2113" w:hanging="232"/>
      </w:pPr>
      <w:rPr>
        <w:rFonts w:hint="default"/>
      </w:rPr>
    </w:lvl>
    <w:lvl w:ilvl="3" w:tplc="3A1833E4">
      <w:start w:val="1"/>
      <w:numFmt w:val="bullet"/>
      <w:lvlText w:val="•"/>
      <w:lvlJc w:val="left"/>
      <w:pPr>
        <w:ind w:left="3119" w:hanging="232"/>
      </w:pPr>
      <w:rPr>
        <w:rFonts w:hint="default"/>
      </w:rPr>
    </w:lvl>
    <w:lvl w:ilvl="4" w:tplc="13D637D0">
      <w:start w:val="1"/>
      <w:numFmt w:val="bullet"/>
      <w:lvlText w:val="•"/>
      <w:lvlJc w:val="left"/>
      <w:pPr>
        <w:ind w:left="4125" w:hanging="232"/>
      </w:pPr>
      <w:rPr>
        <w:rFonts w:hint="default"/>
      </w:rPr>
    </w:lvl>
    <w:lvl w:ilvl="5" w:tplc="A4F4BE02">
      <w:start w:val="1"/>
      <w:numFmt w:val="bullet"/>
      <w:lvlText w:val="•"/>
      <w:lvlJc w:val="left"/>
      <w:pPr>
        <w:ind w:left="5131" w:hanging="232"/>
      </w:pPr>
      <w:rPr>
        <w:rFonts w:hint="default"/>
      </w:rPr>
    </w:lvl>
    <w:lvl w:ilvl="6" w:tplc="DEC02300">
      <w:start w:val="1"/>
      <w:numFmt w:val="bullet"/>
      <w:lvlText w:val="•"/>
      <w:lvlJc w:val="left"/>
      <w:pPr>
        <w:ind w:left="6136" w:hanging="232"/>
      </w:pPr>
      <w:rPr>
        <w:rFonts w:hint="default"/>
      </w:rPr>
    </w:lvl>
    <w:lvl w:ilvl="7" w:tplc="06E283C2">
      <w:start w:val="1"/>
      <w:numFmt w:val="bullet"/>
      <w:lvlText w:val="•"/>
      <w:lvlJc w:val="left"/>
      <w:pPr>
        <w:ind w:left="7142" w:hanging="232"/>
      </w:pPr>
      <w:rPr>
        <w:rFonts w:hint="default"/>
      </w:rPr>
    </w:lvl>
    <w:lvl w:ilvl="8" w:tplc="343E784E">
      <w:start w:val="1"/>
      <w:numFmt w:val="bullet"/>
      <w:lvlText w:val="•"/>
      <w:lvlJc w:val="left"/>
      <w:pPr>
        <w:ind w:left="8148" w:hanging="232"/>
      </w:pPr>
      <w:rPr>
        <w:rFonts w:hint="default"/>
      </w:rPr>
    </w:lvl>
  </w:abstractNum>
  <w:abstractNum w:abstractNumId="9" w15:restartNumberingAfterBreak="0">
    <w:nsid w:val="648D39D5"/>
    <w:multiLevelType w:val="hybridMultilevel"/>
    <w:tmpl w:val="CC6CF07A"/>
    <w:lvl w:ilvl="0" w:tplc="3596398A">
      <w:start w:val="1"/>
      <w:numFmt w:val="bullet"/>
      <w:lvlText w:val="-"/>
      <w:lvlJc w:val="left"/>
      <w:pPr>
        <w:ind w:left="102" w:hanging="163"/>
      </w:pPr>
      <w:rPr>
        <w:rFonts w:ascii="Times New Roman" w:eastAsia="Times New Roman" w:hAnsi="Times New Roman" w:hint="default"/>
        <w:sz w:val="28"/>
        <w:szCs w:val="28"/>
      </w:rPr>
    </w:lvl>
    <w:lvl w:ilvl="1" w:tplc="E9C242C6">
      <w:start w:val="1"/>
      <w:numFmt w:val="bullet"/>
      <w:lvlText w:val="•"/>
      <w:lvlJc w:val="left"/>
      <w:pPr>
        <w:ind w:left="1107" w:hanging="163"/>
      </w:pPr>
      <w:rPr>
        <w:rFonts w:hint="default"/>
      </w:rPr>
    </w:lvl>
    <w:lvl w:ilvl="2" w:tplc="0170856C">
      <w:start w:val="1"/>
      <w:numFmt w:val="bullet"/>
      <w:lvlText w:val="•"/>
      <w:lvlJc w:val="left"/>
      <w:pPr>
        <w:ind w:left="2113" w:hanging="163"/>
      </w:pPr>
      <w:rPr>
        <w:rFonts w:hint="default"/>
      </w:rPr>
    </w:lvl>
    <w:lvl w:ilvl="3" w:tplc="F85C718C">
      <w:start w:val="1"/>
      <w:numFmt w:val="bullet"/>
      <w:lvlText w:val="•"/>
      <w:lvlJc w:val="left"/>
      <w:pPr>
        <w:ind w:left="3119" w:hanging="163"/>
      </w:pPr>
      <w:rPr>
        <w:rFonts w:hint="default"/>
      </w:rPr>
    </w:lvl>
    <w:lvl w:ilvl="4" w:tplc="9D8C9F22">
      <w:start w:val="1"/>
      <w:numFmt w:val="bullet"/>
      <w:lvlText w:val="•"/>
      <w:lvlJc w:val="left"/>
      <w:pPr>
        <w:ind w:left="4125" w:hanging="163"/>
      </w:pPr>
      <w:rPr>
        <w:rFonts w:hint="default"/>
      </w:rPr>
    </w:lvl>
    <w:lvl w:ilvl="5" w:tplc="4D9CEF4C">
      <w:start w:val="1"/>
      <w:numFmt w:val="bullet"/>
      <w:lvlText w:val="•"/>
      <w:lvlJc w:val="left"/>
      <w:pPr>
        <w:ind w:left="5131" w:hanging="163"/>
      </w:pPr>
      <w:rPr>
        <w:rFonts w:hint="default"/>
      </w:rPr>
    </w:lvl>
    <w:lvl w:ilvl="6" w:tplc="BD4230DE">
      <w:start w:val="1"/>
      <w:numFmt w:val="bullet"/>
      <w:lvlText w:val="•"/>
      <w:lvlJc w:val="left"/>
      <w:pPr>
        <w:ind w:left="6136" w:hanging="163"/>
      </w:pPr>
      <w:rPr>
        <w:rFonts w:hint="default"/>
      </w:rPr>
    </w:lvl>
    <w:lvl w:ilvl="7" w:tplc="1B362532">
      <w:start w:val="1"/>
      <w:numFmt w:val="bullet"/>
      <w:lvlText w:val="•"/>
      <w:lvlJc w:val="left"/>
      <w:pPr>
        <w:ind w:left="7142" w:hanging="163"/>
      </w:pPr>
      <w:rPr>
        <w:rFonts w:hint="default"/>
      </w:rPr>
    </w:lvl>
    <w:lvl w:ilvl="8" w:tplc="5AD4CFDC">
      <w:start w:val="1"/>
      <w:numFmt w:val="bullet"/>
      <w:lvlText w:val="•"/>
      <w:lvlJc w:val="left"/>
      <w:pPr>
        <w:ind w:left="8148" w:hanging="163"/>
      </w:pPr>
      <w:rPr>
        <w:rFonts w:hint="default"/>
      </w:rPr>
    </w:lvl>
  </w:abstractNum>
  <w:abstractNum w:abstractNumId="10" w15:restartNumberingAfterBreak="0">
    <w:nsid w:val="67D51CB6"/>
    <w:multiLevelType w:val="hybridMultilevel"/>
    <w:tmpl w:val="534634F8"/>
    <w:lvl w:ilvl="0" w:tplc="6C6E4AF6">
      <w:start w:val="1"/>
      <w:numFmt w:val="bullet"/>
      <w:lvlText w:val="—"/>
      <w:lvlJc w:val="left"/>
      <w:pPr>
        <w:ind w:left="102" w:hanging="390"/>
      </w:pPr>
      <w:rPr>
        <w:rFonts w:ascii="Times New Roman" w:eastAsia="Times New Roman" w:hAnsi="Times New Roman" w:hint="default"/>
        <w:sz w:val="28"/>
        <w:szCs w:val="28"/>
      </w:rPr>
    </w:lvl>
    <w:lvl w:ilvl="1" w:tplc="13F03A0A">
      <w:start w:val="1"/>
      <w:numFmt w:val="bullet"/>
      <w:lvlText w:val="-"/>
      <w:lvlJc w:val="left"/>
      <w:pPr>
        <w:ind w:left="102" w:hanging="196"/>
      </w:pPr>
      <w:rPr>
        <w:rFonts w:ascii="Times New Roman" w:eastAsia="Times New Roman" w:hAnsi="Times New Roman" w:hint="default"/>
        <w:sz w:val="28"/>
        <w:szCs w:val="28"/>
      </w:rPr>
    </w:lvl>
    <w:lvl w:ilvl="2" w:tplc="0B644146">
      <w:start w:val="1"/>
      <w:numFmt w:val="bullet"/>
      <w:lvlText w:val="•"/>
      <w:lvlJc w:val="left"/>
      <w:pPr>
        <w:ind w:left="2109" w:hanging="196"/>
      </w:pPr>
      <w:rPr>
        <w:rFonts w:hint="default"/>
      </w:rPr>
    </w:lvl>
    <w:lvl w:ilvl="3" w:tplc="6E38B6EA">
      <w:start w:val="1"/>
      <w:numFmt w:val="bullet"/>
      <w:lvlText w:val="•"/>
      <w:lvlJc w:val="left"/>
      <w:pPr>
        <w:ind w:left="3113" w:hanging="196"/>
      </w:pPr>
      <w:rPr>
        <w:rFonts w:hint="default"/>
      </w:rPr>
    </w:lvl>
    <w:lvl w:ilvl="4" w:tplc="AF2802CC">
      <w:start w:val="1"/>
      <w:numFmt w:val="bullet"/>
      <w:lvlText w:val="•"/>
      <w:lvlJc w:val="left"/>
      <w:pPr>
        <w:ind w:left="4117" w:hanging="196"/>
      </w:pPr>
      <w:rPr>
        <w:rFonts w:hint="default"/>
      </w:rPr>
    </w:lvl>
    <w:lvl w:ilvl="5" w:tplc="85EAE05E">
      <w:start w:val="1"/>
      <w:numFmt w:val="bullet"/>
      <w:lvlText w:val="•"/>
      <w:lvlJc w:val="left"/>
      <w:pPr>
        <w:ind w:left="5121" w:hanging="196"/>
      </w:pPr>
      <w:rPr>
        <w:rFonts w:hint="default"/>
      </w:rPr>
    </w:lvl>
    <w:lvl w:ilvl="6" w:tplc="1502592C">
      <w:start w:val="1"/>
      <w:numFmt w:val="bullet"/>
      <w:lvlText w:val="•"/>
      <w:lvlJc w:val="left"/>
      <w:pPr>
        <w:ind w:left="6124" w:hanging="196"/>
      </w:pPr>
      <w:rPr>
        <w:rFonts w:hint="default"/>
      </w:rPr>
    </w:lvl>
    <w:lvl w:ilvl="7" w:tplc="56460D8E">
      <w:start w:val="1"/>
      <w:numFmt w:val="bullet"/>
      <w:lvlText w:val="•"/>
      <w:lvlJc w:val="left"/>
      <w:pPr>
        <w:ind w:left="7128" w:hanging="196"/>
      </w:pPr>
      <w:rPr>
        <w:rFonts w:hint="default"/>
      </w:rPr>
    </w:lvl>
    <w:lvl w:ilvl="8" w:tplc="7AAA36AC">
      <w:start w:val="1"/>
      <w:numFmt w:val="bullet"/>
      <w:lvlText w:val="•"/>
      <w:lvlJc w:val="left"/>
      <w:pPr>
        <w:ind w:left="8132" w:hanging="196"/>
      </w:pPr>
      <w:rPr>
        <w:rFonts w:hint="default"/>
      </w:rPr>
    </w:lvl>
  </w:abstractNum>
  <w:abstractNum w:abstractNumId="11" w15:restartNumberingAfterBreak="0">
    <w:nsid w:val="705E267D"/>
    <w:multiLevelType w:val="hybridMultilevel"/>
    <w:tmpl w:val="8E9EA6CA"/>
    <w:lvl w:ilvl="0" w:tplc="023E438A">
      <w:start w:val="1"/>
      <w:numFmt w:val="bullet"/>
      <w:lvlText w:val="–"/>
      <w:lvlJc w:val="left"/>
      <w:pPr>
        <w:ind w:left="102" w:hanging="244"/>
      </w:pPr>
      <w:rPr>
        <w:rFonts w:ascii="Times New Roman" w:eastAsia="Times New Roman" w:hAnsi="Times New Roman" w:hint="default"/>
        <w:sz w:val="28"/>
        <w:szCs w:val="28"/>
      </w:rPr>
    </w:lvl>
    <w:lvl w:ilvl="1" w:tplc="65EA181A">
      <w:start w:val="1"/>
      <w:numFmt w:val="bullet"/>
      <w:lvlText w:val=""/>
      <w:lvlJc w:val="left"/>
      <w:pPr>
        <w:ind w:left="552" w:hanging="630"/>
      </w:pPr>
      <w:rPr>
        <w:rFonts w:ascii="Symbol" w:eastAsia="Symbol" w:hAnsi="Symbol" w:hint="default"/>
        <w:sz w:val="20"/>
        <w:szCs w:val="20"/>
      </w:rPr>
    </w:lvl>
    <w:lvl w:ilvl="2" w:tplc="2610B61C">
      <w:start w:val="1"/>
      <w:numFmt w:val="bullet"/>
      <w:lvlText w:val="-"/>
      <w:lvlJc w:val="left"/>
      <w:pPr>
        <w:ind w:left="102" w:hanging="352"/>
      </w:pPr>
      <w:rPr>
        <w:rFonts w:ascii="Times New Roman" w:eastAsia="Times New Roman" w:hAnsi="Times New Roman" w:hint="default"/>
        <w:sz w:val="28"/>
        <w:szCs w:val="28"/>
      </w:rPr>
    </w:lvl>
    <w:lvl w:ilvl="3" w:tplc="D2E2E034">
      <w:start w:val="1"/>
      <w:numFmt w:val="bullet"/>
      <w:lvlText w:val="•"/>
      <w:lvlJc w:val="left"/>
      <w:pPr>
        <w:ind w:left="2682" w:hanging="352"/>
      </w:pPr>
      <w:rPr>
        <w:rFonts w:hint="default"/>
      </w:rPr>
    </w:lvl>
    <w:lvl w:ilvl="4" w:tplc="A5568806">
      <w:start w:val="1"/>
      <w:numFmt w:val="bullet"/>
      <w:lvlText w:val="•"/>
      <w:lvlJc w:val="left"/>
      <w:pPr>
        <w:ind w:left="3748" w:hanging="352"/>
      </w:pPr>
      <w:rPr>
        <w:rFonts w:hint="default"/>
      </w:rPr>
    </w:lvl>
    <w:lvl w:ilvl="5" w:tplc="D3341B20">
      <w:start w:val="1"/>
      <w:numFmt w:val="bullet"/>
      <w:lvlText w:val="•"/>
      <w:lvlJc w:val="left"/>
      <w:pPr>
        <w:ind w:left="4813" w:hanging="352"/>
      </w:pPr>
      <w:rPr>
        <w:rFonts w:hint="default"/>
      </w:rPr>
    </w:lvl>
    <w:lvl w:ilvl="6" w:tplc="EEE2F8C6">
      <w:start w:val="1"/>
      <w:numFmt w:val="bullet"/>
      <w:lvlText w:val="•"/>
      <w:lvlJc w:val="left"/>
      <w:pPr>
        <w:ind w:left="5878" w:hanging="352"/>
      </w:pPr>
      <w:rPr>
        <w:rFonts w:hint="default"/>
      </w:rPr>
    </w:lvl>
    <w:lvl w:ilvl="7" w:tplc="8C72524E">
      <w:start w:val="1"/>
      <w:numFmt w:val="bullet"/>
      <w:lvlText w:val="•"/>
      <w:lvlJc w:val="left"/>
      <w:pPr>
        <w:ind w:left="6944" w:hanging="352"/>
      </w:pPr>
      <w:rPr>
        <w:rFonts w:hint="default"/>
      </w:rPr>
    </w:lvl>
    <w:lvl w:ilvl="8" w:tplc="D8805DE2">
      <w:start w:val="1"/>
      <w:numFmt w:val="bullet"/>
      <w:lvlText w:val="•"/>
      <w:lvlJc w:val="left"/>
      <w:pPr>
        <w:ind w:left="8009" w:hanging="352"/>
      </w:pPr>
      <w:rPr>
        <w:rFonts w:hint="default"/>
      </w:rPr>
    </w:lvl>
  </w:abstractNum>
  <w:abstractNum w:abstractNumId="12" w15:restartNumberingAfterBreak="0">
    <w:nsid w:val="7768254D"/>
    <w:multiLevelType w:val="hybridMultilevel"/>
    <w:tmpl w:val="59A80DF4"/>
    <w:lvl w:ilvl="0" w:tplc="BEC4FC14">
      <w:start w:val="1"/>
      <w:numFmt w:val="bullet"/>
      <w:lvlText w:val="-"/>
      <w:lvlJc w:val="left"/>
      <w:pPr>
        <w:ind w:left="985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1458E116">
      <w:start w:val="1"/>
      <w:numFmt w:val="bullet"/>
      <w:lvlText w:val="•"/>
      <w:lvlJc w:val="left"/>
      <w:pPr>
        <w:ind w:left="1901" w:hanging="164"/>
      </w:pPr>
      <w:rPr>
        <w:rFonts w:hint="default"/>
      </w:rPr>
    </w:lvl>
    <w:lvl w:ilvl="2" w:tplc="B83E9FDA">
      <w:start w:val="1"/>
      <w:numFmt w:val="bullet"/>
      <w:lvlText w:val="•"/>
      <w:lvlJc w:val="left"/>
      <w:pPr>
        <w:ind w:left="2816" w:hanging="164"/>
      </w:pPr>
      <w:rPr>
        <w:rFonts w:hint="default"/>
      </w:rPr>
    </w:lvl>
    <w:lvl w:ilvl="3" w:tplc="FABA6F66">
      <w:start w:val="1"/>
      <w:numFmt w:val="bullet"/>
      <w:lvlText w:val="•"/>
      <w:lvlJc w:val="left"/>
      <w:pPr>
        <w:ind w:left="3732" w:hanging="164"/>
      </w:pPr>
      <w:rPr>
        <w:rFonts w:hint="default"/>
      </w:rPr>
    </w:lvl>
    <w:lvl w:ilvl="4" w:tplc="F86286C0">
      <w:start w:val="1"/>
      <w:numFmt w:val="bullet"/>
      <w:lvlText w:val="•"/>
      <w:lvlJc w:val="left"/>
      <w:pPr>
        <w:ind w:left="4647" w:hanging="164"/>
      </w:pPr>
      <w:rPr>
        <w:rFonts w:hint="default"/>
      </w:rPr>
    </w:lvl>
    <w:lvl w:ilvl="5" w:tplc="1BC23F22">
      <w:start w:val="1"/>
      <w:numFmt w:val="bullet"/>
      <w:lvlText w:val="•"/>
      <w:lvlJc w:val="left"/>
      <w:pPr>
        <w:ind w:left="5562" w:hanging="164"/>
      </w:pPr>
      <w:rPr>
        <w:rFonts w:hint="default"/>
      </w:rPr>
    </w:lvl>
    <w:lvl w:ilvl="6" w:tplc="6804FAFA">
      <w:start w:val="1"/>
      <w:numFmt w:val="bullet"/>
      <w:lvlText w:val="•"/>
      <w:lvlJc w:val="left"/>
      <w:pPr>
        <w:ind w:left="6478" w:hanging="164"/>
      </w:pPr>
      <w:rPr>
        <w:rFonts w:hint="default"/>
      </w:rPr>
    </w:lvl>
    <w:lvl w:ilvl="7" w:tplc="071652C6">
      <w:start w:val="1"/>
      <w:numFmt w:val="bullet"/>
      <w:lvlText w:val="•"/>
      <w:lvlJc w:val="left"/>
      <w:pPr>
        <w:ind w:left="7393" w:hanging="164"/>
      </w:pPr>
      <w:rPr>
        <w:rFonts w:hint="default"/>
      </w:rPr>
    </w:lvl>
    <w:lvl w:ilvl="8" w:tplc="060A052C">
      <w:start w:val="1"/>
      <w:numFmt w:val="bullet"/>
      <w:lvlText w:val="•"/>
      <w:lvlJc w:val="left"/>
      <w:pPr>
        <w:ind w:left="8309" w:hanging="16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0"/>
  </w:num>
  <w:num w:numId="6">
    <w:abstractNumId w:val="11"/>
  </w:num>
  <w:num w:numId="7">
    <w:abstractNumId w:val="1"/>
  </w:num>
  <w:num w:numId="8">
    <w:abstractNumId w:val="3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2294D"/>
    <w:rsid w:val="0004561B"/>
    <w:rsid w:val="00097D31"/>
    <w:rsid w:val="000D05A0"/>
    <w:rsid w:val="000E6231"/>
    <w:rsid w:val="000F03B2"/>
    <w:rsid w:val="000F08BE"/>
    <w:rsid w:val="00115CE3"/>
    <w:rsid w:val="0011670F"/>
    <w:rsid w:val="0012626D"/>
    <w:rsid w:val="00140632"/>
    <w:rsid w:val="0016136D"/>
    <w:rsid w:val="00174BF8"/>
    <w:rsid w:val="001A5FBD"/>
    <w:rsid w:val="001C32A8"/>
    <w:rsid w:val="001C7CE2"/>
    <w:rsid w:val="001E53E5"/>
    <w:rsid w:val="002013D6"/>
    <w:rsid w:val="0021412F"/>
    <w:rsid w:val="002147F8"/>
    <w:rsid w:val="00236560"/>
    <w:rsid w:val="00260B37"/>
    <w:rsid w:val="00270C3B"/>
    <w:rsid w:val="0027725A"/>
    <w:rsid w:val="0029794D"/>
    <w:rsid w:val="002A16C1"/>
    <w:rsid w:val="002B4FD2"/>
    <w:rsid w:val="002E54BE"/>
    <w:rsid w:val="00322635"/>
    <w:rsid w:val="00334C33"/>
    <w:rsid w:val="003A2384"/>
    <w:rsid w:val="003D216B"/>
    <w:rsid w:val="00454BDD"/>
    <w:rsid w:val="0048387B"/>
    <w:rsid w:val="004964FF"/>
    <w:rsid w:val="004970A5"/>
    <w:rsid w:val="004A3E4D"/>
    <w:rsid w:val="004C74A2"/>
    <w:rsid w:val="00527B97"/>
    <w:rsid w:val="005B2800"/>
    <w:rsid w:val="005B3753"/>
    <w:rsid w:val="005C6B9A"/>
    <w:rsid w:val="005F6D36"/>
    <w:rsid w:val="005F7562"/>
    <w:rsid w:val="005F7DEF"/>
    <w:rsid w:val="00631C5C"/>
    <w:rsid w:val="0067521C"/>
    <w:rsid w:val="006F2075"/>
    <w:rsid w:val="007112E3"/>
    <w:rsid w:val="007143EE"/>
    <w:rsid w:val="00724E8F"/>
    <w:rsid w:val="00735804"/>
    <w:rsid w:val="00750ABC"/>
    <w:rsid w:val="00751008"/>
    <w:rsid w:val="00796661"/>
    <w:rsid w:val="007F12CE"/>
    <w:rsid w:val="007F4F01"/>
    <w:rsid w:val="00826211"/>
    <w:rsid w:val="0083223B"/>
    <w:rsid w:val="00886A38"/>
    <w:rsid w:val="008A457D"/>
    <w:rsid w:val="008A5D45"/>
    <w:rsid w:val="008A7A79"/>
    <w:rsid w:val="008B468A"/>
    <w:rsid w:val="008F16AC"/>
    <w:rsid w:val="008F2E0C"/>
    <w:rsid w:val="009110D2"/>
    <w:rsid w:val="00917D6B"/>
    <w:rsid w:val="00962A88"/>
    <w:rsid w:val="009A7968"/>
    <w:rsid w:val="009B09E5"/>
    <w:rsid w:val="009F6F3A"/>
    <w:rsid w:val="00A05C3F"/>
    <w:rsid w:val="00A24EB9"/>
    <w:rsid w:val="00A333F8"/>
    <w:rsid w:val="00A72288"/>
    <w:rsid w:val="00A9089D"/>
    <w:rsid w:val="00AB0FE2"/>
    <w:rsid w:val="00B0593F"/>
    <w:rsid w:val="00B562C1"/>
    <w:rsid w:val="00B63641"/>
    <w:rsid w:val="00BA4658"/>
    <w:rsid w:val="00BD2261"/>
    <w:rsid w:val="00C14C60"/>
    <w:rsid w:val="00CC4111"/>
    <w:rsid w:val="00CF25B5"/>
    <w:rsid w:val="00CF3559"/>
    <w:rsid w:val="00DD2D06"/>
    <w:rsid w:val="00E03E77"/>
    <w:rsid w:val="00E06FAE"/>
    <w:rsid w:val="00E11B07"/>
    <w:rsid w:val="00E41E47"/>
    <w:rsid w:val="00E67319"/>
    <w:rsid w:val="00E727C9"/>
    <w:rsid w:val="00EA4036"/>
    <w:rsid w:val="00F63BDF"/>
    <w:rsid w:val="00F737E5"/>
    <w:rsid w:val="00F825D0"/>
    <w:rsid w:val="00F96022"/>
    <w:rsid w:val="00FD642B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38C488"/>
  <w15:chartTrackingRefBased/>
  <w15:docId w15:val="{C51EFFD0-C6C1-4796-AC9D-AA13F82F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uiPriority w:val="1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uiPriority w:val="1"/>
    <w:qFormat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  <w:link w:val="af2"/>
    <w:uiPriority w:val="99"/>
  </w:style>
  <w:style w:type="paragraph" w:styleId="af3">
    <w:name w:val="Balloon Text"/>
    <w:basedOn w:val="a"/>
    <w:uiPriority w:val="99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5"/>
    <w:next w:val="15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uiPriority w:val="1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uiPriority w:val="59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A05C3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toc 1"/>
    <w:basedOn w:val="a"/>
    <w:uiPriority w:val="1"/>
    <w:qFormat/>
    <w:rsid w:val="00A05C3F"/>
    <w:pPr>
      <w:widowControl w:val="0"/>
      <w:suppressAutoHyphens w:val="0"/>
      <w:spacing w:before="158"/>
      <w:ind w:left="102"/>
    </w:pPr>
    <w:rPr>
      <w:rFonts w:cstheme="minorBidi"/>
      <w:sz w:val="28"/>
      <w:szCs w:val="28"/>
      <w:lang w:val="en-US" w:eastAsia="en-US"/>
    </w:rPr>
  </w:style>
  <w:style w:type="paragraph" w:styleId="23">
    <w:name w:val="toc 2"/>
    <w:basedOn w:val="a"/>
    <w:uiPriority w:val="1"/>
    <w:qFormat/>
    <w:rsid w:val="00A05C3F"/>
    <w:pPr>
      <w:widowControl w:val="0"/>
      <w:suppressAutoHyphens w:val="0"/>
      <w:spacing w:before="52"/>
      <w:ind w:left="102" w:firstLine="3900"/>
    </w:pPr>
    <w:rPr>
      <w:rFonts w:cstheme="minorBidi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A05C3F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A05C3F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u.wikipedia.org/wiki/%D0%98%D0%BD%D0%B2%D0%B5%D1%81%D1%82%D0%B8%D1%86%D0%B8%D0%B8" TargetMode="External"/><Relationship Id="rId18" Type="http://schemas.openxmlformats.org/officeDocument/2006/relationships/footer" Target="footer1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D%D0%BD%D0%B5%D1%80%D0%B3%D0%BE%D1%81%D0%B1%D0%B5%D1%80%D0%B5%D0%B6%D0%B5%D0%BD%D0%B8%D0%B5" TargetMode="External"/><Relationship Id="rId17" Type="http://schemas.openxmlformats.org/officeDocument/2006/relationships/header" Target="header3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2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2%D0%B5%D0%BF%D0%BB%D0%BE%D1%81%D0%BD%D0%B0%D0%B1%D0%B6%D0%B5%D0%BD%D0%B8%D0%B5" TargetMode="External"/><Relationship Id="rId24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10" Type="http://schemas.openxmlformats.org/officeDocument/2006/relationships/hyperlink" Target="http://ru.wikipedia.org/wiki/%D0%9F%D0%BE%D1%81%D0%B5%D0%BB%D0%B5%D0%BD%D0%B8%D0%B5" TargetMode="Externa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ru.wikipedia.org/wiki/%D0%A2%D0%B0%D1%80%D0%B8%D1%84" TargetMode="Externa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header" Target="head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4F2A9-2987-49C7-B594-95B463295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правительства.dot</Template>
  <TotalTime>7</TotalTime>
  <Pages>27</Pages>
  <Words>6013</Words>
  <Characters>34277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dc:description/>
  <cp:lastModifiedBy>RePack by Diakov</cp:lastModifiedBy>
  <cp:revision>4</cp:revision>
  <cp:lastPrinted>2022-06-08T10:52:00Z</cp:lastPrinted>
  <dcterms:created xsi:type="dcterms:W3CDTF">2025-06-26T09:31:00Z</dcterms:created>
  <dcterms:modified xsi:type="dcterms:W3CDTF">2025-07-01T11:40:00Z</dcterms:modified>
</cp:coreProperties>
</file>